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7" w:type="dxa"/>
        <w:tblInd w:w="-504" w:type="dxa"/>
        <w:tblLayout w:type="fixed"/>
        <w:tblCellMar>
          <w:left w:w="70" w:type="dxa"/>
          <w:right w:w="70" w:type="dxa"/>
        </w:tblCellMar>
        <w:tblLook w:val="01E0" w:firstRow="1" w:lastRow="1" w:firstColumn="1" w:lastColumn="1" w:noHBand="0" w:noVBand="0"/>
      </w:tblPr>
      <w:tblGrid>
        <w:gridCol w:w="6"/>
        <w:gridCol w:w="2695"/>
        <w:gridCol w:w="282"/>
        <w:gridCol w:w="1770"/>
        <w:gridCol w:w="357"/>
        <w:gridCol w:w="568"/>
        <w:gridCol w:w="1347"/>
        <w:gridCol w:w="3320"/>
        <w:gridCol w:w="12"/>
      </w:tblGrid>
      <w:tr w:rsidR="00AF7D99" w14:paraId="0D179FF6" w14:textId="77777777" w:rsidTr="00AF7D99">
        <w:trPr>
          <w:gridAfter w:val="1"/>
          <w:wAfter w:w="12" w:type="dxa"/>
          <w:cantSplit/>
          <w:trHeight w:hRule="exact" w:val="1426"/>
        </w:trPr>
        <w:tc>
          <w:tcPr>
            <w:tcW w:w="4753" w:type="dxa"/>
            <w:gridSpan w:val="4"/>
          </w:tcPr>
          <w:p w14:paraId="28D59905" w14:textId="77777777" w:rsidR="00AF7D99" w:rsidRDefault="00AF7D99" w:rsidP="00BB0BA9">
            <w:r>
              <w:rPr>
                <w:noProof/>
              </w:rPr>
              <w:drawing>
                <wp:inline distT="0" distB="0" distL="0" distR="0" wp14:anchorId="7D8DD2A2" wp14:editId="44D690E7">
                  <wp:extent cx="2002790" cy="87566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002790" cy="875665"/>
                          </a:xfrm>
                          <a:prstGeom prst="rect">
                            <a:avLst/>
                          </a:prstGeom>
                          <a:noFill/>
                          <a:ln w="9525">
                            <a:noFill/>
                            <a:miter lim="800000"/>
                            <a:headEnd/>
                            <a:tailEnd/>
                          </a:ln>
                        </pic:spPr>
                      </pic:pic>
                    </a:graphicData>
                  </a:graphic>
                </wp:inline>
              </w:drawing>
            </w:r>
          </w:p>
        </w:tc>
        <w:tc>
          <w:tcPr>
            <w:tcW w:w="5592" w:type="dxa"/>
            <w:gridSpan w:val="4"/>
          </w:tcPr>
          <w:p w14:paraId="255C1B1A" w14:textId="77777777" w:rsidR="00AF7D99" w:rsidRPr="00624C20" w:rsidRDefault="00AF7D99" w:rsidP="00BB0BA9">
            <w:pPr>
              <w:pStyle w:val="Kopfzeile"/>
              <w:spacing w:before="0"/>
              <w:rPr>
                <w:szCs w:val="15"/>
              </w:rPr>
            </w:pPr>
            <w:r w:rsidRPr="00624C20">
              <w:rPr>
                <w:szCs w:val="15"/>
              </w:rPr>
              <w:t>Eidgenössisches Departement für Verteidigung</w:t>
            </w:r>
            <w:r>
              <w:rPr>
                <w:szCs w:val="15"/>
              </w:rPr>
              <w:t>,</w:t>
            </w:r>
            <w:r>
              <w:rPr>
                <w:szCs w:val="15"/>
              </w:rPr>
              <w:br/>
            </w:r>
            <w:r w:rsidRPr="00624C20">
              <w:rPr>
                <w:szCs w:val="15"/>
              </w:rPr>
              <w:t>Bevölkerungsschutz und Sport VBS</w:t>
            </w:r>
          </w:p>
          <w:p w14:paraId="59887675" w14:textId="77777777" w:rsidR="00AF7D99" w:rsidRDefault="00AF7D99" w:rsidP="00BB0BA9">
            <w:pPr>
              <w:pStyle w:val="Hierarchiestufe3"/>
              <w:rPr>
                <w:lang w:val="de-CH"/>
              </w:rPr>
            </w:pPr>
            <w:r>
              <w:rPr>
                <w:lang w:val="de-CH"/>
              </w:rPr>
              <w:t>Bundesamt für Rüstung armasuisse</w:t>
            </w:r>
          </w:p>
          <w:p w14:paraId="63354151" w14:textId="77777777" w:rsidR="00AF7D99" w:rsidRPr="00F44EAC" w:rsidRDefault="00AF7D99" w:rsidP="00BB0BA9">
            <w:pPr>
              <w:rPr>
                <w:sz w:val="15"/>
                <w:szCs w:val="15"/>
              </w:rPr>
            </w:pPr>
            <w:r w:rsidRPr="00F44EAC">
              <w:rPr>
                <w:sz w:val="15"/>
                <w:szCs w:val="15"/>
              </w:rPr>
              <w:t>armasuisse Immobilien</w:t>
            </w:r>
          </w:p>
        </w:tc>
      </w:tr>
      <w:tr w:rsidR="00AF7D99" w:rsidRPr="00337C29" w14:paraId="11EA8C43" w14:textId="77777777" w:rsidTr="00C57C76">
        <w:tblPrEx>
          <w:shd w:val="clear" w:color="auto" w:fill="FFFFFF"/>
          <w:tblCellMar>
            <w:left w:w="108" w:type="dxa"/>
            <w:right w:w="108" w:type="dxa"/>
          </w:tblCellMar>
          <w:tblLook w:val="00A0" w:firstRow="1" w:lastRow="0" w:firstColumn="1" w:lastColumn="0" w:noHBand="0" w:noVBand="0"/>
        </w:tblPrEx>
        <w:trPr>
          <w:gridBefore w:val="1"/>
          <w:wBefore w:w="6" w:type="dxa"/>
          <w:trHeight w:val="256"/>
        </w:trPr>
        <w:tc>
          <w:tcPr>
            <w:tcW w:w="2977" w:type="dxa"/>
            <w:gridSpan w:val="2"/>
            <w:tcBorders>
              <w:top w:val="single" w:sz="4" w:space="0" w:color="auto"/>
              <w:tl2br w:val="nil"/>
              <w:tr2bl w:val="nil"/>
            </w:tcBorders>
            <w:shd w:val="clear" w:color="auto" w:fill="FFFFFF"/>
            <w:noWrap/>
            <w:hideMark/>
          </w:tcPr>
          <w:p w14:paraId="5E606A8B" w14:textId="77777777" w:rsidR="00AF7D99" w:rsidRPr="001F7BCF" w:rsidRDefault="00AF7D99" w:rsidP="00BB0BA9">
            <w:r>
              <w:t xml:space="preserve">Erstellungsdatum: </w:t>
            </w:r>
          </w:p>
        </w:tc>
        <w:tc>
          <w:tcPr>
            <w:tcW w:w="2127" w:type="dxa"/>
            <w:gridSpan w:val="2"/>
            <w:tcBorders>
              <w:top w:val="single" w:sz="4" w:space="0" w:color="auto"/>
              <w:tl2br w:val="nil"/>
              <w:tr2bl w:val="nil"/>
            </w:tcBorders>
            <w:noWrap/>
            <w:hideMark/>
          </w:tcPr>
          <w:p w14:paraId="33E44FF5" w14:textId="77777777" w:rsidR="00AF7D99" w:rsidRPr="007D2793" w:rsidRDefault="00AF7D99" w:rsidP="00BB0BA9">
            <w:r>
              <w:t>FELDAAA</w:t>
            </w:r>
          </w:p>
        </w:tc>
        <w:tc>
          <w:tcPr>
            <w:tcW w:w="5247" w:type="dxa"/>
            <w:gridSpan w:val="4"/>
            <w:tcBorders>
              <w:left w:val="nil"/>
              <w:tl2br w:val="nil"/>
              <w:tr2bl w:val="nil"/>
            </w:tcBorders>
          </w:tcPr>
          <w:p w14:paraId="58DC2E56" w14:textId="77777777" w:rsidR="00AF7D99" w:rsidRPr="00085EEE" w:rsidRDefault="00AF7D99" w:rsidP="00BB0BA9">
            <w:pPr>
              <w:pStyle w:val="Klassifizierung"/>
              <w:ind w:firstLine="1952"/>
              <w:jc w:val="left"/>
            </w:pPr>
          </w:p>
        </w:tc>
      </w:tr>
      <w:tr w:rsidR="00AF7D99" w14:paraId="1E09EB1F" w14:textId="77777777" w:rsidTr="00BB0BA9">
        <w:tblPrEx>
          <w:shd w:val="clear" w:color="auto" w:fill="FFFFFF"/>
          <w:tblCellMar>
            <w:left w:w="108" w:type="dxa"/>
            <w:right w:w="108" w:type="dxa"/>
          </w:tblCellMar>
          <w:tblLook w:val="00A0" w:firstRow="1" w:lastRow="0" w:firstColumn="1" w:lastColumn="0" w:noHBand="0" w:noVBand="0"/>
        </w:tblPrEx>
        <w:trPr>
          <w:gridBefore w:val="1"/>
          <w:wBefore w:w="6" w:type="dxa"/>
          <w:trHeight w:hRule="exact" w:val="93"/>
        </w:trPr>
        <w:tc>
          <w:tcPr>
            <w:tcW w:w="2695" w:type="dxa"/>
            <w:shd w:val="clear" w:color="auto" w:fill="FFFFFF"/>
            <w:noWrap/>
          </w:tcPr>
          <w:p w14:paraId="59A730DC" w14:textId="77777777" w:rsidR="00AF7D99" w:rsidRPr="000551DA" w:rsidRDefault="00AF7D99" w:rsidP="00BB0BA9">
            <w:pPr>
              <w:rPr>
                <w:sz w:val="6"/>
                <w:szCs w:val="2"/>
              </w:rPr>
            </w:pPr>
          </w:p>
        </w:tc>
        <w:tc>
          <w:tcPr>
            <w:tcW w:w="2977" w:type="dxa"/>
            <w:gridSpan w:val="4"/>
            <w:noWrap/>
          </w:tcPr>
          <w:p w14:paraId="7E0A52FE" w14:textId="77777777" w:rsidR="00AF7D99" w:rsidRPr="000551DA" w:rsidRDefault="00AF7D99" w:rsidP="00BB0BA9">
            <w:pPr>
              <w:pStyle w:val="Formularfeld10Pte"/>
              <w:rPr>
                <w:sz w:val="6"/>
                <w:szCs w:val="2"/>
              </w:rPr>
            </w:pPr>
          </w:p>
        </w:tc>
        <w:tc>
          <w:tcPr>
            <w:tcW w:w="1347" w:type="dxa"/>
            <w:tcBorders>
              <w:left w:val="nil"/>
            </w:tcBorders>
            <w:shd w:val="clear" w:color="auto" w:fill="FFFFFF"/>
            <w:noWrap/>
          </w:tcPr>
          <w:p w14:paraId="6D1EC9C4" w14:textId="77777777" w:rsidR="00AF7D99" w:rsidRDefault="00AF7D99" w:rsidP="00BB0BA9">
            <w:pPr>
              <w:pStyle w:val="Formularfeld10Pte"/>
              <w:rPr>
                <w:sz w:val="14"/>
                <w:szCs w:val="14"/>
              </w:rPr>
            </w:pPr>
          </w:p>
        </w:tc>
        <w:tc>
          <w:tcPr>
            <w:tcW w:w="3332" w:type="dxa"/>
            <w:gridSpan w:val="2"/>
            <w:shd w:val="clear" w:color="auto" w:fill="FFFFFF"/>
            <w:vAlign w:val="center"/>
          </w:tcPr>
          <w:p w14:paraId="512F48D5" w14:textId="77777777" w:rsidR="00AF7D99" w:rsidRDefault="00AF7D99" w:rsidP="00BB0BA9"/>
        </w:tc>
      </w:tr>
    </w:tbl>
    <w:p w14:paraId="022822AC" w14:textId="77777777" w:rsidR="00AF7D99" w:rsidRDefault="00AF7D99"/>
    <w:tbl>
      <w:tblPr>
        <w:tblW w:w="10419" w:type="dxa"/>
        <w:tblInd w:w="-493" w:type="dxa"/>
        <w:shd w:val="clear" w:color="auto" w:fill="FFFFFF"/>
        <w:tblLayout w:type="fixed"/>
        <w:tblLook w:val="00A0" w:firstRow="1" w:lastRow="0" w:firstColumn="1" w:lastColumn="0" w:noHBand="0" w:noVBand="0"/>
      </w:tblPr>
      <w:tblGrid>
        <w:gridCol w:w="2761"/>
        <w:gridCol w:w="281"/>
        <w:gridCol w:w="2127"/>
        <w:gridCol w:w="569"/>
        <w:gridCol w:w="1347"/>
        <w:gridCol w:w="141"/>
        <w:gridCol w:w="3193"/>
      </w:tblGrid>
      <w:tr w:rsidR="004E22FC" w:rsidRPr="00337C29" w14:paraId="3D62F337" w14:textId="77777777" w:rsidTr="00471E12">
        <w:trPr>
          <w:trHeight w:val="256"/>
        </w:trPr>
        <w:tc>
          <w:tcPr>
            <w:tcW w:w="3042" w:type="dxa"/>
            <w:gridSpan w:val="2"/>
            <w:tcBorders>
              <w:tl2br w:val="nil"/>
              <w:tr2bl w:val="nil"/>
            </w:tcBorders>
            <w:shd w:val="clear" w:color="auto" w:fill="FFFFFF"/>
            <w:noWrap/>
          </w:tcPr>
          <w:p w14:paraId="2DF16297" w14:textId="77777777" w:rsidR="004E22FC" w:rsidRDefault="004E22FC" w:rsidP="009B144E"/>
        </w:tc>
        <w:tc>
          <w:tcPr>
            <w:tcW w:w="2127" w:type="dxa"/>
            <w:tcBorders>
              <w:tl2br w:val="nil"/>
              <w:tr2bl w:val="nil"/>
            </w:tcBorders>
            <w:noWrap/>
          </w:tcPr>
          <w:p w14:paraId="205FFE5E" w14:textId="77777777" w:rsidR="004E22FC" w:rsidRDefault="004E22FC" w:rsidP="00D672F2"/>
        </w:tc>
        <w:tc>
          <w:tcPr>
            <w:tcW w:w="2057" w:type="dxa"/>
            <w:gridSpan w:val="3"/>
            <w:tcBorders>
              <w:tl2br w:val="nil"/>
              <w:tr2bl w:val="nil"/>
            </w:tcBorders>
            <w:shd w:val="clear" w:color="auto" w:fill="FFFFFF" w:themeFill="background1"/>
          </w:tcPr>
          <w:p w14:paraId="2230FCC1" w14:textId="12704F79" w:rsidR="004E22FC" w:rsidRPr="00085EEE" w:rsidRDefault="004E22FC" w:rsidP="000B42FF">
            <w:pPr>
              <w:pStyle w:val="Klassifizierung"/>
              <w:ind w:firstLine="1952"/>
              <w:jc w:val="left"/>
            </w:pPr>
            <w:r>
              <w:t>K</w:t>
            </w:r>
          </w:p>
        </w:tc>
        <w:tc>
          <w:tcPr>
            <w:tcW w:w="3193" w:type="dxa"/>
            <w:tcBorders>
              <w:tl2br w:val="nil"/>
              <w:tr2bl w:val="nil"/>
            </w:tcBorders>
          </w:tcPr>
          <w:p w14:paraId="1DAE28E1" w14:textId="6C2936D4" w:rsidR="004E22FC" w:rsidRPr="00085EEE" w:rsidRDefault="00B67EEC" w:rsidP="004E22FC">
            <w:pPr>
              <w:pStyle w:val="Klassifizierung"/>
              <w:jc w:val="left"/>
            </w:pPr>
            <w:r>
              <w:t>KLASSIFIZIERUNGCAA</w:t>
            </w:r>
          </w:p>
        </w:tc>
      </w:tr>
      <w:tr w:rsidR="00337C29" w:rsidRPr="00337C29" w14:paraId="214797AC" w14:textId="77777777" w:rsidTr="008F3A28">
        <w:trPr>
          <w:trHeight w:val="56"/>
        </w:trPr>
        <w:tc>
          <w:tcPr>
            <w:tcW w:w="3042" w:type="dxa"/>
            <w:gridSpan w:val="2"/>
            <w:tcBorders>
              <w:tl2br w:val="nil"/>
              <w:tr2bl w:val="nil"/>
            </w:tcBorders>
            <w:shd w:val="clear" w:color="auto" w:fill="FFFFFF"/>
            <w:noWrap/>
          </w:tcPr>
          <w:p w14:paraId="50C13BAA" w14:textId="77777777" w:rsidR="009B144E" w:rsidRPr="00282542" w:rsidRDefault="009B144E" w:rsidP="009B144E">
            <w:pPr>
              <w:rPr>
                <w:b/>
                <w:szCs w:val="36"/>
              </w:rPr>
            </w:pPr>
          </w:p>
        </w:tc>
        <w:tc>
          <w:tcPr>
            <w:tcW w:w="2127" w:type="dxa"/>
            <w:tcBorders>
              <w:tl2br w:val="nil"/>
              <w:tr2bl w:val="nil"/>
            </w:tcBorders>
            <w:noWrap/>
          </w:tcPr>
          <w:p w14:paraId="201AB93C" w14:textId="77777777" w:rsidR="00724736" w:rsidRPr="00282542" w:rsidRDefault="00724736" w:rsidP="00724736">
            <w:pPr>
              <w:rPr>
                <w:b/>
                <w:szCs w:val="36"/>
              </w:rPr>
            </w:pPr>
          </w:p>
        </w:tc>
        <w:tc>
          <w:tcPr>
            <w:tcW w:w="5250" w:type="dxa"/>
            <w:gridSpan w:val="4"/>
            <w:tcBorders>
              <w:tl2br w:val="nil"/>
              <w:tr2bl w:val="nil"/>
            </w:tcBorders>
          </w:tcPr>
          <w:p w14:paraId="3C40E96C" w14:textId="014B7D81" w:rsidR="009B144E" w:rsidRPr="00B02B3E" w:rsidRDefault="00122AD2" w:rsidP="000B42FF">
            <w:pPr>
              <w:pStyle w:val="Klassifizierung"/>
              <w:ind w:firstLine="1952"/>
              <w:jc w:val="left"/>
              <w:rPr>
                <w:b w:val="0"/>
              </w:rPr>
            </w:pPr>
            <w:sdt>
              <w:sdtPr>
                <w:rPr>
                  <w:b w:val="0"/>
                </w:rPr>
                <w:alias w:val="Klassifizierung Beilagen"/>
                <w:tag w:val="Klassifizierung Beilagen"/>
                <w:id w:val="1123472947"/>
                <w:placeholder>
                  <w:docPart w:val="55D64EDCD9A94CE69A87048DFB096AFC"/>
                </w:placeholder>
                <w15:color w:val="000000"/>
                <w:dropDownList>
                  <w:listItem w:displayText="Wählen Sie die Beilagen" w:value="Wählen Sie die Beilagen"/>
                  <w:listItem w:displayText="Beilage(n) INTERN" w:value="Beilage(n) INTERN"/>
                  <w:listItem w:displayText="Beilage(n) VERTRAULICH" w:value="Beilage(n) VERTRAULICH"/>
                  <w:listItem w:displayText="Beilage(n) GEHEIM" w:value="Beilage(n) GEHEIM"/>
                  <w:listItem w:displayText="Beilage(n) nicht klassifiziert" w:value="Beilage(n) nicht klassifiziert"/>
                </w:dropDownList>
              </w:sdtPr>
              <w:sdtEndPr/>
              <w:sdtContent>
                <w:r w:rsidR="005B1489">
                  <w:rPr>
                    <w:b w:val="0"/>
                  </w:rPr>
                  <w:t>Wählen Sie die Beilagen</w:t>
                </w:r>
              </w:sdtContent>
            </w:sdt>
          </w:p>
        </w:tc>
      </w:tr>
      <w:tr w:rsidR="00282542" w:rsidRPr="00371A9B" w14:paraId="558F937C" w14:textId="77777777" w:rsidTr="008F3A28">
        <w:trPr>
          <w:trHeight w:val="256"/>
        </w:trPr>
        <w:tc>
          <w:tcPr>
            <w:tcW w:w="10419" w:type="dxa"/>
            <w:gridSpan w:val="7"/>
            <w:tcBorders>
              <w:tl2br w:val="nil"/>
              <w:tr2bl w:val="nil"/>
            </w:tcBorders>
            <w:shd w:val="clear" w:color="auto" w:fill="FFFFFF"/>
            <w:noWrap/>
          </w:tcPr>
          <w:p w14:paraId="5292673E" w14:textId="464E2D4D" w:rsidR="00282542" w:rsidRPr="00CC4108" w:rsidRDefault="00BC588D" w:rsidP="00CC4108">
            <w:pPr>
              <w:pStyle w:val="Formularfeld10Pte"/>
              <w:ind w:right="34"/>
              <w:rPr>
                <w:b/>
                <w:color w:val="auto"/>
                <w:sz w:val="28"/>
                <w:szCs w:val="28"/>
              </w:rPr>
            </w:pPr>
            <w:r>
              <w:rPr>
                <w:b/>
                <w:color w:val="auto"/>
                <w:sz w:val="28"/>
                <w:szCs w:val="28"/>
              </w:rPr>
              <w:t>Projektintegration</w:t>
            </w:r>
          </w:p>
        </w:tc>
      </w:tr>
      <w:tr w:rsidR="00596528" w:rsidRPr="00282542" w14:paraId="086F92D1" w14:textId="77777777" w:rsidTr="008F3A28">
        <w:trPr>
          <w:trHeight w:val="256"/>
        </w:trPr>
        <w:tc>
          <w:tcPr>
            <w:tcW w:w="7085" w:type="dxa"/>
            <w:gridSpan w:val="5"/>
            <w:tcBorders>
              <w:tl2br w:val="nil"/>
              <w:tr2bl w:val="nil"/>
            </w:tcBorders>
            <w:shd w:val="clear" w:color="auto" w:fill="FFFFFF"/>
            <w:noWrap/>
          </w:tcPr>
          <w:p w14:paraId="0019CD59" w14:textId="69380641" w:rsidR="00596528" w:rsidRPr="00282542" w:rsidRDefault="00122AD2" w:rsidP="00282542">
            <w:pPr>
              <w:rPr>
                <w:b/>
                <w:szCs w:val="36"/>
              </w:rPr>
            </w:pPr>
            <w:sdt>
              <w:sdtPr>
                <w:rPr>
                  <w:szCs w:val="28"/>
                </w:rPr>
                <w:alias w:val="Vorhabenart"/>
                <w:tag w:val="Vorhabenart"/>
                <w:id w:val="-1105730422"/>
                <w:placeholder>
                  <w:docPart w:val="AACDD9C8A04B4EC9A84D863C9668D003"/>
                </w:placeholder>
                <w:comboBox>
                  <w:listItem w:displayText="wählen sie die Vorhabenart" w:value=""/>
                  <w:listItem w:displayText="Nutzerbedürfnis" w:value="Nutzerbedürfnis"/>
                  <w:listItem w:displayText="Instandsetzungsbedürfnis" w:value="Instandsetzungsbedürfnis"/>
                </w:comboBox>
              </w:sdtPr>
              <w:sdtEndPr/>
              <w:sdtContent>
                <w:r w:rsidR="00E36261">
                  <w:rPr>
                    <w:szCs w:val="28"/>
                  </w:rPr>
                  <w:t xml:space="preserve"> </w:t>
                </w:r>
              </w:sdtContent>
            </w:sdt>
          </w:p>
        </w:tc>
        <w:tc>
          <w:tcPr>
            <w:tcW w:w="3334" w:type="dxa"/>
            <w:gridSpan w:val="2"/>
            <w:vMerge w:val="restart"/>
            <w:tcBorders>
              <w:tl2br w:val="nil"/>
              <w:tr2bl w:val="nil"/>
            </w:tcBorders>
            <w:shd w:val="clear" w:color="auto" w:fill="FFFFFF"/>
          </w:tcPr>
          <w:p w14:paraId="78E785E0" w14:textId="77777777" w:rsidR="00596528" w:rsidRDefault="00596528">
            <w:r>
              <w:t>armasuisse Immobilien</w:t>
            </w:r>
          </w:p>
          <w:p w14:paraId="6507EB91" w14:textId="77777777" w:rsidR="00596528" w:rsidRDefault="00596528">
            <w:r>
              <w:t>Portfolio- + Umweltmanagement</w:t>
            </w:r>
          </w:p>
          <w:p w14:paraId="7BE517A0" w14:textId="77777777" w:rsidR="00596528" w:rsidRDefault="00290656">
            <w:r>
              <w:t>Fachbereich PFM</w:t>
            </w:r>
            <w:r w:rsidR="00596528">
              <w:br/>
            </w:r>
            <w:proofErr w:type="spellStart"/>
            <w:r w:rsidR="001D0130">
              <w:t>Guisanplatz</w:t>
            </w:r>
            <w:proofErr w:type="spellEnd"/>
            <w:r w:rsidR="001D0130">
              <w:t xml:space="preserve"> 1</w:t>
            </w:r>
          </w:p>
          <w:p w14:paraId="1EC8624B" w14:textId="77777777" w:rsidR="00596528" w:rsidRPr="00282542" w:rsidRDefault="00596528" w:rsidP="00220CEE">
            <w:pPr>
              <w:rPr>
                <w:b/>
                <w:szCs w:val="36"/>
              </w:rPr>
            </w:pPr>
            <w:r>
              <w:t>3003 Bern</w:t>
            </w:r>
          </w:p>
        </w:tc>
      </w:tr>
      <w:tr w:rsidR="00596528" w14:paraId="6461782B" w14:textId="77777777" w:rsidTr="00F93EDD">
        <w:trPr>
          <w:trHeight w:val="256"/>
        </w:trPr>
        <w:tc>
          <w:tcPr>
            <w:tcW w:w="2761" w:type="dxa"/>
            <w:shd w:val="clear" w:color="auto" w:fill="FFFFFF"/>
            <w:noWrap/>
            <w:hideMark/>
          </w:tcPr>
          <w:p w14:paraId="3B601EEA" w14:textId="59D10B0B" w:rsidR="00596528" w:rsidRDefault="00A25E65">
            <w:r>
              <w:t>Bedarf Nr.</w:t>
            </w:r>
          </w:p>
        </w:tc>
        <w:tc>
          <w:tcPr>
            <w:tcW w:w="2977" w:type="dxa"/>
            <w:gridSpan w:val="3"/>
            <w:shd w:val="clear" w:color="auto" w:fill="D9D9D9" w:themeFill="background1" w:themeFillShade="D9"/>
            <w:noWrap/>
            <w:hideMark/>
          </w:tcPr>
          <w:p w14:paraId="718EB951" w14:textId="4AFA59F4" w:rsidR="00FE2A60" w:rsidRDefault="00FE2A60" w:rsidP="000C205F">
            <w:pPr>
              <w:pStyle w:val="Formularfeld10Pte"/>
            </w:pPr>
          </w:p>
        </w:tc>
        <w:tc>
          <w:tcPr>
            <w:tcW w:w="1347" w:type="dxa"/>
            <w:shd w:val="clear" w:color="auto" w:fill="FFFFFF"/>
            <w:noWrap/>
            <w:hideMark/>
          </w:tcPr>
          <w:p w14:paraId="0B684F1E" w14:textId="7CB2E64A" w:rsidR="000551DA" w:rsidRDefault="000551DA">
            <w:pPr>
              <w:pStyle w:val="Formularfeld10Pte"/>
              <w:rPr>
                <w:i/>
                <w:color w:val="548DD4" w:themeColor="text2" w:themeTint="99"/>
                <w:sz w:val="14"/>
                <w:szCs w:val="14"/>
              </w:rPr>
            </w:pPr>
          </w:p>
        </w:tc>
        <w:tc>
          <w:tcPr>
            <w:tcW w:w="3334" w:type="dxa"/>
            <w:gridSpan w:val="2"/>
            <w:vMerge/>
            <w:tcBorders>
              <w:left w:val="nil"/>
            </w:tcBorders>
            <w:shd w:val="clear" w:color="auto" w:fill="FFFFFF"/>
            <w:noWrap/>
            <w:hideMark/>
          </w:tcPr>
          <w:p w14:paraId="3BAFDA96" w14:textId="77777777" w:rsidR="00596528" w:rsidRDefault="00596528"/>
        </w:tc>
      </w:tr>
      <w:tr w:rsidR="00F811AC" w14:paraId="2A598E60" w14:textId="77777777" w:rsidTr="00F93EDD">
        <w:trPr>
          <w:trHeight w:val="60"/>
        </w:trPr>
        <w:tc>
          <w:tcPr>
            <w:tcW w:w="2761" w:type="dxa"/>
            <w:shd w:val="clear" w:color="auto" w:fill="FFFFFF"/>
            <w:noWrap/>
          </w:tcPr>
          <w:p w14:paraId="7E0D1A08" w14:textId="77777777" w:rsidR="00F811AC" w:rsidRPr="00F811AC" w:rsidRDefault="00F811AC">
            <w:pPr>
              <w:rPr>
                <w:sz w:val="4"/>
                <w:szCs w:val="2"/>
              </w:rPr>
            </w:pPr>
          </w:p>
        </w:tc>
        <w:tc>
          <w:tcPr>
            <w:tcW w:w="2977" w:type="dxa"/>
            <w:gridSpan w:val="3"/>
            <w:noWrap/>
          </w:tcPr>
          <w:p w14:paraId="57AC9320" w14:textId="77777777" w:rsidR="00F811AC" w:rsidRPr="00F811AC" w:rsidRDefault="00F811AC" w:rsidP="000C205F">
            <w:pPr>
              <w:pStyle w:val="Formularfeld10Pte"/>
              <w:rPr>
                <w:sz w:val="4"/>
                <w:szCs w:val="2"/>
              </w:rPr>
            </w:pPr>
          </w:p>
        </w:tc>
        <w:tc>
          <w:tcPr>
            <w:tcW w:w="1347" w:type="dxa"/>
            <w:shd w:val="clear" w:color="auto" w:fill="FFFFFF"/>
            <w:noWrap/>
          </w:tcPr>
          <w:p w14:paraId="129513F6" w14:textId="77777777" w:rsidR="00F811AC" w:rsidRPr="00F811AC" w:rsidRDefault="00F811AC">
            <w:pPr>
              <w:pStyle w:val="Formularfeld10Pte"/>
              <w:rPr>
                <w:i/>
                <w:color w:val="548DD4" w:themeColor="text2" w:themeTint="99"/>
                <w:sz w:val="4"/>
                <w:szCs w:val="2"/>
              </w:rPr>
            </w:pPr>
          </w:p>
        </w:tc>
        <w:tc>
          <w:tcPr>
            <w:tcW w:w="3334" w:type="dxa"/>
            <w:gridSpan w:val="2"/>
            <w:vMerge/>
            <w:tcBorders>
              <w:left w:val="nil"/>
            </w:tcBorders>
            <w:shd w:val="clear" w:color="auto" w:fill="FFFFFF"/>
            <w:noWrap/>
          </w:tcPr>
          <w:p w14:paraId="7C2B75F7" w14:textId="77777777" w:rsidR="00F811AC" w:rsidRDefault="00F811AC"/>
        </w:tc>
      </w:tr>
      <w:tr w:rsidR="00596528" w14:paraId="59925861" w14:textId="77777777" w:rsidTr="00F93EDD">
        <w:trPr>
          <w:trHeight w:hRule="exact" w:val="256"/>
        </w:trPr>
        <w:tc>
          <w:tcPr>
            <w:tcW w:w="2761" w:type="dxa"/>
            <w:shd w:val="clear" w:color="auto" w:fill="FFFFFF"/>
            <w:noWrap/>
            <w:hideMark/>
          </w:tcPr>
          <w:p w14:paraId="6D1F73C8" w14:textId="04CA1D87" w:rsidR="00596528" w:rsidRDefault="001C4152">
            <w:r>
              <w:t>Projekt Nr.</w:t>
            </w:r>
          </w:p>
          <w:p w14:paraId="39472E97" w14:textId="77777777" w:rsidR="001C4152" w:rsidRDefault="001C4152"/>
          <w:p w14:paraId="660FDBA5" w14:textId="77777777" w:rsidR="001C4152" w:rsidRDefault="001C4152"/>
          <w:p w14:paraId="0A4BF4FF" w14:textId="534D30B5" w:rsidR="001C4152" w:rsidRDefault="001C4152"/>
        </w:tc>
        <w:tc>
          <w:tcPr>
            <w:tcW w:w="2977" w:type="dxa"/>
            <w:gridSpan w:val="3"/>
            <w:shd w:val="clear" w:color="auto" w:fill="D9D9D9" w:themeFill="background1" w:themeFillShade="D9"/>
            <w:noWrap/>
            <w:hideMark/>
          </w:tcPr>
          <w:p w14:paraId="1F029947" w14:textId="5A703E13" w:rsidR="00596528" w:rsidRDefault="00866C3B" w:rsidP="00880FCA">
            <w:pPr>
              <w:pStyle w:val="Formularfeld10Pte"/>
            </w:pPr>
            <w:r>
              <w:t>FELDDAA</w:t>
            </w:r>
          </w:p>
        </w:tc>
        <w:tc>
          <w:tcPr>
            <w:tcW w:w="1347" w:type="dxa"/>
            <w:shd w:val="clear" w:color="auto" w:fill="FFFFFF"/>
            <w:noWrap/>
            <w:hideMark/>
          </w:tcPr>
          <w:p w14:paraId="71941229" w14:textId="77777777" w:rsidR="00596528" w:rsidRDefault="00596528">
            <w:pPr>
              <w:rPr>
                <w:rFonts w:asciiTheme="minorHAnsi" w:eastAsiaTheme="minorEastAsia" w:hAnsiTheme="minorHAnsi" w:cstheme="minorBidi"/>
                <w:szCs w:val="22"/>
              </w:rPr>
            </w:pPr>
          </w:p>
          <w:p w14:paraId="7A273704" w14:textId="77777777" w:rsidR="001C4152" w:rsidRDefault="001C4152">
            <w:pPr>
              <w:rPr>
                <w:rFonts w:asciiTheme="minorHAnsi" w:eastAsiaTheme="minorEastAsia" w:hAnsiTheme="minorHAnsi" w:cstheme="minorBidi"/>
                <w:szCs w:val="22"/>
              </w:rPr>
            </w:pPr>
          </w:p>
          <w:p w14:paraId="3D1F0554" w14:textId="77777777" w:rsidR="001C4152" w:rsidRDefault="001C4152">
            <w:pPr>
              <w:rPr>
                <w:rFonts w:asciiTheme="minorHAnsi" w:eastAsiaTheme="minorEastAsia" w:hAnsiTheme="minorHAnsi" w:cstheme="minorBidi"/>
                <w:szCs w:val="22"/>
              </w:rPr>
            </w:pPr>
          </w:p>
          <w:p w14:paraId="41BF0CF0" w14:textId="77777777" w:rsidR="001C4152" w:rsidRDefault="001C4152">
            <w:pPr>
              <w:rPr>
                <w:rFonts w:asciiTheme="minorHAnsi" w:eastAsiaTheme="minorEastAsia" w:hAnsiTheme="minorHAnsi" w:cstheme="minorBidi"/>
                <w:szCs w:val="22"/>
              </w:rPr>
            </w:pPr>
          </w:p>
        </w:tc>
        <w:tc>
          <w:tcPr>
            <w:tcW w:w="3334" w:type="dxa"/>
            <w:gridSpan w:val="2"/>
            <w:vMerge/>
            <w:tcBorders>
              <w:left w:val="nil"/>
            </w:tcBorders>
            <w:shd w:val="clear" w:color="auto" w:fill="FFFFFF"/>
            <w:vAlign w:val="center"/>
            <w:hideMark/>
          </w:tcPr>
          <w:p w14:paraId="59602C5A" w14:textId="77777777" w:rsidR="00596528" w:rsidRDefault="00596528"/>
        </w:tc>
      </w:tr>
      <w:tr w:rsidR="000551DA" w14:paraId="0377A274" w14:textId="77777777" w:rsidTr="00F93EDD">
        <w:trPr>
          <w:trHeight w:hRule="exact" w:val="60"/>
        </w:trPr>
        <w:tc>
          <w:tcPr>
            <w:tcW w:w="2761" w:type="dxa"/>
            <w:shd w:val="clear" w:color="auto" w:fill="FFFFFF"/>
            <w:noWrap/>
          </w:tcPr>
          <w:p w14:paraId="624F4231" w14:textId="77777777" w:rsidR="000551DA" w:rsidRPr="000551DA" w:rsidRDefault="000551DA">
            <w:pPr>
              <w:rPr>
                <w:sz w:val="2"/>
                <w:szCs w:val="2"/>
              </w:rPr>
            </w:pPr>
          </w:p>
        </w:tc>
        <w:tc>
          <w:tcPr>
            <w:tcW w:w="2977" w:type="dxa"/>
            <w:gridSpan w:val="3"/>
            <w:noWrap/>
          </w:tcPr>
          <w:p w14:paraId="15AB47F7" w14:textId="77777777" w:rsidR="000551DA" w:rsidRPr="000551DA" w:rsidRDefault="000551DA" w:rsidP="00880FCA">
            <w:pPr>
              <w:pStyle w:val="Formularfeld10Pte"/>
              <w:rPr>
                <w:sz w:val="2"/>
                <w:szCs w:val="2"/>
              </w:rPr>
            </w:pPr>
          </w:p>
        </w:tc>
        <w:tc>
          <w:tcPr>
            <w:tcW w:w="1347" w:type="dxa"/>
            <w:shd w:val="clear" w:color="auto" w:fill="FFFFFF"/>
            <w:noWrap/>
          </w:tcPr>
          <w:p w14:paraId="66F4935D" w14:textId="77777777" w:rsidR="000551DA" w:rsidRDefault="000551DA">
            <w:pPr>
              <w:rPr>
                <w:rFonts w:asciiTheme="minorHAnsi" w:eastAsiaTheme="minorEastAsia" w:hAnsiTheme="minorHAnsi" w:cstheme="minorBidi"/>
                <w:szCs w:val="22"/>
              </w:rPr>
            </w:pPr>
          </w:p>
        </w:tc>
        <w:tc>
          <w:tcPr>
            <w:tcW w:w="3334" w:type="dxa"/>
            <w:gridSpan w:val="2"/>
            <w:vMerge/>
            <w:tcBorders>
              <w:left w:val="nil"/>
            </w:tcBorders>
            <w:shd w:val="clear" w:color="auto" w:fill="FFFFFF"/>
            <w:vAlign w:val="center"/>
          </w:tcPr>
          <w:p w14:paraId="4FC63F4F" w14:textId="77777777" w:rsidR="000551DA" w:rsidRDefault="000551DA"/>
        </w:tc>
      </w:tr>
      <w:tr w:rsidR="00596528" w14:paraId="2FB55C8A" w14:textId="77777777" w:rsidTr="00F93EDD">
        <w:trPr>
          <w:trHeight w:hRule="exact" w:val="251"/>
        </w:trPr>
        <w:tc>
          <w:tcPr>
            <w:tcW w:w="2761" w:type="dxa"/>
            <w:shd w:val="clear" w:color="auto" w:fill="FFFFFF"/>
            <w:noWrap/>
            <w:hideMark/>
          </w:tcPr>
          <w:p w14:paraId="15B907BB" w14:textId="2D286D8D" w:rsidR="001C4152" w:rsidRDefault="001C4152">
            <w:r>
              <w:t>Projekt Bezeichnung</w:t>
            </w:r>
          </w:p>
          <w:p w14:paraId="5E55595A" w14:textId="40945621" w:rsidR="00596528" w:rsidRDefault="00AF7D99">
            <w:r>
              <w:t>Schutzzone (Anlageschutz)</w:t>
            </w:r>
          </w:p>
        </w:tc>
        <w:tc>
          <w:tcPr>
            <w:tcW w:w="2977" w:type="dxa"/>
            <w:gridSpan w:val="3"/>
            <w:shd w:val="clear" w:color="auto" w:fill="D9D9D9" w:themeFill="background1" w:themeFillShade="D9"/>
            <w:noWrap/>
          </w:tcPr>
          <w:p w14:paraId="0B51C2EA" w14:textId="27B5284D" w:rsidR="00596528" w:rsidRPr="00BA4D97" w:rsidRDefault="00596528">
            <w:pPr>
              <w:pStyle w:val="Formularfeld10Pte"/>
            </w:pPr>
          </w:p>
        </w:tc>
        <w:tc>
          <w:tcPr>
            <w:tcW w:w="1347" w:type="dxa"/>
            <w:shd w:val="clear" w:color="auto" w:fill="FFFFFF"/>
            <w:noWrap/>
            <w:hideMark/>
          </w:tcPr>
          <w:p w14:paraId="5AAF5017" w14:textId="63C6A8BC" w:rsidR="00A25E65" w:rsidRDefault="00A25E65">
            <w:pPr>
              <w:pStyle w:val="Formularfeld10Pte"/>
              <w:rPr>
                <w:sz w:val="14"/>
                <w:szCs w:val="14"/>
              </w:rPr>
            </w:pPr>
          </w:p>
        </w:tc>
        <w:tc>
          <w:tcPr>
            <w:tcW w:w="3334" w:type="dxa"/>
            <w:gridSpan w:val="2"/>
            <w:vMerge/>
            <w:tcBorders>
              <w:left w:val="nil"/>
            </w:tcBorders>
            <w:shd w:val="clear" w:color="auto" w:fill="FFFFFF"/>
            <w:vAlign w:val="center"/>
            <w:hideMark/>
          </w:tcPr>
          <w:p w14:paraId="12A06E55" w14:textId="77777777" w:rsidR="00596528" w:rsidRDefault="00596528"/>
        </w:tc>
      </w:tr>
      <w:tr w:rsidR="0001453B" w14:paraId="5A97C0C8" w14:textId="77777777" w:rsidTr="00F93EDD">
        <w:trPr>
          <w:trHeight w:hRule="exact" w:val="80"/>
        </w:trPr>
        <w:tc>
          <w:tcPr>
            <w:tcW w:w="2761" w:type="dxa"/>
            <w:shd w:val="clear" w:color="auto" w:fill="FFFFFF"/>
            <w:noWrap/>
          </w:tcPr>
          <w:p w14:paraId="436DEB88" w14:textId="77777777" w:rsidR="0001453B" w:rsidRDefault="0001453B"/>
        </w:tc>
        <w:tc>
          <w:tcPr>
            <w:tcW w:w="2977" w:type="dxa"/>
            <w:gridSpan w:val="3"/>
            <w:noWrap/>
          </w:tcPr>
          <w:p w14:paraId="6AF18C3B" w14:textId="77777777" w:rsidR="0001453B" w:rsidRPr="00BA4D97" w:rsidRDefault="0001453B">
            <w:pPr>
              <w:pStyle w:val="Formularfeld10Pte"/>
            </w:pPr>
          </w:p>
        </w:tc>
        <w:tc>
          <w:tcPr>
            <w:tcW w:w="1347" w:type="dxa"/>
            <w:shd w:val="clear" w:color="auto" w:fill="FFFFFF"/>
            <w:noWrap/>
          </w:tcPr>
          <w:p w14:paraId="4F9DACBE" w14:textId="77777777" w:rsidR="0001453B" w:rsidRDefault="0001453B">
            <w:pPr>
              <w:pStyle w:val="Formularfeld10Pte"/>
              <w:rPr>
                <w:sz w:val="14"/>
                <w:szCs w:val="14"/>
              </w:rPr>
            </w:pPr>
          </w:p>
        </w:tc>
        <w:tc>
          <w:tcPr>
            <w:tcW w:w="3334" w:type="dxa"/>
            <w:gridSpan w:val="2"/>
            <w:tcBorders>
              <w:left w:val="nil"/>
            </w:tcBorders>
            <w:shd w:val="clear" w:color="auto" w:fill="FFFFFF"/>
            <w:vAlign w:val="center"/>
          </w:tcPr>
          <w:p w14:paraId="6EF8D1DB" w14:textId="77777777" w:rsidR="0001453B" w:rsidRDefault="0001453B"/>
        </w:tc>
      </w:tr>
      <w:tr w:rsidR="001C4152" w14:paraId="19AFDC15" w14:textId="77777777" w:rsidTr="00F93EDD">
        <w:trPr>
          <w:trHeight w:hRule="exact" w:val="251"/>
        </w:trPr>
        <w:tc>
          <w:tcPr>
            <w:tcW w:w="2761" w:type="dxa"/>
            <w:shd w:val="clear" w:color="auto" w:fill="FFFFFF"/>
            <w:noWrap/>
          </w:tcPr>
          <w:p w14:paraId="73036B7A" w14:textId="03054D27" w:rsidR="001C4152" w:rsidRDefault="001C4152" w:rsidP="001C4152">
            <w:r>
              <w:t>Auftragsart</w:t>
            </w:r>
          </w:p>
          <w:p w14:paraId="68A7BF1E" w14:textId="77777777" w:rsidR="001C4152" w:rsidRDefault="001C4152"/>
        </w:tc>
        <w:tc>
          <w:tcPr>
            <w:tcW w:w="2977" w:type="dxa"/>
            <w:gridSpan w:val="3"/>
            <w:shd w:val="clear" w:color="auto" w:fill="D9D9D9" w:themeFill="background1" w:themeFillShade="D9"/>
            <w:noWrap/>
          </w:tcPr>
          <w:p w14:paraId="065BC0D6" w14:textId="071A2266" w:rsidR="001C4152" w:rsidRDefault="00866C3B" w:rsidP="00A2246A">
            <w:pPr>
              <w:pStyle w:val="Formularfeld10Pte"/>
              <w:jc w:val="both"/>
            </w:pPr>
            <w:r>
              <w:t>FELDEAA</w:t>
            </w:r>
          </w:p>
        </w:tc>
        <w:tc>
          <w:tcPr>
            <w:tcW w:w="1347" w:type="dxa"/>
            <w:shd w:val="clear" w:color="auto" w:fill="FFFFFF"/>
            <w:noWrap/>
          </w:tcPr>
          <w:p w14:paraId="09018A8B" w14:textId="77777777" w:rsidR="001C4152" w:rsidRDefault="001C4152">
            <w:pPr>
              <w:pStyle w:val="Formularfeld10Pte"/>
              <w:rPr>
                <w:sz w:val="14"/>
                <w:szCs w:val="14"/>
              </w:rPr>
            </w:pPr>
          </w:p>
        </w:tc>
        <w:tc>
          <w:tcPr>
            <w:tcW w:w="3334" w:type="dxa"/>
            <w:gridSpan w:val="2"/>
            <w:tcBorders>
              <w:left w:val="nil"/>
            </w:tcBorders>
            <w:shd w:val="clear" w:color="auto" w:fill="FFFFFF"/>
            <w:vAlign w:val="center"/>
          </w:tcPr>
          <w:p w14:paraId="1B2C9DD6" w14:textId="77777777" w:rsidR="001C4152" w:rsidRDefault="001C4152"/>
        </w:tc>
      </w:tr>
      <w:tr w:rsidR="00A25E65" w14:paraId="46C1C744" w14:textId="77777777" w:rsidTr="00F93EDD">
        <w:trPr>
          <w:trHeight w:hRule="exact" w:val="70"/>
        </w:trPr>
        <w:tc>
          <w:tcPr>
            <w:tcW w:w="2761" w:type="dxa"/>
            <w:shd w:val="clear" w:color="auto" w:fill="FFFFFF"/>
            <w:noWrap/>
          </w:tcPr>
          <w:p w14:paraId="56B48FCA" w14:textId="77777777" w:rsidR="00A25E65" w:rsidRPr="00A25E65" w:rsidRDefault="00A25E65">
            <w:pPr>
              <w:rPr>
                <w:sz w:val="2"/>
                <w:szCs w:val="2"/>
              </w:rPr>
            </w:pPr>
          </w:p>
        </w:tc>
        <w:tc>
          <w:tcPr>
            <w:tcW w:w="2977" w:type="dxa"/>
            <w:gridSpan w:val="3"/>
            <w:noWrap/>
          </w:tcPr>
          <w:p w14:paraId="67FD0987" w14:textId="77777777" w:rsidR="00A25E65" w:rsidRPr="00A25E65" w:rsidRDefault="00A25E65">
            <w:pPr>
              <w:pStyle w:val="Formularfeld10Pte"/>
              <w:rPr>
                <w:sz w:val="2"/>
                <w:szCs w:val="2"/>
              </w:rPr>
            </w:pPr>
          </w:p>
        </w:tc>
        <w:tc>
          <w:tcPr>
            <w:tcW w:w="1347" w:type="dxa"/>
            <w:shd w:val="clear" w:color="auto" w:fill="FFFFFF"/>
            <w:noWrap/>
          </w:tcPr>
          <w:p w14:paraId="71637561" w14:textId="77777777" w:rsidR="00A25E65" w:rsidRPr="00A25E65" w:rsidRDefault="00A25E65">
            <w:pPr>
              <w:pStyle w:val="Formularfeld10Pte"/>
              <w:rPr>
                <w:sz w:val="2"/>
                <w:szCs w:val="2"/>
              </w:rPr>
            </w:pPr>
          </w:p>
        </w:tc>
        <w:tc>
          <w:tcPr>
            <w:tcW w:w="3334" w:type="dxa"/>
            <w:gridSpan w:val="2"/>
            <w:tcBorders>
              <w:left w:val="nil"/>
            </w:tcBorders>
            <w:shd w:val="clear" w:color="auto" w:fill="FFFFFF"/>
            <w:vAlign w:val="center"/>
          </w:tcPr>
          <w:p w14:paraId="0F9AF550" w14:textId="77777777" w:rsidR="00A25E65" w:rsidRDefault="00A25E65"/>
        </w:tc>
      </w:tr>
      <w:tr w:rsidR="00AE63F6" w14:paraId="16543DE2" w14:textId="77777777" w:rsidTr="00F93EDD">
        <w:trPr>
          <w:trHeight w:hRule="exact" w:val="251"/>
        </w:trPr>
        <w:tc>
          <w:tcPr>
            <w:tcW w:w="2761" w:type="dxa"/>
            <w:shd w:val="clear" w:color="auto" w:fill="FFFFFF"/>
            <w:noWrap/>
          </w:tcPr>
          <w:p w14:paraId="4CF6D2B2" w14:textId="2CEFE1CE" w:rsidR="00AE63F6" w:rsidRDefault="00AE63F6">
            <w:r>
              <w:t>Letztes gen. P</w:t>
            </w:r>
            <w:r w:rsidR="00F74223">
              <w:t>hasenp</w:t>
            </w:r>
            <w:r>
              <w:t>rodukt</w:t>
            </w:r>
          </w:p>
        </w:tc>
        <w:sdt>
          <w:sdtPr>
            <w:rPr>
              <w:rFonts w:cs="Arial"/>
            </w:rPr>
            <w:alias w:val="Letztes gen. Produkt"/>
            <w:tag w:val="Letztes gen. Produkt"/>
            <w:id w:val="109556209"/>
            <w:placeholder>
              <w:docPart w:val="2937EEAF63ED427F9C720C8675D74C58"/>
            </w:placeholder>
            <w:showingPlcHdr/>
            <w:comboBox>
              <w:listItem w:value="auswählen"/>
              <w:listItem w:displayText="Auswahl" w:value="Auswahl"/>
              <w:listItem w:displayText="Bedarfsformulierung" w:value="Bedarfsformulierung"/>
              <w:listItem w:displayText="Lösungsstrategie" w:value="Lösungsstrategie"/>
              <w:listItem w:displayText="Machbarkeitsstudie" w:value="Machbarkeitsstudie"/>
              <w:listItem w:displayText="Projektpflichtenheft" w:value="Projektpflichtenheft"/>
              <w:listItem w:displayText="Vorprojekt" w:value="Vorprojekt"/>
              <w:listItem w:displayText="Bauprojekt" w:value="Bauprojekt"/>
            </w:comboBox>
          </w:sdtPr>
          <w:sdtEndPr/>
          <w:sdtContent>
            <w:tc>
              <w:tcPr>
                <w:tcW w:w="2977" w:type="dxa"/>
                <w:gridSpan w:val="3"/>
                <w:shd w:val="clear" w:color="auto" w:fill="D9D9D9" w:themeFill="background1" w:themeFillShade="D9"/>
                <w:noWrap/>
              </w:tcPr>
              <w:p w14:paraId="33FDE51C" w14:textId="1A3FF45D" w:rsidR="00AE63F6" w:rsidRDefault="000368BF">
                <w:pPr>
                  <w:pStyle w:val="Formularfeld10Pte"/>
                </w:pPr>
                <w:r w:rsidRPr="0048051D">
                  <w:rPr>
                    <w:rStyle w:val="Platzhaltertext"/>
                  </w:rPr>
                  <w:t>Wählen Sie ein Element aus.</w:t>
                </w:r>
              </w:p>
            </w:tc>
          </w:sdtContent>
        </w:sdt>
        <w:tc>
          <w:tcPr>
            <w:tcW w:w="1347" w:type="dxa"/>
            <w:shd w:val="clear" w:color="auto" w:fill="FFFFFF"/>
            <w:noWrap/>
          </w:tcPr>
          <w:p w14:paraId="2E4B32F9" w14:textId="77777777" w:rsidR="00AE63F6" w:rsidRDefault="00AE63F6">
            <w:pPr>
              <w:pStyle w:val="Formularfeld10Pte"/>
              <w:rPr>
                <w:sz w:val="14"/>
                <w:szCs w:val="14"/>
              </w:rPr>
            </w:pPr>
          </w:p>
        </w:tc>
        <w:tc>
          <w:tcPr>
            <w:tcW w:w="3334" w:type="dxa"/>
            <w:gridSpan w:val="2"/>
            <w:tcBorders>
              <w:left w:val="nil"/>
            </w:tcBorders>
            <w:shd w:val="clear" w:color="auto" w:fill="FFFFFF"/>
            <w:vAlign w:val="center"/>
          </w:tcPr>
          <w:p w14:paraId="15EF3F18" w14:textId="77777777" w:rsidR="00AE63F6" w:rsidRDefault="00AE63F6"/>
        </w:tc>
      </w:tr>
      <w:tr w:rsidR="008F3A28" w14:paraId="3EC6C365" w14:textId="77777777" w:rsidTr="008F3A28">
        <w:trPr>
          <w:trHeight w:hRule="exact" w:val="74"/>
        </w:trPr>
        <w:tc>
          <w:tcPr>
            <w:tcW w:w="2761" w:type="dxa"/>
            <w:noWrap/>
          </w:tcPr>
          <w:p w14:paraId="14F4C93E" w14:textId="77777777" w:rsidR="008F3A28" w:rsidRPr="008F3A28" w:rsidRDefault="008F3A28">
            <w:pPr>
              <w:rPr>
                <w:sz w:val="2"/>
                <w:szCs w:val="2"/>
              </w:rPr>
            </w:pPr>
          </w:p>
        </w:tc>
        <w:tc>
          <w:tcPr>
            <w:tcW w:w="2977" w:type="dxa"/>
            <w:gridSpan w:val="3"/>
            <w:noWrap/>
          </w:tcPr>
          <w:p w14:paraId="0DD91DE7" w14:textId="77777777" w:rsidR="008F3A28" w:rsidRPr="008F3A28" w:rsidRDefault="008F3A28">
            <w:pPr>
              <w:pStyle w:val="Formularfeld10Pte"/>
              <w:rPr>
                <w:rFonts w:cs="Arial"/>
                <w:sz w:val="2"/>
                <w:szCs w:val="2"/>
              </w:rPr>
            </w:pPr>
          </w:p>
        </w:tc>
        <w:tc>
          <w:tcPr>
            <w:tcW w:w="1347" w:type="dxa"/>
            <w:shd w:val="clear" w:color="auto" w:fill="FFFFFF"/>
            <w:noWrap/>
          </w:tcPr>
          <w:p w14:paraId="5D5CDA3E" w14:textId="77777777" w:rsidR="008F3A28" w:rsidRDefault="008F3A28">
            <w:pPr>
              <w:pStyle w:val="Formularfeld10Pte"/>
              <w:rPr>
                <w:sz w:val="14"/>
                <w:szCs w:val="14"/>
              </w:rPr>
            </w:pPr>
          </w:p>
        </w:tc>
        <w:tc>
          <w:tcPr>
            <w:tcW w:w="3334" w:type="dxa"/>
            <w:gridSpan w:val="2"/>
            <w:tcBorders>
              <w:left w:val="nil"/>
            </w:tcBorders>
            <w:shd w:val="clear" w:color="auto" w:fill="FFFFFF"/>
            <w:vAlign w:val="center"/>
          </w:tcPr>
          <w:p w14:paraId="4E2D669F" w14:textId="77777777" w:rsidR="008F3A28" w:rsidRDefault="008F3A28"/>
        </w:tc>
      </w:tr>
      <w:tr w:rsidR="00AD5D98" w14:paraId="7E53F47B" w14:textId="77777777" w:rsidTr="00F93EDD">
        <w:trPr>
          <w:trHeight w:hRule="exact" w:val="251"/>
        </w:trPr>
        <w:tc>
          <w:tcPr>
            <w:tcW w:w="2761" w:type="dxa"/>
            <w:shd w:val="clear" w:color="auto" w:fill="FFFFFF"/>
            <w:noWrap/>
          </w:tcPr>
          <w:p w14:paraId="3958290F" w14:textId="1942F3F2" w:rsidR="00AD5D98" w:rsidRDefault="00AD5D98">
            <w:r>
              <w:t>Schutzzone</w:t>
            </w:r>
          </w:p>
        </w:tc>
        <w:tc>
          <w:tcPr>
            <w:tcW w:w="2977" w:type="dxa"/>
            <w:gridSpan w:val="3"/>
            <w:shd w:val="clear" w:color="auto" w:fill="D9D9D9" w:themeFill="background1" w:themeFillShade="D9"/>
            <w:noWrap/>
          </w:tcPr>
          <w:p w14:paraId="062C04BC" w14:textId="0B69B033" w:rsidR="00AD5D98" w:rsidRDefault="00AD5D98">
            <w:pPr>
              <w:pStyle w:val="Formularfeld10Pte"/>
            </w:pPr>
            <w:r>
              <w:t>FELDFAA</w:t>
            </w:r>
          </w:p>
        </w:tc>
        <w:tc>
          <w:tcPr>
            <w:tcW w:w="1347" w:type="dxa"/>
            <w:shd w:val="clear" w:color="auto" w:fill="FFFFFF"/>
            <w:noWrap/>
          </w:tcPr>
          <w:p w14:paraId="61BE636E" w14:textId="77777777" w:rsidR="00AD5D98" w:rsidRDefault="00AD5D98">
            <w:pPr>
              <w:pStyle w:val="Formularfeld10Pte"/>
              <w:rPr>
                <w:sz w:val="14"/>
                <w:szCs w:val="14"/>
              </w:rPr>
            </w:pPr>
          </w:p>
        </w:tc>
        <w:tc>
          <w:tcPr>
            <w:tcW w:w="3334" w:type="dxa"/>
            <w:gridSpan w:val="2"/>
            <w:tcBorders>
              <w:left w:val="nil"/>
            </w:tcBorders>
            <w:shd w:val="clear" w:color="auto" w:fill="FFFFFF"/>
            <w:vAlign w:val="center"/>
          </w:tcPr>
          <w:p w14:paraId="5FF96992" w14:textId="77777777" w:rsidR="00AD5D98" w:rsidRDefault="00AD5D98"/>
        </w:tc>
      </w:tr>
      <w:tr w:rsidR="00A25E65" w14:paraId="0D23C1AA" w14:textId="77777777" w:rsidTr="00F93EDD">
        <w:trPr>
          <w:trHeight w:hRule="exact" w:val="70"/>
        </w:trPr>
        <w:tc>
          <w:tcPr>
            <w:tcW w:w="2761" w:type="dxa"/>
            <w:noWrap/>
          </w:tcPr>
          <w:p w14:paraId="48F4ABB1" w14:textId="77777777" w:rsidR="00A25E65" w:rsidRPr="00A25E65" w:rsidRDefault="00A25E65">
            <w:pPr>
              <w:rPr>
                <w:sz w:val="2"/>
                <w:szCs w:val="2"/>
              </w:rPr>
            </w:pPr>
          </w:p>
        </w:tc>
        <w:tc>
          <w:tcPr>
            <w:tcW w:w="2977" w:type="dxa"/>
            <w:gridSpan w:val="3"/>
            <w:noWrap/>
          </w:tcPr>
          <w:p w14:paraId="6D6B7147" w14:textId="77777777" w:rsidR="00A25E65" w:rsidRPr="00A25E65" w:rsidRDefault="00A25E65">
            <w:pPr>
              <w:pStyle w:val="Formularfeld10Pte"/>
              <w:rPr>
                <w:sz w:val="2"/>
                <w:szCs w:val="2"/>
              </w:rPr>
            </w:pPr>
          </w:p>
        </w:tc>
        <w:tc>
          <w:tcPr>
            <w:tcW w:w="1347" w:type="dxa"/>
            <w:noWrap/>
          </w:tcPr>
          <w:p w14:paraId="4DE591AD" w14:textId="77777777" w:rsidR="00A25E65" w:rsidRPr="00A25E65" w:rsidRDefault="00A25E65">
            <w:pPr>
              <w:pStyle w:val="Formularfeld10Pte"/>
              <w:rPr>
                <w:sz w:val="2"/>
                <w:szCs w:val="2"/>
              </w:rPr>
            </w:pPr>
          </w:p>
        </w:tc>
        <w:tc>
          <w:tcPr>
            <w:tcW w:w="3334" w:type="dxa"/>
            <w:gridSpan w:val="2"/>
            <w:tcBorders>
              <w:left w:val="nil"/>
            </w:tcBorders>
            <w:shd w:val="clear" w:color="auto" w:fill="FFFFFF"/>
            <w:vAlign w:val="center"/>
          </w:tcPr>
          <w:p w14:paraId="7B126E70" w14:textId="77777777" w:rsidR="00A25E65" w:rsidRDefault="00A25E65"/>
        </w:tc>
      </w:tr>
      <w:tr w:rsidR="000551DA" w14:paraId="2DA83157" w14:textId="77777777" w:rsidTr="00F93EDD">
        <w:trPr>
          <w:trHeight w:hRule="exact" w:val="56"/>
        </w:trPr>
        <w:tc>
          <w:tcPr>
            <w:tcW w:w="2761" w:type="dxa"/>
            <w:shd w:val="clear" w:color="auto" w:fill="FFFFFF"/>
            <w:noWrap/>
          </w:tcPr>
          <w:p w14:paraId="02EE55E0" w14:textId="77777777" w:rsidR="000551DA" w:rsidRPr="000551DA" w:rsidRDefault="000551DA">
            <w:pPr>
              <w:rPr>
                <w:sz w:val="6"/>
                <w:szCs w:val="2"/>
              </w:rPr>
            </w:pPr>
          </w:p>
        </w:tc>
        <w:tc>
          <w:tcPr>
            <w:tcW w:w="2977" w:type="dxa"/>
            <w:gridSpan w:val="3"/>
            <w:noWrap/>
          </w:tcPr>
          <w:p w14:paraId="0C612A5A" w14:textId="77777777" w:rsidR="000551DA" w:rsidRPr="000551DA" w:rsidRDefault="000551DA">
            <w:pPr>
              <w:pStyle w:val="Formularfeld10Pte"/>
              <w:rPr>
                <w:sz w:val="6"/>
                <w:szCs w:val="2"/>
              </w:rPr>
            </w:pPr>
          </w:p>
        </w:tc>
        <w:tc>
          <w:tcPr>
            <w:tcW w:w="1347" w:type="dxa"/>
            <w:shd w:val="clear" w:color="auto" w:fill="FFFFFF"/>
            <w:noWrap/>
          </w:tcPr>
          <w:p w14:paraId="06A2661D" w14:textId="77777777" w:rsidR="000551DA" w:rsidRDefault="000551DA">
            <w:pPr>
              <w:pStyle w:val="Formularfeld10Pte"/>
              <w:rPr>
                <w:sz w:val="14"/>
                <w:szCs w:val="14"/>
              </w:rPr>
            </w:pPr>
          </w:p>
        </w:tc>
        <w:tc>
          <w:tcPr>
            <w:tcW w:w="3334" w:type="dxa"/>
            <w:gridSpan w:val="2"/>
            <w:shd w:val="clear" w:color="auto" w:fill="FFFFFF"/>
            <w:vAlign w:val="center"/>
          </w:tcPr>
          <w:p w14:paraId="1F341F79" w14:textId="77777777" w:rsidR="000551DA" w:rsidRDefault="000551DA"/>
        </w:tc>
      </w:tr>
    </w:tbl>
    <w:p w14:paraId="5BABF3AC" w14:textId="77777777" w:rsidR="00697BAF" w:rsidRDefault="00697BAF" w:rsidP="00A25E65">
      <w:pPr>
        <w:pBdr>
          <w:bottom w:val="double" w:sz="4" w:space="0" w:color="auto"/>
        </w:pBdr>
        <w:ind w:left="-567" w:right="-710"/>
        <w:rPr>
          <w:sz w:val="2"/>
          <w:szCs w:val="2"/>
        </w:rPr>
      </w:pPr>
    </w:p>
    <w:p w14:paraId="6EAFE9A5" w14:textId="77777777" w:rsidR="00697BAF" w:rsidRDefault="00050ED0" w:rsidP="00697BAF">
      <w:pPr>
        <w:ind w:left="-567" w:right="-710"/>
        <w:rPr>
          <w:sz w:val="2"/>
          <w:szCs w:val="2"/>
        </w:rPr>
      </w:pPr>
      <w:r>
        <w:rPr>
          <w:noProof/>
        </w:rPr>
        <mc:AlternateContent>
          <mc:Choice Requires="wps">
            <w:drawing>
              <wp:anchor distT="0" distB="0" distL="114300" distR="114300" simplePos="0" relativeHeight="251631104" behindDoc="0" locked="0" layoutInCell="0" allowOverlap="1" wp14:anchorId="3E7C65B4" wp14:editId="4556873A">
                <wp:simplePos x="0" y="0"/>
                <wp:positionH relativeFrom="column">
                  <wp:posOffset>-463550</wp:posOffset>
                </wp:positionH>
                <wp:positionV relativeFrom="paragraph">
                  <wp:posOffset>22225</wp:posOffset>
                </wp:positionV>
                <wp:extent cx="6985" cy="635"/>
                <wp:effectExtent l="6985" t="5715" r="5080" b="12700"/>
                <wp:wrapNone/>
                <wp:docPr id="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 cy="635"/>
                        </a:xfrm>
                        <a:custGeom>
                          <a:avLst/>
                          <a:gdLst>
                            <a:gd name="T0" fmla="*/ 0 w 20000"/>
                            <a:gd name="T1" fmla="*/ 0 h 20000"/>
                            <a:gd name="T2" fmla="*/ 0 w 20000"/>
                            <a:gd name="T3" fmla="*/ 20000 h 20000"/>
                            <a:gd name="T4" fmla="*/ 20000 w 20000"/>
                            <a:gd name="T5" fmla="*/ 20000 h 20000"/>
                            <a:gd name="T6" fmla="*/ 20000 w 20000"/>
                            <a:gd name="T7" fmla="*/ 0 h 20000"/>
                            <a:gd name="T8" fmla="*/ 0 w 20000"/>
                            <a:gd name="T9" fmla="*/ 0 h 20000"/>
                          </a:gdLst>
                          <a:ahLst/>
                          <a:cxnLst>
                            <a:cxn ang="0">
                              <a:pos x="T0" y="T1"/>
                            </a:cxn>
                            <a:cxn ang="0">
                              <a:pos x="T2" y="T3"/>
                            </a:cxn>
                            <a:cxn ang="0">
                              <a:pos x="T4" y="T5"/>
                            </a:cxn>
                            <a:cxn ang="0">
                              <a:pos x="T6" y="T7"/>
                            </a:cxn>
                            <a:cxn ang="0">
                              <a:pos x="T8" y="T9"/>
                            </a:cxn>
                          </a:cxnLst>
                          <a:rect l="0" t="0" r="r" b="b"/>
                          <a:pathLst>
                            <a:path w="20000" h="20000">
                              <a:moveTo>
                                <a:pt x="0" y="0"/>
                              </a:moveTo>
                              <a:lnTo>
                                <a:pt x="0" y="20000"/>
                              </a:lnTo>
                              <a:lnTo>
                                <a:pt x="20000" y="20000"/>
                              </a:lnTo>
                              <a:lnTo>
                                <a:pt x="20000" y="0"/>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72C3B" id="Freeform 5" o:spid="_x0000_s1026" style="position:absolute;margin-left:-36.5pt;margin-top:1.75pt;width:.55pt;height:.0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" o:allowincell="f" path="m,l,20000r20000,l20000,,,e" filled="f">
                <v:path arrowok="t" o:connecttype="custom" o:connectlocs="0,0;0,635;6985,635;6985,0;0,0" o:connectangles="0,0,0,0,0"/>
              </v:shape>
            </w:pict>
          </mc:Fallback>
        </mc:AlternateContent>
      </w:r>
    </w:p>
    <w:tbl>
      <w:tblPr>
        <w:tblW w:w="10423" w:type="dxa"/>
        <w:tblInd w:w="-497" w:type="dxa"/>
        <w:tblLayout w:type="fixed"/>
        <w:tblCellMar>
          <w:left w:w="70" w:type="dxa"/>
          <w:right w:w="70" w:type="dxa"/>
        </w:tblCellMar>
        <w:tblLook w:val="04A0" w:firstRow="1" w:lastRow="0" w:firstColumn="1" w:lastColumn="0" w:noHBand="0" w:noVBand="1"/>
      </w:tblPr>
      <w:tblGrid>
        <w:gridCol w:w="2765"/>
        <w:gridCol w:w="3402"/>
        <w:gridCol w:w="160"/>
        <w:gridCol w:w="3546"/>
        <w:gridCol w:w="550"/>
      </w:tblGrid>
      <w:tr w:rsidR="00697BAF" w14:paraId="256F1E6B" w14:textId="77777777" w:rsidTr="00F93EDD">
        <w:trPr>
          <w:cantSplit/>
          <w:trHeight w:hRule="exact" w:val="255"/>
        </w:trPr>
        <w:tc>
          <w:tcPr>
            <w:tcW w:w="2765" w:type="dxa"/>
            <w:hideMark/>
          </w:tcPr>
          <w:p w14:paraId="2A837BB6" w14:textId="155BF746" w:rsidR="00697BAF" w:rsidRDefault="005D182E" w:rsidP="001E0D5D">
            <w:r>
              <w:t>Antragsteller Mieter</w:t>
            </w:r>
          </w:p>
        </w:tc>
        <w:tc>
          <w:tcPr>
            <w:tcW w:w="7658" w:type="dxa"/>
            <w:gridSpan w:val="4"/>
            <w:shd w:val="clear" w:color="auto" w:fill="D9D9D9" w:themeFill="background1" w:themeFillShade="D9"/>
            <w:hideMark/>
          </w:tcPr>
          <w:p w14:paraId="112DCF1C" w14:textId="40A83DB7" w:rsidR="00697BAF" w:rsidRPr="00BA4D97" w:rsidRDefault="00122AD2" w:rsidP="007A0167">
            <w:pPr>
              <w:pStyle w:val="Formularfeld10Pte"/>
            </w:pPr>
            <w:sdt>
              <w:sdtPr>
                <w:rPr>
                  <w:rStyle w:val="TextkrperZchn"/>
                  <w:sz w:val="20"/>
                </w:rPr>
                <w:alias w:val="Mieter"/>
                <w:tag w:val="Mieter"/>
                <w:id w:val="-1295603364"/>
                <w:placeholder>
                  <w:docPart w:val="E28254E8FCD04897836B5B47B4823815"/>
                </w:placeholder>
                <w:comboBox>
                  <w:listItem w:displayText="Wählen Sie den Mieter" w:value="Wählen Sie den Mieter"/>
                  <w:listItem w:displayText="Bundesamt für Sport" w:value="Bundesamt für Sport"/>
                  <w:listItem w:displayText="Bundesamt für Bevölkerungsschutz" w:value="Bundesamt für Bevölkerungsschutz"/>
                  <w:listItem w:displayText="Verteidigung" w:value="Verteidigung"/>
                  <w:listItem w:displayText="armasuisse Beschaffung" w:value="armasuisse Beschaffung"/>
                  <w:listItem w:displayText="armasuisse W+T" w:value="armasuisse W+T"/>
                  <w:listItem w:displayText="armasuisse Immobilien" w:value="armasuisse Immobilien"/>
                  <w:listItem w:displayText="swisstopo" w:value="swisstopo"/>
                  <w:listItem w:displayText="MeteoSchweiz" w:value="MeteoSchweiz"/>
                  <w:listItem w:displayText="Bundesamt für Migration" w:value="Bundesamt für Migration"/>
                  <w:listItem w:displayText="Bundesamt für Polizei" w:value="Bundesamt für Polizei"/>
                  <w:listItem w:displayText="Eidgenössische Zollverwaltung" w:value="Eidgenössische Zollverwaltung"/>
                  <w:listItem w:displayText="Bundesamt für Informatik und Telekommunikation" w:value="Bundesamt für Informatik und Telekommunikation"/>
                  <w:listItem w:displayText="Bundesamt für Strassen" w:value="Bundesamt für Strassen"/>
                  <w:listItem w:displayText="Bundesamt für Kommunikation" w:value="Bundesamt für Kommunikation"/>
                  <w:listItem w:displayText="Bundesamt für Zivilluftfahrt" w:value="Bundesamt für Zivilluftfahrt"/>
                  <w:listItem w:displayText="Bundeskanzlei" w:value="Bundeskanzlei"/>
                  <w:listItem w:displayText="Bundesanwaltschaft" w:value="Bundesanwaltschaft"/>
                  <w:listItem w:displayText="Sozialfonds für Verteidigung und Bevölkerungsschutz" w:value="Sozialfonds für Verteidigung und Bevölkerungsschutz"/>
                  <w:listItem w:displayText="Generalsekretariat VBS" w:value="Generalsekretariat VBS"/>
                  <w:listItem w:displayText="FREITEXT" w:value="FREITEXT"/>
                </w:comboBox>
              </w:sdtPr>
              <w:sdtEndPr>
                <w:rPr>
                  <w:rStyle w:val="TextkrperZchn"/>
                </w:rPr>
              </w:sdtEndPr>
              <w:sdtContent>
                <w:r w:rsidR="00C10C44">
                  <w:rPr>
                    <w:rStyle w:val="TextkrperZchn"/>
                    <w:sz w:val="20"/>
                  </w:rPr>
                  <w:t>Wählen Sie den Mieter</w:t>
                </w:r>
              </w:sdtContent>
            </w:sdt>
          </w:p>
        </w:tc>
      </w:tr>
      <w:tr w:rsidR="00925911" w14:paraId="288710B4" w14:textId="77777777" w:rsidTr="00F93EDD">
        <w:trPr>
          <w:cantSplit/>
          <w:trHeight w:hRule="exact" w:val="63"/>
        </w:trPr>
        <w:tc>
          <w:tcPr>
            <w:tcW w:w="2765" w:type="dxa"/>
          </w:tcPr>
          <w:p w14:paraId="5545E41D" w14:textId="77777777" w:rsidR="00925911" w:rsidRPr="00925911" w:rsidRDefault="00925911" w:rsidP="001E0D5D">
            <w:pPr>
              <w:rPr>
                <w:sz w:val="2"/>
                <w:szCs w:val="2"/>
              </w:rPr>
            </w:pPr>
          </w:p>
        </w:tc>
        <w:tc>
          <w:tcPr>
            <w:tcW w:w="7658" w:type="dxa"/>
            <w:gridSpan w:val="4"/>
          </w:tcPr>
          <w:p w14:paraId="754D10B6" w14:textId="77777777" w:rsidR="00925911" w:rsidRPr="00925911" w:rsidRDefault="00925911" w:rsidP="007A0167">
            <w:pPr>
              <w:pStyle w:val="Formularfeld10Pte"/>
              <w:rPr>
                <w:sz w:val="2"/>
                <w:szCs w:val="2"/>
              </w:rPr>
            </w:pPr>
          </w:p>
        </w:tc>
      </w:tr>
      <w:tr w:rsidR="00925911" w14:paraId="5C91E0E1" w14:textId="77777777" w:rsidTr="00F93EDD">
        <w:trPr>
          <w:cantSplit/>
          <w:trHeight w:hRule="exact" w:val="255"/>
        </w:trPr>
        <w:tc>
          <w:tcPr>
            <w:tcW w:w="2765" w:type="dxa"/>
          </w:tcPr>
          <w:p w14:paraId="36E99A2F" w14:textId="68E26956" w:rsidR="00925911" w:rsidRDefault="00925911" w:rsidP="001E0D5D">
            <w:r>
              <w:t xml:space="preserve">Antragsteller </w:t>
            </w:r>
            <w:r w:rsidR="00C10C44">
              <w:t>Nutzer (OE)</w:t>
            </w:r>
          </w:p>
        </w:tc>
        <w:tc>
          <w:tcPr>
            <w:tcW w:w="7658" w:type="dxa"/>
            <w:gridSpan w:val="4"/>
            <w:shd w:val="clear" w:color="auto" w:fill="D9D9D9" w:themeFill="background1" w:themeFillShade="D9"/>
          </w:tcPr>
          <w:p w14:paraId="3ACCC442" w14:textId="0B0C391D" w:rsidR="00C10C44" w:rsidRDefault="00866C3B" w:rsidP="007A0167">
            <w:pPr>
              <w:pStyle w:val="Formularfeld10Pte"/>
            </w:pPr>
            <w:r>
              <w:t>FELDJAA</w:t>
            </w:r>
          </w:p>
        </w:tc>
      </w:tr>
      <w:tr w:rsidR="00CA75C9" w14:paraId="60F86584" w14:textId="77777777" w:rsidTr="00F93EDD">
        <w:trPr>
          <w:cantSplit/>
          <w:trHeight w:hRule="exact" w:val="60"/>
        </w:trPr>
        <w:tc>
          <w:tcPr>
            <w:tcW w:w="2765" w:type="dxa"/>
          </w:tcPr>
          <w:p w14:paraId="6DC14040" w14:textId="5B89D6CD" w:rsidR="00CA75C9" w:rsidRDefault="00CA75C9" w:rsidP="001E0D5D"/>
        </w:tc>
        <w:tc>
          <w:tcPr>
            <w:tcW w:w="7658" w:type="dxa"/>
            <w:gridSpan w:val="4"/>
          </w:tcPr>
          <w:p w14:paraId="29CAB7C2" w14:textId="77777777" w:rsidR="00CA75C9" w:rsidRPr="00BA4D97" w:rsidRDefault="00CA75C9" w:rsidP="007A0167">
            <w:pPr>
              <w:pStyle w:val="Formularfeld10Pte"/>
            </w:pPr>
          </w:p>
        </w:tc>
      </w:tr>
      <w:tr w:rsidR="00697BAF" w14:paraId="355C7342" w14:textId="77777777" w:rsidTr="00F93EDD">
        <w:trPr>
          <w:gridAfter w:val="1"/>
          <w:wAfter w:w="550" w:type="dxa"/>
          <w:cantSplit/>
          <w:trHeight w:hRule="exact" w:val="57"/>
        </w:trPr>
        <w:tc>
          <w:tcPr>
            <w:tcW w:w="2765" w:type="dxa"/>
          </w:tcPr>
          <w:p w14:paraId="5912FFA2" w14:textId="77777777" w:rsidR="00697BAF" w:rsidRDefault="00697BAF"/>
        </w:tc>
        <w:tc>
          <w:tcPr>
            <w:tcW w:w="3402" w:type="dxa"/>
          </w:tcPr>
          <w:p w14:paraId="48E5CE7B" w14:textId="77777777" w:rsidR="00697BAF" w:rsidRDefault="00697BAF">
            <w:pPr>
              <w:rPr>
                <w:rFonts w:cs="Arial"/>
              </w:rPr>
            </w:pPr>
          </w:p>
        </w:tc>
        <w:tc>
          <w:tcPr>
            <w:tcW w:w="160" w:type="dxa"/>
          </w:tcPr>
          <w:p w14:paraId="332F1C5A" w14:textId="77777777" w:rsidR="00697BAF" w:rsidRDefault="00697BAF">
            <w:pPr>
              <w:jc w:val="right"/>
              <w:rPr>
                <w:rFonts w:cs="Arial"/>
              </w:rPr>
            </w:pPr>
          </w:p>
        </w:tc>
        <w:tc>
          <w:tcPr>
            <w:tcW w:w="3546" w:type="dxa"/>
          </w:tcPr>
          <w:p w14:paraId="315F701A" w14:textId="77777777" w:rsidR="00697BAF" w:rsidRDefault="00697BAF">
            <w:pPr>
              <w:rPr>
                <w:rFonts w:cs="Arial"/>
              </w:rPr>
            </w:pPr>
          </w:p>
        </w:tc>
      </w:tr>
    </w:tbl>
    <w:p w14:paraId="36BE6E57" w14:textId="77777777" w:rsidR="00697BAF" w:rsidRDefault="00697BAF" w:rsidP="00311F7F">
      <w:pPr>
        <w:pBdr>
          <w:bottom w:val="double" w:sz="4" w:space="0" w:color="auto"/>
        </w:pBdr>
        <w:ind w:left="-567" w:right="-710"/>
        <w:rPr>
          <w:sz w:val="2"/>
          <w:szCs w:val="2"/>
        </w:rPr>
      </w:pPr>
    </w:p>
    <w:p w14:paraId="429BBE65" w14:textId="77777777" w:rsidR="00697BAF" w:rsidRDefault="00697BAF" w:rsidP="00697BAF">
      <w:pPr>
        <w:rPr>
          <w:sz w:val="2"/>
          <w:szCs w:val="2"/>
        </w:rPr>
      </w:pPr>
    </w:p>
    <w:tbl>
      <w:tblPr>
        <w:tblW w:w="10427" w:type="dxa"/>
        <w:tblInd w:w="-497" w:type="dxa"/>
        <w:tblLayout w:type="fixed"/>
        <w:tblCellMar>
          <w:left w:w="70" w:type="dxa"/>
          <w:right w:w="0" w:type="dxa"/>
        </w:tblCellMar>
        <w:tblLook w:val="04A0" w:firstRow="1" w:lastRow="0" w:firstColumn="1" w:lastColumn="0" w:noHBand="0" w:noVBand="1"/>
      </w:tblPr>
      <w:tblGrid>
        <w:gridCol w:w="2765"/>
        <w:gridCol w:w="1635"/>
        <w:gridCol w:w="425"/>
        <w:gridCol w:w="82"/>
        <w:gridCol w:w="8"/>
        <w:gridCol w:w="260"/>
        <w:gridCol w:w="1131"/>
        <w:gridCol w:w="503"/>
        <w:gridCol w:w="723"/>
        <w:gridCol w:w="838"/>
        <w:gridCol w:w="92"/>
        <w:gridCol w:w="49"/>
        <w:gridCol w:w="142"/>
        <w:gridCol w:w="1429"/>
        <w:gridCol w:w="196"/>
        <w:gridCol w:w="73"/>
        <w:gridCol w:w="63"/>
        <w:gridCol w:w="13"/>
      </w:tblGrid>
      <w:tr w:rsidR="007C5CA2" w14:paraId="64C5EE46" w14:textId="77777777" w:rsidTr="00F93EDD">
        <w:trPr>
          <w:gridAfter w:val="1"/>
          <w:wAfter w:w="13" w:type="dxa"/>
          <w:cantSplit/>
          <w:trHeight w:hRule="exact" w:val="485"/>
        </w:trPr>
        <w:tc>
          <w:tcPr>
            <w:tcW w:w="2765" w:type="dxa"/>
            <w:hideMark/>
          </w:tcPr>
          <w:p w14:paraId="6BE40AC5" w14:textId="77777777" w:rsidR="007C5CA2" w:rsidRDefault="007C5CA2">
            <w:r>
              <w:t>Bewirtschaftungseinheit</w:t>
            </w:r>
          </w:p>
          <w:p w14:paraId="267E1EDB" w14:textId="59FB71D2" w:rsidR="007C5CA2" w:rsidRPr="00404084" w:rsidRDefault="007C5CA2">
            <w:pPr>
              <w:rPr>
                <w:sz w:val="16"/>
              </w:rPr>
            </w:pPr>
            <w:r w:rsidRPr="00404084">
              <w:rPr>
                <w:sz w:val="16"/>
              </w:rPr>
              <w:t>(</w:t>
            </w:r>
            <w:r>
              <w:rPr>
                <w:sz w:val="16"/>
              </w:rPr>
              <w:t xml:space="preserve">BWE, Bezeichnung, </w:t>
            </w:r>
            <w:proofErr w:type="spellStart"/>
            <w:r>
              <w:rPr>
                <w:sz w:val="16"/>
              </w:rPr>
              <w:t>Strat</w:t>
            </w:r>
            <w:proofErr w:type="spellEnd"/>
            <w:r>
              <w:rPr>
                <w:sz w:val="16"/>
              </w:rPr>
              <w:t>.)</w:t>
            </w:r>
          </w:p>
        </w:tc>
        <w:tc>
          <w:tcPr>
            <w:tcW w:w="2060" w:type="dxa"/>
            <w:gridSpan w:val="2"/>
            <w:shd w:val="clear" w:color="auto" w:fill="D9D9D9" w:themeFill="background1" w:themeFillShade="D9"/>
            <w:vAlign w:val="center"/>
            <w:hideMark/>
          </w:tcPr>
          <w:p w14:paraId="0DAEECB3" w14:textId="64C6C14D" w:rsidR="007C5CA2" w:rsidRDefault="00B67EEC" w:rsidP="00B67EEC">
            <w:pPr>
              <w:pStyle w:val="Formularfeld10Pte"/>
              <w:ind w:right="141"/>
            </w:pPr>
            <w:r>
              <w:t>FELDHAA</w:t>
            </w:r>
          </w:p>
        </w:tc>
        <w:tc>
          <w:tcPr>
            <w:tcW w:w="90" w:type="dxa"/>
            <w:gridSpan w:val="2"/>
            <w:vAlign w:val="center"/>
          </w:tcPr>
          <w:p w14:paraId="0ABB3864" w14:textId="77777777" w:rsidR="007C5CA2" w:rsidRDefault="007C5CA2" w:rsidP="00B67EEC">
            <w:pPr>
              <w:pStyle w:val="Formularfeld10Pte"/>
              <w:ind w:right="141"/>
            </w:pPr>
          </w:p>
        </w:tc>
        <w:tc>
          <w:tcPr>
            <w:tcW w:w="3455" w:type="dxa"/>
            <w:gridSpan w:val="5"/>
            <w:shd w:val="clear" w:color="auto" w:fill="D9D9D9" w:themeFill="background1" w:themeFillShade="D9"/>
            <w:vAlign w:val="center"/>
            <w:hideMark/>
          </w:tcPr>
          <w:p w14:paraId="4B6F11FE" w14:textId="051FE934" w:rsidR="007C5CA2" w:rsidRDefault="00B67EEC" w:rsidP="00B67EEC">
            <w:pPr>
              <w:pStyle w:val="Formularfeld10Pte"/>
            </w:pPr>
            <w:bookmarkStart w:id="0" w:name="Text67"/>
            <w:r>
              <w:t>FELDIAA</w:t>
            </w:r>
          </w:p>
        </w:tc>
        <w:tc>
          <w:tcPr>
            <w:tcW w:w="92" w:type="dxa"/>
            <w:vAlign w:val="center"/>
          </w:tcPr>
          <w:p w14:paraId="7F1229EA" w14:textId="77777777" w:rsidR="007C5CA2" w:rsidRDefault="007C5CA2" w:rsidP="00B67EEC">
            <w:pPr>
              <w:pStyle w:val="Formularfeld10Pte"/>
              <w:ind w:right="715"/>
            </w:pPr>
          </w:p>
        </w:tc>
        <w:bookmarkEnd w:id="0"/>
        <w:tc>
          <w:tcPr>
            <w:tcW w:w="1952" w:type="dxa"/>
            <w:gridSpan w:val="6"/>
            <w:shd w:val="clear" w:color="auto" w:fill="D9D9D9" w:themeFill="background1" w:themeFillShade="D9"/>
            <w:vAlign w:val="center"/>
          </w:tcPr>
          <w:p w14:paraId="76DF04BE" w14:textId="613CA366" w:rsidR="007C5CA2" w:rsidRDefault="00B67EEC" w:rsidP="00B67EEC">
            <w:pPr>
              <w:pStyle w:val="Formularfeld10Pte"/>
              <w:ind w:right="4"/>
            </w:pPr>
            <w:r>
              <w:t>FELDKAA</w:t>
            </w:r>
          </w:p>
        </w:tc>
      </w:tr>
      <w:tr w:rsidR="00697BAF" w14:paraId="7673ABC2" w14:textId="77777777" w:rsidTr="00F93EDD">
        <w:trPr>
          <w:gridAfter w:val="1"/>
          <w:wAfter w:w="13" w:type="dxa"/>
          <w:cantSplit/>
          <w:trHeight w:hRule="exact" w:val="57"/>
        </w:trPr>
        <w:tc>
          <w:tcPr>
            <w:tcW w:w="2765" w:type="dxa"/>
          </w:tcPr>
          <w:p w14:paraId="1852DA02" w14:textId="77777777" w:rsidR="00697BAF" w:rsidRDefault="00697BAF"/>
        </w:tc>
        <w:tc>
          <w:tcPr>
            <w:tcW w:w="3541" w:type="dxa"/>
            <w:gridSpan w:val="6"/>
            <w:vAlign w:val="center"/>
          </w:tcPr>
          <w:p w14:paraId="3D824BC1" w14:textId="77777777" w:rsidR="00697BAF" w:rsidRDefault="00697BAF" w:rsidP="001E5F5A">
            <w:pPr>
              <w:rPr>
                <w:rFonts w:cs="Arial"/>
              </w:rPr>
            </w:pPr>
          </w:p>
        </w:tc>
        <w:tc>
          <w:tcPr>
            <w:tcW w:w="2064" w:type="dxa"/>
            <w:gridSpan w:val="3"/>
            <w:vAlign w:val="center"/>
          </w:tcPr>
          <w:p w14:paraId="4AA0FA76" w14:textId="77777777" w:rsidR="00697BAF" w:rsidRDefault="00697BAF" w:rsidP="001E5F5A">
            <w:pPr>
              <w:rPr>
                <w:rFonts w:cs="Arial"/>
              </w:rPr>
            </w:pPr>
          </w:p>
        </w:tc>
        <w:tc>
          <w:tcPr>
            <w:tcW w:w="2044" w:type="dxa"/>
            <w:gridSpan w:val="7"/>
            <w:vAlign w:val="center"/>
          </w:tcPr>
          <w:p w14:paraId="1CB5686C" w14:textId="77777777" w:rsidR="00697BAF" w:rsidRDefault="00697BAF" w:rsidP="001E5F5A">
            <w:pPr>
              <w:ind w:right="715"/>
              <w:rPr>
                <w:rFonts w:cs="Arial"/>
              </w:rPr>
            </w:pPr>
          </w:p>
        </w:tc>
      </w:tr>
      <w:tr w:rsidR="00697BAF" w14:paraId="2B85F621" w14:textId="77777777" w:rsidTr="00F93EDD">
        <w:trPr>
          <w:cantSplit/>
          <w:trHeight w:hRule="exact" w:val="475"/>
        </w:trPr>
        <w:tc>
          <w:tcPr>
            <w:tcW w:w="2765" w:type="dxa"/>
            <w:hideMark/>
          </w:tcPr>
          <w:p w14:paraId="4E9117FA" w14:textId="77777777" w:rsidR="00697BAF" w:rsidRDefault="00697BAF">
            <w:r>
              <w:t>Wichtigstes Objekt</w:t>
            </w:r>
          </w:p>
          <w:p w14:paraId="2F51BE3E" w14:textId="7A7B1FF6" w:rsidR="00404084" w:rsidRPr="00404084" w:rsidRDefault="00404084">
            <w:pPr>
              <w:rPr>
                <w:sz w:val="16"/>
              </w:rPr>
            </w:pPr>
            <w:r w:rsidRPr="00404084">
              <w:rPr>
                <w:sz w:val="16"/>
              </w:rPr>
              <w:t>(</w:t>
            </w:r>
            <w:r w:rsidR="007C5CA2">
              <w:rPr>
                <w:sz w:val="16"/>
              </w:rPr>
              <w:t>Technischer Platz</w:t>
            </w:r>
            <w:r w:rsidRPr="00404084">
              <w:rPr>
                <w:sz w:val="16"/>
              </w:rPr>
              <w:t>, Bezeichnung)</w:t>
            </w:r>
          </w:p>
        </w:tc>
        <w:tc>
          <w:tcPr>
            <w:tcW w:w="2060" w:type="dxa"/>
            <w:gridSpan w:val="2"/>
            <w:shd w:val="clear" w:color="auto" w:fill="D9D9D9" w:themeFill="background1" w:themeFillShade="D9"/>
            <w:vAlign w:val="center"/>
            <w:hideMark/>
          </w:tcPr>
          <w:p w14:paraId="6DFC23FE" w14:textId="02913EFB" w:rsidR="00F33626" w:rsidRPr="00F33626" w:rsidRDefault="00B67EEC" w:rsidP="00B67EEC">
            <w:r>
              <w:t>FELDLAA</w:t>
            </w:r>
          </w:p>
        </w:tc>
        <w:tc>
          <w:tcPr>
            <w:tcW w:w="90" w:type="dxa"/>
            <w:gridSpan w:val="2"/>
            <w:shd w:val="clear" w:color="auto" w:fill="FFFFFF" w:themeFill="background1"/>
            <w:vAlign w:val="center"/>
          </w:tcPr>
          <w:p w14:paraId="7CFDAE72" w14:textId="77777777" w:rsidR="00697BAF" w:rsidRDefault="00697BAF" w:rsidP="00B67EEC">
            <w:pPr>
              <w:pStyle w:val="Formularfeld10Pte"/>
            </w:pPr>
          </w:p>
        </w:tc>
        <w:tc>
          <w:tcPr>
            <w:tcW w:w="5512" w:type="dxa"/>
            <w:gridSpan w:val="13"/>
            <w:shd w:val="clear" w:color="auto" w:fill="D9D9D9" w:themeFill="background1" w:themeFillShade="D9"/>
            <w:vAlign w:val="center"/>
            <w:hideMark/>
          </w:tcPr>
          <w:p w14:paraId="2B1A5043" w14:textId="74A87F67" w:rsidR="00D228F8" w:rsidRDefault="00B67EEC" w:rsidP="00B67EEC">
            <w:pPr>
              <w:pStyle w:val="Formularfeld10Pte"/>
              <w:ind w:right="715"/>
            </w:pPr>
            <w:r>
              <w:t>FELDMAA</w:t>
            </w:r>
          </w:p>
        </w:tc>
      </w:tr>
      <w:tr w:rsidR="00A25E65" w14:paraId="5C4D2CE9" w14:textId="77777777" w:rsidTr="00F93EDD">
        <w:trPr>
          <w:cantSplit/>
          <w:trHeight w:hRule="exact" w:val="63"/>
        </w:trPr>
        <w:tc>
          <w:tcPr>
            <w:tcW w:w="2765" w:type="dxa"/>
          </w:tcPr>
          <w:p w14:paraId="46E6D1F6" w14:textId="77777777" w:rsidR="00A25E65" w:rsidRDefault="00A25E65"/>
        </w:tc>
        <w:tc>
          <w:tcPr>
            <w:tcW w:w="7662" w:type="dxa"/>
            <w:gridSpan w:val="17"/>
            <w:shd w:val="clear" w:color="auto" w:fill="FFFFFF" w:themeFill="background1"/>
            <w:vAlign w:val="center"/>
          </w:tcPr>
          <w:p w14:paraId="29F5F88E" w14:textId="77777777" w:rsidR="00A25E65" w:rsidRPr="00A25E65" w:rsidRDefault="00A25E65" w:rsidP="00B67EEC">
            <w:pPr>
              <w:pStyle w:val="Formularfeld10Pte"/>
              <w:ind w:right="715"/>
              <w:rPr>
                <w:sz w:val="2"/>
                <w:szCs w:val="2"/>
              </w:rPr>
            </w:pPr>
          </w:p>
        </w:tc>
      </w:tr>
      <w:tr w:rsidR="00F33626" w14:paraId="07579729" w14:textId="77777777" w:rsidTr="00F93EDD">
        <w:trPr>
          <w:gridAfter w:val="4"/>
          <w:wAfter w:w="345" w:type="dxa"/>
          <w:cantSplit/>
          <w:trHeight w:hRule="exact" w:val="20"/>
        </w:trPr>
        <w:tc>
          <w:tcPr>
            <w:tcW w:w="2765" w:type="dxa"/>
          </w:tcPr>
          <w:p w14:paraId="4D401705" w14:textId="77777777" w:rsidR="00F33626" w:rsidRPr="00AF7D99" w:rsidRDefault="00F33626">
            <w:pPr>
              <w:rPr>
                <w:sz w:val="2"/>
                <w:szCs w:val="2"/>
              </w:rPr>
            </w:pPr>
          </w:p>
        </w:tc>
        <w:tc>
          <w:tcPr>
            <w:tcW w:w="5605" w:type="dxa"/>
            <w:gridSpan w:val="9"/>
            <w:vAlign w:val="center"/>
          </w:tcPr>
          <w:p w14:paraId="2EBFFC26" w14:textId="77777777" w:rsidR="00F33626" w:rsidRPr="00AF7D99" w:rsidRDefault="00F33626" w:rsidP="001E5F5A">
            <w:pPr>
              <w:rPr>
                <w:sz w:val="2"/>
                <w:szCs w:val="2"/>
              </w:rPr>
            </w:pPr>
          </w:p>
        </w:tc>
        <w:tc>
          <w:tcPr>
            <w:tcW w:w="92" w:type="dxa"/>
            <w:vAlign w:val="center"/>
          </w:tcPr>
          <w:p w14:paraId="163915C6" w14:textId="77777777" w:rsidR="00F33626" w:rsidRPr="00AF7D99" w:rsidRDefault="00F33626" w:rsidP="001E5F5A">
            <w:pPr>
              <w:rPr>
                <w:sz w:val="2"/>
                <w:szCs w:val="2"/>
              </w:rPr>
            </w:pPr>
          </w:p>
        </w:tc>
        <w:tc>
          <w:tcPr>
            <w:tcW w:w="1620" w:type="dxa"/>
            <w:gridSpan w:val="3"/>
            <w:vAlign w:val="center"/>
          </w:tcPr>
          <w:p w14:paraId="270509D9" w14:textId="77777777" w:rsidR="00F33626" w:rsidRPr="00AF7D99" w:rsidRDefault="00F33626" w:rsidP="001E5F5A">
            <w:pPr>
              <w:ind w:right="715"/>
              <w:rPr>
                <w:sz w:val="2"/>
                <w:szCs w:val="2"/>
              </w:rPr>
            </w:pPr>
          </w:p>
        </w:tc>
      </w:tr>
      <w:tr w:rsidR="00697BAF" w14:paraId="42BA5540" w14:textId="77777777" w:rsidTr="00F93EDD">
        <w:trPr>
          <w:cantSplit/>
          <w:trHeight w:hRule="exact" w:val="567"/>
        </w:trPr>
        <w:tc>
          <w:tcPr>
            <w:tcW w:w="2765" w:type="dxa"/>
            <w:hideMark/>
          </w:tcPr>
          <w:p w14:paraId="016C6E9C" w14:textId="77777777" w:rsidR="004C0B4A" w:rsidRDefault="004C0B4A">
            <w:r>
              <w:t>Standortinformation</w:t>
            </w:r>
          </w:p>
          <w:p w14:paraId="464EC4C1" w14:textId="01A8E990" w:rsidR="00697BAF" w:rsidRDefault="004C0B4A">
            <w:r w:rsidRPr="004C0B4A">
              <w:rPr>
                <w:sz w:val="16"/>
                <w:szCs w:val="12"/>
              </w:rPr>
              <w:t xml:space="preserve">(PLZ, </w:t>
            </w:r>
            <w:r w:rsidR="00697BAF" w:rsidRPr="004C0B4A">
              <w:rPr>
                <w:sz w:val="16"/>
                <w:szCs w:val="12"/>
              </w:rPr>
              <w:t>Gemeinde</w:t>
            </w:r>
            <w:r w:rsidRPr="004C0B4A">
              <w:rPr>
                <w:sz w:val="16"/>
                <w:szCs w:val="12"/>
              </w:rPr>
              <w:t xml:space="preserve">, </w:t>
            </w:r>
            <w:r w:rsidR="00697BAF" w:rsidRPr="004C0B4A">
              <w:rPr>
                <w:sz w:val="16"/>
                <w:szCs w:val="12"/>
              </w:rPr>
              <w:t>K</w:t>
            </w:r>
            <w:r w:rsidRPr="004C0B4A">
              <w:rPr>
                <w:sz w:val="16"/>
                <w:szCs w:val="12"/>
              </w:rPr>
              <w:t>t.)</w:t>
            </w:r>
          </w:p>
        </w:tc>
        <w:tc>
          <w:tcPr>
            <w:tcW w:w="2060" w:type="dxa"/>
            <w:gridSpan w:val="2"/>
            <w:shd w:val="clear" w:color="auto" w:fill="D9D9D9" w:themeFill="background1" w:themeFillShade="D9"/>
            <w:vAlign w:val="center"/>
            <w:hideMark/>
          </w:tcPr>
          <w:p w14:paraId="42BD7C19" w14:textId="46A4062B" w:rsidR="00304020" w:rsidRDefault="00B67EEC" w:rsidP="001E5F5A">
            <w:pPr>
              <w:pStyle w:val="Formularfeld10Pte"/>
            </w:pPr>
            <w:r>
              <w:t>FELDNAA</w:t>
            </w:r>
          </w:p>
        </w:tc>
        <w:tc>
          <w:tcPr>
            <w:tcW w:w="90" w:type="dxa"/>
            <w:gridSpan w:val="2"/>
            <w:vAlign w:val="center"/>
          </w:tcPr>
          <w:p w14:paraId="7A4EA37F" w14:textId="77777777" w:rsidR="00697BAF" w:rsidRDefault="00697BAF" w:rsidP="001E5F5A">
            <w:pPr>
              <w:rPr>
                <w:rFonts w:cs="Arial"/>
              </w:rPr>
            </w:pPr>
          </w:p>
        </w:tc>
        <w:tc>
          <w:tcPr>
            <w:tcW w:w="3455" w:type="dxa"/>
            <w:gridSpan w:val="5"/>
            <w:shd w:val="clear" w:color="auto" w:fill="D9D9D9" w:themeFill="background1" w:themeFillShade="D9"/>
            <w:vAlign w:val="center"/>
            <w:hideMark/>
          </w:tcPr>
          <w:p w14:paraId="35E325DD" w14:textId="4140C7DC" w:rsidR="00697BAF" w:rsidRDefault="00B67EEC" w:rsidP="001E5F5A">
            <w:pPr>
              <w:pStyle w:val="Formularfeld10Pte"/>
            </w:pPr>
            <w:r>
              <w:t>FELDOAA</w:t>
            </w:r>
          </w:p>
        </w:tc>
        <w:tc>
          <w:tcPr>
            <w:tcW w:w="92" w:type="dxa"/>
            <w:vAlign w:val="center"/>
            <w:hideMark/>
          </w:tcPr>
          <w:p w14:paraId="66306A52" w14:textId="77777777" w:rsidR="00697BAF" w:rsidRDefault="00697BAF" w:rsidP="001E5F5A">
            <w:pPr>
              <w:rPr>
                <w:rFonts w:asciiTheme="minorHAnsi" w:eastAsiaTheme="minorEastAsia" w:hAnsiTheme="minorHAnsi" w:cstheme="minorBidi"/>
                <w:szCs w:val="22"/>
              </w:rPr>
            </w:pPr>
          </w:p>
        </w:tc>
        <w:tc>
          <w:tcPr>
            <w:tcW w:w="1965" w:type="dxa"/>
            <w:gridSpan w:val="7"/>
            <w:shd w:val="clear" w:color="auto" w:fill="D9D9D9" w:themeFill="background1" w:themeFillShade="D9"/>
            <w:vAlign w:val="center"/>
            <w:hideMark/>
          </w:tcPr>
          <w:p w14:paraId="6A6BC03A" w14:textId="6E38EDF1" w:rsidR="00697BAF" w:rsidRDefault="00B67EEC" w:rsidP="001E5F5A">
            <w:pPr>
              <w:pStyle w:val="Formularfeld10Pte"/>
            </w:pPr>
            <w:r>
              <w:t>FELDPAA</w:t>
            </w:r>
          </w:p>
        </w:tc>
      </w:tr>
      <w:tr w:rsidR="0023453C" w:rsidRPr="0023453C" w14:paraId="0F0DB7F4" w14:textId="77777777" w:rsidTr="00F93EDD">
        <w:trPr>
          <w:gridAfter w:val="2"/>
          <w:wAfter w:w="76" w:type="dxa"/>
          <w:cantSplit/>
          <w:trHeight w:hRule="exact" w:val="60"/>
        </w:trPr>
        <w:tc>
          <w:tcPr>
            <w:tcW w:w="10351" w:type="dxa"/>
            <w:gridSpan w:val="16"/>
          </w:tcPr>
          <w:p w14:paraId="4AE35A58" w14:textId="77777777" w:rsidR="0023453C" w:rsidRPr="0023453C" w:rsidRDefault="0023453C" w:rsidP="001E5F5A">
            <w:pPr>
              <w:rPr>
                <w:rFonts w:cs="Arial"/>
                <w:sz w:val="2"/>
                <w:szCs w:val="2"/>
              </w:rPr>
            </w:pPr>
          </w:p>
        </w:tc>
      </w:tr>
      <w:tr w:rsidR="00990932" w14:paraId="6110701B" w14:textId="77777777" w:rsidTr="00F93EDD">
        <w:trPr>
          <w:cantSplit/>
          <w:trHeight w:hRule="exact" w:val="20"/>
        </w:trPr>
        <w:tc>
          <w:tcPr>
            <w:tcW w:w="2765" w:type="dxa"/>
          </w:tcPr>
          <w:p w14:paraId="1CC5E238" w14:textId="77777777" w:rsidR="00990932" w:rsidRPr="00AF7D99" w:rsidRDefault="00990932" w:rsidP="00F33626">
            <w:pPr>
              <w:rPr>
                <w:sz w:val="2"/>
                <w:szCs w:val="2"/>
              </w:rPr>
            </w:pPr>
          </w:p>
        </w:tc>
        <w:tc>
          <w:tcPr>
            <w:tcW w:w="7662" w:type="dxa"/>
            <w:gridSpan w:val="17"/>
            <w:vAlign w:val="center"/>
          </w:tcPr>
          <w:p w14:paraId="6E8435CA" w14:textId="77777777" w:rsidR="00990932" w:rsidRPr="00AF7D99" w:rsidRDefault="00990932" w:rsidP="001E5F5A">
            <w:pPr>
              <w:pStyle w:val="Formularfeldfett"/>
              <w:rPr>
                <w:b w:val="0"/>
                <w:sz w:val="2"/>
                <w:szCs w:val="2"/>
              </w:rPr>
            </w:pPr>
          </w:p>
        </w:tc>
      </w:tr>
      <w:tr w:rsidR="00990932" w14:paraId="1B3D2550" w14:textId="77777777" w:rsidTr="00F93EDD">
        <w:trPr>
          <w:cantSplit/>
          <w:trHeight w:hRule="exact" w:val="255"/>
        </w:trPr>
        <w:tc>
          <w:tcPr>
            <w:tcW w:w="2765" w:type="dxa"/>
          </w:tcPr>
          <w:p w14:paraId="2B1F7998" w14:textId="11794A60" w:rsidR="00990932" w:rsidRDefault="00990932" w:rsidP="00F33626">
            <w:r>
              <w:t>Bedarfstitel</w:t>
            </w:r>
          </w:p>
        </w:tc>
        <w:tc>
          <w:tcPr>
            <w:tcW w:w="7662" w:type="dxa"/>
            <w:gridSpan w:val="17"/>
            <w:shd w:val="clear" w:color="auto" w:fill="D9D9D9" w:themeFill="background1" w:themeFillShade="D9"/>
            <w:vAlign w:val="center"/>
          </w:tcPr>
          <w:p w14:paraId="718876A9" w14:textId="06480E29" w:rsidR="00990932" w:rsidRPr="00B67EEC" w:rsidRDefault="00990932" w:rsidP="001E5F5A">
            <w:pPr>
              <w:pStyle w:val="Formularfeldfett"/>
              <w:rPr>
                <w:b w:val="0"/>
              </w:rPr>
            </w:pPr>
            <w:r>
              <w:rPr>
                <w:b w:val="0"/>
              </w:rPr>
              <w:t>FELDQAA</w:t>
            </w:r>
          </w:p>
        </w:tc>
      </w:tr>
      <w:tr w:rsidR="00580572" w14:paraId="4A53CCC5" w14:textId="77777777" w:rsidTr="00F93EDD">
        <w:trPr>
          <w:gridAfter w:val="9"/>
          <w:wAfter w:w="2895" w:type="dxa"/>
          <w:cantSplit/>
          <w:trHeight w:hRule="exact" w:val="60"/>
        </w:trPr>
        <w:tc>
          <w:tcPr>
            <w:tcW w:w="2765" w:type="dxa"/>
          </w:tcPr>
          <w:p w14:paraId="23797017" w14:textId="77777777" w:rsidR="00580572" w:rsidRDefault="006571B7">
            <w:r>
              <w:t xml:space="preserve"> </w:t>
            </w:r>
          </w:p>
        </w:tc>
        <w:tc>
          <w:tcPr>
            <w:tcW w:w="2142" w:type="dxa"/>
            <w:gridSpan w:val="3"/>
            <w:vAlign w:val="center"/>
          </w:tcPr>
          <w:p w14:paraId="04CDF647" w14:textId="77777777" w:rsidR="00580572" w:rsidRDefault="00580572" w:rsidP="001E5F5A">
            <w:pPr>
              <w:rPr>
                <w:rFonts w:cs="Arial"/>
              </w:rPr>
            </w:pPr>
          </w:p>
        </w:tc>
        <w:tc>
          <w:tcPr>
            <w:tcW w:w="2625" w:type="dxa"/>
            <w:gridSpan w:val="5"/>
            <w:vAlign w:val="center"/>
          </w:tcPr>
          <w:p w14:paraId="6C6DC60D" w14:textId="77777777" w:rsidR="00580572" w:rsidRDefault="00580572" w:rsidP="001E5F5A">
            <w:pPr>
              <w:rPr>
                <w:rFonts w:cs="Arial"/>
              </w:rPr>
            </w:pPr>
          </w:p>
        </w:tc>
      </w:tr>
      <w:tr w:rsidR="00697BAF" w14:paraId="363D5578" w14:textId="77777777" w:rsidTr="00F93EDD">
        <w:trPr>
          <w:cantSplit/>
          <w:trHeight w:val="691"/>
        </w:trPr>
        <w:tc>
          <w:tcPr>
            <w:tcW w:w="2765" w:type="dxa"/>
            <w:hideMark/>
          </w:tcPr>
          <w:p w14:paraId="0BE378B6" w14:textId="4D52F0CE" w:rsidR="00B56CC9" w:rsidRPr="00B56CC9" w:rsidRDefault="00697BAF" w:rsidP="001E0D5D">
            <w:pPr>
              <w:rPr>
                <w:lang w:val="fr-CH"/>
              </w:rPr>
            </w:pPr>
            <w:proofErr w:type="spellStart"/>
            <w:r w:rsidRPr="00B56CC9">
              <w:rPr>
                <w:lang w:val="fr-CH"/>
              </w:rPr>
              <w:t>Bed</w:t>
            </w:r>
            <w:r w:rsidR="00B8467D" w:rsidRPr="00B56CC9">
              <w:rPr>
                <w:lang w:val="fr-CH"/>
              </w:rPr>
              <w:t>arfs</w:t>
            </w:r>
            <w:r w:rsidR="00B147C8">
              <w:rPr>
                <w:lang w:val="fr-CH"/>
              </w:rPr>
              <w:t>kurz</w:t>
            </w:r>
            <w:r w:rsidR="00B8467D" w:rsidRPr="00B56CC9">
              <w:rPr>
                <w:lang w:val="fr-CH"/>
              </w:rPr>
              <w:t>te</w:t>
            </w:r>
            <w:r w:rsidR="004C0B4A" w:rsidRPr="00B56CC9">
              <w:rPr>
                <w:lang w:val="fr-CH"/>
              </w:rPr>
              <w:t>xt</w:t>
            </w:r>
            <w:proofErr w:type="spellEnd"/>
          </w:p>
        </w:tc>
        <w:tc>
          <w:tcPr>
            <w:tcW w:w="7662" w:type="dxa"/>
            <w:gridSpan w:val="17"/>
            <w:shd w:val="clear" w:color="auto" w:fill="D9D9D9" w:themeFill="background1" w:themeFillShade="D9"/>
            <w:vAlign w:val="center"/>
            <w:hideMark/>
          </w:tcPr>
          <w:p w14:paraId="309A9B1C" w14:textId="71071E92" w:rsidR="00697BAF" w:rsidRDefault="00B67EEC" w:rsidP="001E5F5A">
            <w:pPr>
              <w:pStyle w:val="Formularfeld10Pte"/>
            </w:pPr>
            <w:r>
              <w:t>FELDRAA</w:t>
            </w:r>
            <w:r w:rsidR="00AE63F6">
              <w:rPr>
                <w:rFonts w:cs="Arial"/>
              </w:rPr>
              <w:t xml:space="preserve"> </w:t>
            </w:r>
          </w:p>
        </w:tc>
      </w:tr>
      <w:tr w:rsidR="003643FD" w14:paraId="53E185F5" w14:textId="77777777" w:rsidTr="00F93EDD">
        <w:trPr>
          <w:cantSplit/>
          <w:trHeight w:val="74"/>
        </w:trPr>
        <w:tc>
          <w:tcPr>
            <w:tcW w:w="2765" w:type="dxa"/>
          </w:tcPr>
          <w:p w14:paraId="080C5B77" w14:textId="77777777" w:rsidR="003643FD" w:rsidRPr="00F811AC" w:rsidRDefault="003643FD" w:rsidP="001E0D5D">
            <w:pPr>
              <w:rPr>
                <w:sz w:val="4"/>
                <w:szCs w:val="2"/>
              </w:rPr>
            </w:pPr>
          </w:p>
        </w:tc>
        <w:tc>
          <w:tcPr>
            <w:tcW w:w="7662" w:type="dxa"/>
            <w:gridSpan w:val="17"/>
          </w:tcPr>
          <w:p w14:paraId="5D1D9B74" w14:textId="77777777" w:rsidR="003643FD" w:rsidRPr="00F811AC" w:rsidRDefault="003643FD" w:rsidP="008370BB">
            <w:pPr>
              <w:pStyle w:val="Formularfeld10Pte"/>
              <w:rPr>
                <w:sz w:val="4"/>
                <w:szCs w:val="2"/>
              </w:rPr>
            </w:pPr>
          </w:p>
        </w:tc>
      </w:tr>
      <w:tr w:rsidR="00E543DC" w14:paraId="19569C8C" w14:textId="77777777" w:rsidTr="00F93EDD">
        <w:trPr>
          <w:cantSplit/>
          <w:trHeight w:val="272"/>
        </w:trPr>
        <w:tc>
          <w:tcPr>
            <w:tcW w:w="2765" w:type="dxa"/>
          </w:tcPr>
          <w:p w14:paraId="1353ABD0" w14:textId="545C1199" w:rsidR="00E543DC" w:rsidRPr="005E09E3" w:rsidRDefault="00E543DC" w:rsidP="008C5643">
            <w:pPr>
              <w:spacing w:after="120"/>
            </w:pPr>
            <w:bookmarkStart w:id="1" w:name="_Hlk200960587"/>
            <w:r>
              <w:t>Kosten Realisierung bisher</w:t>
            </w:r>
            <w:r>
              <w:br/>
            </w:r>
            <w:r w:rsidRPr="0001453B">
              <w:rPr>
                <w:sz w:val="10"/>
                <w:szCs w:val="10"/>
              </w:rPr>
              <w:t xml:space="preserve">(letztes gen. Produkt inkl. </w:t>
            </w:r>
            <w:proofErr w:type="spellStart"/>
            <w:r w:rsidRPr="0001453B">
              <w:rPr>
                <w:sz w:val="10"/>
                <w:szCs w:val="10"/>
              </w:rPr>
              <w:t>bish</w:t>
            </w:r>
            <w:proofErr w:type="spellEnd"/>
            <w:r w:rsidRPr="0001453B">
              <w:rPr>
                <w:sz w:val="10"/>
                <w:szCs w:val="10"/>
              </w:rPr>
              <w:t xml:space="preserve">. </w:t>
            </w:r>
            <w:r w:rsidR="00F74223">
              <w:rPr>
                <w:sz w:val="10"/>
                <w:szCs w:val="10"/>
              </w:rPr>
              <w:t>Projektintegrationen</w:t>
            </w:r>
            <w:r w:rsidRPr="0001453B">
              <w:rPr>
                <w:sz w:val="10"/>
                <w:szCs w:val="10"/>
              </w:rPr>
              <w:t>)</w:t>
            </w:r>
          </w:p>
        </w:tc>
        <w:tc>
          <w:tcPr>
            <w:tcW w:w="4044" w:type="dxa"/>
            <w:gridSpan w:val="7"/>
            <w:shd w:val="clear" w:color="auto" w:fill="FFFFFF"/>
          </w:tcPr>
          <w:p w14:paraId="0BF30922" w14:textId="483BB4F1" w:rsidR="00E543DC" w:rsidRPr="005E09E3" w:rsidRDefault="00122AD2" w:rsidP="008C5643">
            <w:pPr>
              <w:tabs>
                <w:tab w:val="right" w:pos="922"/>
              </w:tabs>
              <w:rPr>
                <w:rFonts w:cs="Arial"/>
              </w:rPr>
            </w:pPr>
            <w:sdt>
              <w:sdtPr>
                <w:rPr>
                  <w:rFonts w:cs="Arial"/>
                </w:rPr>
                <w:alias w:val="Letztes gen. Produkt"/>
                <w:tag w:val="Letztes gen. Produkt"/>
                <w:id w:val="426311224"/>
                <w:placeholder>
                  <w:docPart w:val="44EF17F48DE54632B21BD424B6E97B3B"/>
                </w:placeholder>
                <w:comboBox>
                  <w:listItem w:value="auswählen"/>
                  <w:listItem w:displayText="Auswahl letztes genehmigtes Produkt" w:value="Auswahl letztes genehmigtes Produkt"/>
                  <w:listItem w:displayText="Bedarfsformulierung" w:value="Bedarfsformulierung"/>
                  <w:listItem w:displayText="Lösungsstrategie" w:value="Lösungsstrategie"/>
                  <w:listItem w:displayText="Machbarkeitsstudie" w:value="Machbarkeitsstudie"/>
                  <w:listItem w:displayText="Projektpflichtenheft" w:value="Projektpflichtenheft"/>
                  <w:listItem w:displayText="Vorprojekt" w:value="Vorprojekt"/>
                  <w:listItem w:displayText="Bauprojekt" w:value="Bauprojekt"/>
                  <w:listItem w:displayText="Projektintegration" w:value="Projektintegration"/>
                </w:comboBox>
              </w:sdtPr>
              <w:sdtEndPr/>
              <w:sdtContent>
                <w:r w:rsidR="00E543DC">
                  <w:rPr>
                    <w:rFonts w:cs="Arial"/>
                  </w:rPr>
                  <w:t>Auswahl letztes genehmigtes Produkt</w:t>
                </w:r>
              </w:sdtContent>
            </w:sdt>
          </w:p>
        </w:tc>
        <w:tc>
          <w:tcPr>
            <w:tcW w:w="3618" w:type="dxa"/>
            <w:gridSpan w:val="10"/>
            <w:shd w:val="clear" w:color="auto" w:fill="D9D9D9" w:themeFill="background1" w:themeFillShade="D9"/>
          </w:tcPr>
          <w:p w14:paraId="4934DA51" w14:textId="77777777" w:rsidR="00E543DC" w:rsidRPr="00E543DC" w:rsidRDefault="00E543DC" w:rsidP="00B147C8">
            <w:pPr>
              <w:pStyle w:val="Formularfeld10Pte"/>
              <w:rPr>
                <w:sz w:val="2"/>
                <w:szCs w:val="2"/>
              </w:rPr>
            </w:pPr>
            <w:r w:rsidRPr="00E543DC">
              <w:rPr>
                <w:sz w:val="2"/>
                <w:szCs w:val="2"/>
              </w:rPr>
              <w:t xml:space="preserve">                              </w:t>
            </w:r>
          </w:p>
          <w:p w14:paraId="05B2042B" w14:textId="2B35C78B" w:rsidR="00E543DC" w:rsidRPr="005E09E3" w:rsidRDefault="00E543DC" w:rsidP="00B147C8">
            <w:pPr>
              <w:pStyle w:val="Formularfeld10Pte"/>
            </w:pPr>
            <w:r>
              <w:rPr>
                <w:bCs/>
              </w:rPr>
              <w:t xml:space="preserve">                               </w:t>
            </w:r>
          </w:p>
        </w:tc>
      </w:tr>
      <w:tr w:rsidR="00E543DC" w14:paraId="04B918F4" w14:textId="77777777" w:rsidTr="00F93EDD">
        <w:trPr>
          <w:cantSplit/>
          <w:trHeight w:val="45"/>
        </w:trPr>
        <w:tc>
          <w:tcPr>
            <w:tcW w:w="2765" w:type="dxa"/>
          </w:tcPr>
          <w:p w14:paraId="169AA453" w14:textId="77777777" w:rsidR="0001453B" w:rsidRPr="00E543DC" w:rsidRDefault="0001453B" w:rsidP="00E543DC">
            <w:pPr>
              <w:rPr>
                <w:sz w:val="2"/>
                <w:szCs w:val="2"/>
              </w:rPr>
            </w:pPr>
          </w:p>
        </w:tc>
        <w:tc>
          <w:tcPr>
            <w:tcW w:w="4044" w:type="dxa"/>
            <w:gridSpan w:val="7"/>
            <w:shd w:val="clear" w:color="auto" w:fill="FFFFFF"/>
          </w:tcPr>
          <w:p w14:paraId="459EAFE9" w14:textId="77777777" w:rsidR="0001453B" w:rsidRPr="00E543DC" w:rsidRDefault="0001453B" w:rsidP="008C5643">
            <w:pPr>
              <w:tabs>
                <w:tab w:val="right" w:pos="922"/>
              </w:tabs>
              <w:rPr>
                <w:rFonts w:cs="Arial"/>
                <w:sz w:val="2"/>
                <w:szCs w:val="2"/>
              </w:rPr>
            </w:pPr>
          </w:p>
        </w:tc>
        <w:tc>
          <w:tcPr>
            <w:tcW w:w="1702" w:type="dxa"/>
            <w:gridSpan w:val="4"/>
          </w:tcPr>
          <w:p w14:paraId="73CF5A7A" w14:textId="77777777" w:rsidR="0001453B" w:rsidRPr="00E543DC" w:rsidRDefault="0001453B" w:rsidP="00B147C8">
            <w:pPr>
              <w:pStyle w:val="Formularfeld10Pte"/>
              <w:rPr>
                <w:sz w:val="2"/>
                <w:szCs w:val="2"/>
              </w:rPr>
            </w:pPr>
          </w:p>
        </w:tc>
        <w:tc>
          <w:tcPr>
            <w:tcW w:w="142" w:type="dxa"/>
          </w:tcPr>
          <w:p w14:paraId="74CEFC8B" w14:textId="77777777" w:rsidR="0001453B" w:rsidRPr="00E543DC" w:rsidRDefault="0001453B" w:rsidP="00B147C8">
            <w:pPr>
              <w:pStyle w:val="Formularfeld10Pte"/>
              <w:rPr>
                <w:sz w:val="2"/>
                <w:szCs w:val="2"/>
              </w:rPr>
            </w:pPr>
          </w:p>
        </w:tc>
        <w:tc>
          <w:tcPr>
            <w:tcW w:w="1774" w:type="dxa"/>
            <w:gridSpan w:val="5"/>
          </w:tcPr>
          <w:p w14:paraId="43BB5502" w14:textId="77777777" w:rsidR="0001453B" w:rsidRPr="00E543DC" w:rsidRDefault="0001453B" w:rsidP="00B147C8">
            <w:pPr>
              <w:pStyle w:val="Formularfeld10Pte"/>
              <w:rPr>
                <w:bCs/>
                <w:sz w:val="2"/>
                <w:szCs w:val="2"/>
              </w:rPr>
            </w:pPr>
          </w:p>
        </w:tc>
      </w:tr>
      <w:tr w:rsidR="00E543DC" w14:paraId="6D94864D" w14:textId="77777777" w:rsidTr="00122AD2">
        <w:trPr>
          <w:cantSplit/>
        </w:trPr>
        <w:tc>
          <w:tcPr>
            <w:tcW w:w="2765" w:type="dxa"/>
            <w:vMerge w:val="restart"/>
            <w:hideMark/>
          </w:tcPr>
          <w:p w14:paraId="4466838D" w14:textId="77777777" w:rsidR="00E506FF" w:rsidRDefault="0001453B" w:rsidP="00B147C8">
            <w:bookmarkStart w:id="2" w:name="_Hlk199770530"/>
            <w:bookmarkEnd w:id="1"/>
            <w:r>
              <w:t xml:space="preserve">Kosten </w:t>
            </w:r>
            <w:r w:rsidRPr="005E09E3">
              <w:t xml:space="preserve">Realisierung </w:t>
            </w:r>
          </w:p>
          <w:p w14:paraId="6D89551B" w14:textId="6B1C0B46" w:rsidR="0001453B" w:rsidRPr="008A3F16" w:rsidRDefault="00E506FF" w:rsidP="00B147C8">
            <w:r>
              <w:t>Projektintegration</w:t>
            </w:r>
          </w:p>
        </w:tc>
        <w:tc>
          <w:tcPr>
            <w:tcW w:w="4044" w:type="dxa"/>
            <w:gridSpan w:val="7"/>
            <w:shd w:val="clear" w:color="auto" w:fill="FFFFFF"/>
          </w:tcPr>
          <w:p w14:paraId="4892E6CB" w14:textId="63D45326" w:rsidR="0001453B" w:rsidRPr="00B67EEC" w:rsidRDefault="0001453B" w:rsidP="00B147C8">
            <w:pPr>
              <w:tabs>
                <w:tab w:val="right" w:pos="922"/>
              </w:tabs>
              <w:rPr>
                <w:rFonts w:cs="Arial"/>
              </w:rPr>
            </w:pPr>
            <w:r w:rsidRPr="00B67EEC">
              <w:rPr>
                <w:rFonts w:cs="Arial"/>
              </w:rPr>
              <w:t xml:space="preserve">Grobkosten </w:t>
            </w:r>
            <w:r>
              <w:rPr>
                <w:rFonts w:cs="Arial"/>
              </w:rPr>
              <w:t>+/-50-100% (CHF)</w:t>
            </w:r>
          </w:p>
        </w:tc>
        <w:tc>
          <w:tcPr>
            <w:tcW w:w="1702" w:type="dxa"/>
            <w:gridSpan w:val="4"/>
            <w:shd w:val="clear" w:color="auto" w:fill="D9D9D9" w:themeFill="background1" w:themeFillShade="D9"/>
          </w:tcPr>
          <w:p w14:paraId="014D9FA1" w14:textId="27604605" w:rsidR="0001453B" w:rsidRPr="00B67EEC" w:rsidRDefault="00E543DC" w:rsidP="00B147C8">
            <w:pPr>
              <w:pStyle w:val="Formularfeld10Pte"/>
            </w:pPr>
            <w:r>
              <w:t>FELDSAA</w:t>
            </w:r>
          </w:p>
        </w:tc>
        <w:tc>
          <w:tcPr>
            <w:tcW w:w="142" w:type="dxa"/>
          </w:tcPr>
          <w:p w14:paraId="19F18F40" w14:textId="77777777" w:rsidR="0001453B" w:rsidRPr="00E543DC" w:rsidRDefault="0001453B" w:rsidP="00B147C8">
            <w:pPr>
              <w:pStyle w:val="Formularfeld10Pte"/>
              <w:rPr>
                <w:sz w:val="2"/>
                <w:szCs w:val="2"/>
              </w:rPr>
            </w:pPr>
          </w:p>
        </w:tc>
        <w:tc>
          <w:tcPr>
            <w:tcW w:w="1774" w:type="dxa"/>
            <w:gridSpan w:val="5"/>
          </w:tcPr>
          <w:p w14:paraId="46ACC87F" w14:textId="05FD1C13" w:rsidR="0001453B" w:rsidRPr="00B67EEC" w:rsidRDefault="0001453B" w:rsidP="00B147C8">
            <w:pPr>
              <w:pStyle w:val="Formularfeld10Pte"/>
            </w:pPr>
          </w:p>
        </w:tc>
      </w:tr>
      <w:tr w:rsidR="00E543DC" w14:paraId="18E5CBD2" w14:textId="77777777" w:rsidTr="00F93EDD">
        <w:trPr>
          <w:cantSplit/>
          <w:trHeight w:val="20"/>
        </w:trPr>
        <w:tc>
          <w:tcPr>
            <w:tcW w:w="2765" w:type="dxa"/>
            <w:vMerge/>
          </w:tcPr>
          <w:p w14:paraId="6807E5DD" w14:textId="77777777" w:rsidR="0001453B" w:rsidRDefault="0001453B" w:rsidP="00B147C8"/>
        </w:tc>
        <w:tc>
          <w:tcPr>
            <w:tcW w:w="4044" w:type="dxa"/>
            <w:gridSpan w:val="7"/>
            <w:shd w:val="clear" w:color="auto" w:fill="FFFFFF"/>
          </w:tcPr>
          <w:p w14:paraId="120A5051" w14:textId="77777777" w:rsidR="0001453B" w:rsidRPr="000551DA" w:rsidRDefault="0001453B" w:rsidP="00B147C8">
            <w:pPr>
              <w:tabs>
                <w:tab w:val="right" w:pos="922"/>
              </w:tabs>
              <w:rPr>
                <w:rFonts w:cs="Arial"/>
                <w:sz w:val="2"/>
                <w:szCs w:val="2"/>
              </w:rPr>
            </w:pPr>
          </w:p>
        </w:tc>
        <w:tc>
          <w:tcPr>
            <w:tcW w:w="1702" w:type="dxa"/>
            <w:gridSpan w:val="4"/>
          </w:tcPr>
          <w:p w14:paraId="331B9BFA" w14:textId="77777777" w:rsidR="0001453B" w:rsidRPr="000551DA" w:rsidRDefault="0001453B" w:rsidP="00B147C8">
            <w:pPr>
              <w:pStyle w:val="Formularfeld10Pte"/>
              <w:rPr>
                <w:b/>
                <w:sz w:val="2"/>
                <w:szCs w:val="2"/>
              </w:rPr>
            </w:pPr>
          </w:p>
        </w:tc>
        <w:tc>
          <w:tcPr>
            <w:tcW w:w="142" w:type="dxa"/>
          </w:tcPr>
          <w:p w14:paraId="453B98C4" w14:textId="77777777" w:rsidR="0001453B" w:rsidRPr="000551DA" w:rsidRDefault="0001453B" w:rsidP="00B147C8">
            <w:pPr>
              <w:pStyle w:val="Formularfeld10Pte"/>
              <w:rPr>
                <w:b/>
                <w:sz w:val="2"/>
                <w:szCs w:val="2"/>
              </w:rPr>
            </w:pPr>
          </w:p>
        </w:tc>
        <w:tc>
          <w:tcPr>
            <w:tcW w:w="1774" w:type="dxa"/>
            <w:gridSpan w:val="5"/>
          </w:tcPr>
          <w:p w14:paraId="30B7DEA9" w14:textId="701A116E" w:rsidR="0001453B" w:rsidRPr="000551DA" w:rsidRDefault="0001453B" w:rsidP="00B147C8">
            <w:pPr>
              <w:pStyle w:val="Formularfeld10Pte"/>
              <w:rPr>
                <w:b/>
                <w:sz w:val="2"/>
                <w:szCs w:val="2"/>
              </w:rPr>
            </w:pPr>
          </w:p>
        </w:tc>
      </w:tr>
      <w:tr w:rsidR="00E543DC" w14:paraId="2FDC9A7B" w14:textId="77777777" w:rsidTr="00122AD2">
        <w:trPr>
          <w:cantSplit/>
        </w:trPr>
        <w:tc>
          <w:tcPr>
            <w:tcW w:w="2765" w:type="dxa"/>
            <w:vMerge/>
          </w:tcPr>
          <w:p w14:paraId="75F133D3" w14:textId="77777777" w:rsidR="0001453B" w:rsidRPr="008A3F16" w:rsidRDefault="0001453B" w:rsidP="00B147C8"/>
        </w:tc>
        <w:tc>
          <w:tcPr>
            <w:tcW w:w="4044" w:type="dxa"/>
            <w:gridSpan w:val="7"/>
            <w:shd w:val="clear" w:color="auto" w:fill="FFFFFF"/>
          </w:tcPr>
          <w:p w14:paraId="415E2F98" w14:textId="2DE968ED" w:rsidR="0001453B" w:rsidRPr="008A3F16" w:rsidRDefault="0001453B" w:rsidP="00B147C8">
            <w:pPr>
              <w:tabs>
                <w:tab w:val="right" w:pos="922"/>
              </w:tabs>
              <w:rPr>
                <w:rFonts w:cs="Arial"/>
              </w:rPr>
            </w:pPr>
            <w:r>
              <w:rPr>
                <w:rFonts w:cs="Arial"/>
              </w:rPr>
              <w:t xml:space="preserve">Geschätzter Anteil </w:t>
            </w:r>
            <w:r w:rsidR="00E506FF">
              <w:rPr>
                <w:rFonts w:cs="Arial"/>
              </w:rPr>
              <w:t xml:space="preserve">wertvermehrend </w:t>
            </w:r>
            <w:r>
              <w:rPr>
                <w:rFonts w:cs="Arial"/>
              </w:rPr>
              <w:t>(%)</w:t>
            </w:r>
          </w:p>
        </w:tc>
        <w:tc>
          <w:tcPr>
            <w:tcW w:w="1702" w:type="dxa"/>
            <w:gridSpan w:val="4"/>
          </w:tcPr>
          <w:p w14:paraId="206AE0E4" w14:textId="77777777" w:rsidR="0001453B" w:rsidRPr="008A3F16" w:rsidRDefault="0001453B" w:rsidP="00B147C8">
            <w:pPr>
              <w:pStyle w:val="Formularfeld10Pte"/>
            </w:pPr>
          </w:p>
        </w:tc>
        <w:tc>
          <w:tcPr>
            <w:tcW w:w="142" w:type="dxa"/>
          </w:tcPr>
          <w:p w14:paraId="3F425DED" w14:textId="77777777" w:rsidR="0001453B" w:rsidRPr="00E543DC" w:rsidRDefault="0001453B" w:rsidP="00B147C8">
            <w:pPr>
              <w:pStyle w:val="Formularfeld10Pte"/>
              <w:rPr>
                <w:sz w:val="2"/>
                <w:szCs w:val="2"/>
              </w:rPr>
            </w:pPr>
          </w:p>
        </w:tc>
        <w:tc>
          <w:tcPr>
            <w:tcW w:w="1774" w:type="dxa"/>
            <w:gridSpan w:val="5"/>
            <w:shd w:val="clear" w:color="auto" w:fill="D9D9D9" w:themeFill="background1" w:themeFillShade="D9"/>
          </w:tcPr>
          <w:p w14:paraId="5554C37E" w14:textId="7C13C457" w:rsidR="0001453B" w:rsidRPr="008A3F16" w:rsidRDefault="00866C3B" w:rsidP="00B147C8">
            <w:pPr>
              <w:pStyle w:val="Formularfeld10Pte"/>
            </w:pPr>
            <w:r>
              <w:t>FELDTAA</w:t>
            </w:r>
          </w:p>
        </w:tc>
      </w:tr>
      <w:tr w:rsidR="00E543DC" w14:paraId="03EA3172" w14:textId="77777777" w:rsidTr="00F93EDD">
        <w:trPr>
          <w:cantSplit/>
          <w:trHeight w:val="20"/>
        </w:trPr>
        <w:tc>
          <w:tcPr>
            <w:tcW w:w="2765" w:type="dxa"/>
            <w:vMerge/>
          </w:tcPr>
          <w:p w14:paraId="013F9D28" w14:textId="77777777" w:rsidR="0001453B" w:rsidRPr="008A3F16" w:rsidRDefault="0001453B" w:rsidP="00B147C8"/>
        </w:tc>
        <w:tc>
          <w:tcPr>
            <w:tcW w:w="4044" w:type="dxa"/>
            <w:gridSpan w:val="7"/>
            <w:shd w:val="clear" w:color="auto" w:fill="FFFFFF"/>
          </w:tcPr>
          <w:p w14:paraId="007CB3D1" w14:textId="77777777" w:rsidR="0001453B" w:rsidRPr="00AF7D99" w:rsidRDefault="0001453B" w:rsidP="00B147C8">
            <w:pPr>
              <w:tabs>
                <w:tab w:val="right" w:pos="922"/>
              </w:tabs>
              <w:rPr>
                <w:rFonts w:cs="Arial"/>
                <w:sz w:val="2"/>
                <w:szCs w:val="2"/>
              </w:rPr>
            </w:pPr>
          </w:p>
        </w:tc>
        <w:tc>
          <w:tcPr>
            <w:tcW w:w="1702" w:type="dxa"/>
            <w:gridSpan w:val="4"/>
          </w:tcPr>
          <w:p w14:paraId="6ADC9AEC" w14:textId="77777777" w:rsidR="0001453B" w:rsidRPr="00AF7D99" w:rsidRDefault="0001453B" w:rsidP="00B147C8">
            <w:pPr>
              <w:pStyle w:val="Formularfeld10Pte"/>
              <w:rPr>
                <w:sz w:val="2"/>
                <w:szCs w:val="2"/>
              </w:rPr>
            </w:pPr>
          </w:p>
        </w:tc>
        <w:tc>
          <w:tcPr>
            <w:tcW w:w="142" w:type="dxa"/>
          </w:tcPr>
          <w:p w14:paraId="2C3050EA" w14:textId="77777777" w:rsidR="0001453B" w:rsidRPr="00AF7D99" w:rsidRDefault="0001453B" w:rsidP="00B147C8">
            <w:pPr>
              <w:pStyle w:val="Formularfeld10Pte"/>
              <w:rPr>
                <w:sz w:val="2"/>
                <w:szCs w:val="2"/>
              </w:rPr>
            </w:pPr>
          </w:p>
        </w:tc>
        <w:tc>
          <w:tcPr>
            <w:tcW w:w="1774" w:type="dxa"/>
            <w:gridSpan w:val="5"/>
          </w:tcPr>
          <w:p w14:paraId="4B0B19D1" w14:textId="53D699F1" w:rsidR="0001453B" w:rsidRPr="00AF7D99" w:rsidRDefault="0001453B" w:rsidP="00B147C8">
            <w:pPr>
              <w:pStyle w:val="Formularfeld10Pte"/>
              <w:rPr>
                <w:sz w:val="2"/>
                <w:szCs w:val="2"/>
              </w:rPr>
            </w:pPr>
          </w:p>
        </w:tc>
      </w:tr>
      <w:tr w:rsidR="00E543DC" w14:paraId="047D81B2" w14:textId="77777777" w:rsidTr="00122AD2">
        <w:trPr>
          <w:cantSplit/>
        </w:trPr>
        <w:tc>
          <w:tcPr>
            <w:tcW w:w="2765" w:type="dxa"/>
            <w:vMerge/>
          </w:tcPr>
          <w:p w14:paraId="3D1F3521" w14:textId="77777777" w:rsidR="0001453B" w:rsidRPr="008A3F16" w:rsidRDefault="0001453B" w:rsidP="00B147C8"/>
        </w:tc>
        <w:tc>
          <w:tcPr>
            <w:tcW w:w="4044" w:type="dxa"/>
            <w:gridSpan w:val="7"/>
            <w:shd w:val="clear" w:color="auto" w:fill="FFFFFF"/>
          </w:tcPr>
          <w:p w14:paraId="714601A9" w14:textId="24A87BFE" w:rsidR="0001453B" w:rsidRPr="008A3F16" w:rsidRDefault="0001453B" w:rsidP="00B147C8">
            <w:pPr>
              <w:tabs>
                <w:tab w:val="right" w:pos="922"/>
              </w:tabs>
              <w:rPr>
                <w:rFonts w:cs="Arial"/>
              </w:rPr>
            </w:pPr>
            <w:r>
              <w:rPr>
                <w:rFonts w:cs="Arial"/>
              </w:rPr>
              <w:t>Zus. Bruttomietkosten pro Jahr (CHF)</w:t>
            </w:r>
          </w:p>
        </w:tc>
        <w:tc>
          <w:tcPr>
            <w:tcW w:w="1702" w:type="dxa"/>
            <w:gridSpan w:val="4"/>
          </w:tcPr>
          <w:p w14:paraId="3D75B339" w14:textId="77777777" w:rsidR="0001453B" w:rsidRPr="00B67EEC" w:rsidRDefault="0001453B" w:rsidP="00B147C8">
            <w:pPr>
              <w:pStyle w:val="Formularfeld10Pte"/>
              <w:rPr>
                <w:bCs/>
              </w:rPr>
            </w:pPr>
          </w:p>
        </w:tc>
        <w:tc>
          <w:tcPr>
            <w:tcW w:w="142" w:type="dxa"/>
          </w:tcPr>
          <w:p w14:paraId="676975BC" w14:textId="77777777" w:rsidR="0001453B" w:rsidRPr="00E543DC" w:rsidRDefault="0001453B" w:rsidP="00B147C8">
            <w:pPr>
              <w:pStyle w:val="Formularfeld10Pte"/>
              <w:rPr>
                <w:bCs/>
                <w:sz w:val="2"/>
                <w:szCs w:val="2"/>
              </w:rPr>
            </w:pPr>
          </w:p>
        </w:tc>
        <w:tc>
          <w:tcPr>
            <w:tcW w:w="1774" w:type="dxa"/>
            <w:gridSpan w:val="5"/>
            <w:shd w:val="clear" w:color="auto" w:fill="D9D9D9" w:themeFill="background1" w:themeFillShade="D9"/>
          </w:tcPr>
          <w:p w14:paraId="25BAA5F5" w14:textId="1E1495EB" w:rsidR="0001453B" w:rsidRPr="00B67EEC" w:rsidRDefault="00E543DC" w:rsidP="00B147C8">
            <w:pPr>
              <w:pStyle w:val="Formularfeld10Pte"/>
              <w:rPr>
                <w:bCs/>
              </w:rPr>
            </w:pPr>
            <w:r>
              <w:rPr>
                <w:bCs/>
              </w:rPr>
              <w:t>FELDUAA</w:t>
            </w:r>
          </w:p>
        </w:tc>
      </w:tr>
      <w:bookmarkEnd w:id="2"/>
      <w:tr w:rsidR="00B147C8" w14:paraId="1300BD8F" w14:textId="77777777" w:rsidTr="00F93EDD">
        <w:trPr>
          <w:cantSplit/>
        </w:trPr>
        <w:tc>
          <w:tcPr>
            <w:tcW w:w="2765" w:type="dxa"/>
          </w:tcPr>
          <w:p w14:paraId="2BF51D9D" w14:textId="77777777" w:rsidR="00B147C8" w:rsidRPr="00AF7D99" w:rsidRDefault="00B147C8" w:rsidP="00B147C8">
            <w:pPr>
              <w:rPr>
                <w:sz w:val="2"/>
                <w:szCs w:val="2"/>
              </w:rPr>
            </w:pPr>
          </w:p>
        </w:tc>
        <w:tc>
          <w:tcPr>
            <w:tcW w:w="4044" w:type="dxa"/>
            <w:gridSpan w:val="7"/>
          </w:tcPr>
          <w:p w14:paraId="757DE334" w14:textId="77777777" w:rsidR="00B147C8" w:rsidRPr="00AF7D99" w:rsidRDefault="00B147C8" w:rsidP="00B147C8">
            <w:pPr>
              <w:tabs>
                <w:tab w:val="right" w:pos="922"/>
              </w:tabs>
              <w:rPr>
                <w:rFonts w:cs="Arial"/>
                <w:sz w:val="2"/>
                <w:szCs w:val="2"/>
              </w:rPr>
            </w:pPr>
          </w:p>
        </w:tc>
        <w:tc>
          <w:tcPr>
            <w:tcW w:w="3618" w:type="dxa"/>
            <w:gridSpan w:val="10"/>
          </w:tcPr>
          <w:p w14:paraId="7982338E" w14:textId="77777777" w:rsidR="00B147C8" w:rsidRPr="00AF7D99" w:rsidRDefault="00B147C8" w:rsidP="00B147C8">
            <w:pPr>
              <w:pStyle w:val="Formularfeld10Pte"/>
              <w:rPr>
                <w:bCs/>
                <w:sz w:val="2"/>
                <w:szCs w:val="2"/>
              </w:rPr>
            </w:pPr>
          </w:p>
        </w:tc>
      </w:tr>
      <w:tr w:rsidR="00681B98" w14:paraId="4C5227FD" w14:textId="77777777" w:rsidTr="00F93EDD">
        <w:trPr>
          <w:cantSplit/>
        </w:trPr>
        <w:tc>
          <w:tcPr>
            <w:tcW w:w="2765" w:type="dxa"/>
          </w:tcPr>
          <w:p w14:paraId="6CFC937A" w14:textId="77777777" w:rsidR="00681B98" w:rsidRPr="005E09E3" w:rsidRDefault="00681B98" w:rsidP="00A2246A">
            <w:pPr>
              <w:spacing w:after="120"/>
            </w:pPr>
            <w:r w:rsidRPr="005E09E3">
              <w:t>Kosten Realisierung neu</w:t>
            </w:r>
          </w:p>
        </w:tc>
        <w:tc>
          <w:tcPr>
            <w:tcW w:w="4044" w:type="dxa"/>
            <w:gridSpan w:val="7"/>
            <w:shd w:val="clear" w:color="auto" w:fill="FFFFFF"/>
          </w:tcPr>
          <w:p w14:paraId="30B29A2B" w14:textId="77777777" w:rsidR="00681B98" w:rsidRPr="005E09E3" w:rsidRDefault="00681B98" w:rsidP="005C626D">
            <w:pPr>
              <w:tabs>
                <w:tab w:val="right" w:pos="922"/>
              </w:tabs>
              <w:rPr>
                <w:rFonts w:cs="Arial"/>
              </w:rPr>
            </w:pPr>
          </w:p>
        </w:tc>
        <w:tc>
          <w:tcPr>
            <w:tcW w:w="3618" w:type="dxa"/>
            <w:gridSpan w:val="10"/>
            <w:shd w:val="clear" w:color="auto" w:fill="D9D9D9" w:themeFill="background1" w:themeFillShade="D9"/>
          </w:tcPr>
          <w:p w14:paraId="4ED13E5C" w14:textId="77777777" w:rsidR="00681B98" w:rsidRPr="005E09E3" w:rsidRDefault="00681B98" w:rsidP="005C626D">
            <w:pPr>
              <w:pStyle w:val="Formularfeld10Pte"/>
            </w:pPr>
          </w:p>
        </w:tc>
      </w:tr>
      <w:tr w:rsidR="0007599F" w14:paraId="0B6B8468" w14:textId="77777777" w:rsidTr="00F93EDD">
        <w:trPr>
          <w:gridAfter w:val="3"/>
          <w:wAfter w:w="149" w:type="dxa"/>
          <w:cantSplit/>
        </w:trPr>
        <w:tc>
          <w:tcPr>
            <w:tcW w:w="2765" w:type="dxa"/>
            <w:hideMark/>
          </w:tcPr>
          <w:p w14:paraId="59CE3A01" w14:textId="77777777" w:rsidR="0007599F" w:rsidRPr="005E09E3" w:rsidRDefault="0007599F" w:rsidP="0007599F">
            <w:pPr>
              <w:spacing w:after="120"/>
            </w:pPr>
            <w:r w:rsidRPr="005E09E3">
              <w:t>Klassenspringer</w:t>
            </w:r>
          </w:p>
        </w:tc>
        <w:tc>
          <w:tcPr>
            <w:tcW w:w="1635" w:type="dxa"/>
            <w:hideMark/>
          </w:tcPr>
          <w:p w14:paraId="5794174C" w14:textId="2D07893C" w:rsidR="0007599F" w:rsidRPr="005E09E3" w:rsidRDefault="00122AD2" w:rsidP="0007599F">
            <w:pPr>
              <w:pStyle w:val="Funotentext"/>
              <w:tabs>
                <w:tab w:val="left" w:pos="355"/>
              </w:tabs>
              <w:spacing w:before="0" w:after="0"/>
              <w:ind w:right="77"/>
              <w:rPr>
                <w:rFonts w:cs="Arial"/>
                <w:sz w:val="20"/>
              </w:rPr>
            </w:pPr>
            <w:sdt>
              <w:sdtPr>
                <w:rPr>
                  <w:rFonts w:cs="Arial"/>
                  <w:b/>
                </w:rPr>
                <w:id w:val="-911536212"/>
                <w14:checkbox>
                  <w14:checked w14:val="0"/>
                  <w14:checkedState w14:val="2612" w14:font="MS Gothic"/>
                  <w14:uncheckedState w14:val="2610" w14:font="MS Gothic"/>
                </w14:checkbox>
              </w:sdtPr>
              <w:sdtEndPr/>
              <w:sdtContent>
                <w:r w:rsidR="0007599F">
                  <w:rPr>
                    <w:rFonts w:ascii="MS Gothic" w:eastAsia="MS Gothic" w:hAnsi="MS Gothic" w:cs="Arial" w:hint="eastAsia"/>
                    <w:b/>
                  </w:rPr>
                  <w:t>☐</w:t>
                </w:r>
              </w:sdtContent>
            </w:sdt>
            <w:r w:rsidR="0007599F">
              <w:rPr>
                <w:rFonts w:cs="Arial"/>
                <w:b/>
              </w:rPr>
              <w:t xml:space="preserve"> </w:t>
            </w:r>
            <w:r w:rsidR="0007599F" w:rsidRPr="005E09E3">
              <w:rPr>
                <w:rFonts w:cs="Arial"/>
                <w:sz w:val="20"/>
                <w:lang w:eastAsia="de-CH"/>
              </w:rPr>
              <w:t>Nein</w:t>
            </w:r>
          </w:p>
        </w:tc>
        <w:tc>
          <w:tcPr>
            <w:tcW w:w="775" w:type="dxa"/>
            <w:gridSpan w:val="4"/>
            <w:hideMark/>
          </w:tcPr>
          <w:p w14:paraId="674E9DC4" w14:textId="1DDE2ACC" w:rsidR="0007599F" w:rsidRPr="005E09E3" w:rsidRDefault="00122AD2" w:rsidP="0007599F">
            <w:pPr>
              <w:tabs>
                <w:tab w:val="left" w:pos="355"/>
                <w:tab w:val="right" w:pos="639"/>
              </w:tabs>
              <w:ind w:right="77"/>
              <w:rPr>
                <w:rFonts w:cs="Arial"/>
              </w:rPr>
            </w:pPr>
            <w:sdt>
              <w:sdtPr>
                <w:rPr>
                  <w:rFonts w:cs="Arial"/>
                  <w:b/>
                </w:rPr>
                <w:id w:val="1663123564"/>
                <w14:checkbox>
                  <w14:checked w14:val="0"/>
                  <w14:checkedState w14:val="2612" w14:font="MS Gothic"/>
                  <w14:uncheckedState w14:val="2610" w14:font="MS Gothic"/>
                </w14:checkbox>
              </w:sdtPr>
              <w:sdtEndPr/>
              <w:sdtContent>
                <w:r w:rsidR="0007599F">
                  <w:rPr>
                    <w:rFonts w:ascii="MS Gothic" w:eastAsia="MS Gothic" w:hAnsi="MS Gothic" w:cs="Arial" w:hint="eastAsia"/>
                    <w:b/>
                  </w:rPr>
                  <w:t>☐</w:t>
                </w:r>
              </w:sdtContent>
            </w:sdt>
            <w:r w:rsidR="0007599F">
              <w:rPr>
                <w:rFonts w:cs="Arial"/>
                <w:b/>
              </w:rPr>
              <w:t xml:space="preserve"> </w:t>
            </w:r>
            <w:r w:rsidR="0007599F" w:rsidRPr="0007599F">
              <w:rPr>
                <w:rFonts w:cs="Arial"/>
              </w:rPr>
              <w:t>J</w:t>
            </w:r>
            <w:r w:rsidR="00415FDF">
              <w:rPr>
                <w:rFonts w:cs="Arial"/>
              </w:rPr>
              <w:t>a</w:t>
            </w:r>
            <w:r w:rsidR="0007599F">
              <w:rPr>
                <w:rFonts w:cs="Arial"/>
              </w:rPr>
              <w:t xml:space="preserve">: </w:t>
            </w:r>
          </w:p>
        </w:tc>
        <w:tc>
          <w:tcPr>
            <w:tcW w:w="5103" w:type="dxa"/>
            <w:gridSpan w:val="9"/>
            <w:hideMark/>
          </w:tcPr>
          <w:p w14:paraId="4E075C44" w14:textId="4507EC5F" w:rsidR="0007599F" w:rsidRPr="005E09E3" w:rsidRDefault="00122AD2" w:rsidP="0007599F">
            <w:pPr>
              <w:tabs>
                <w:tab w:val="left" w:pos="355"/>
                <w:tab w:val="right" w:pos="922"/>
              </w:tabs>
              <w:ind w:left="-2292" w:right="77" w:firstLine="2292"/>
              <w:rPr>
                <w:rFonts w:cs="Arial"/>
              </w:rPr>
            </w:pPr>
            <w:sdt>
              <w:sdtPr>
                <w:rPr>
                  <w:rFonts w:cs="Arial"/>
                </w:rPr>
                <w:alias w:val="Auswahl Klassenspringer"/>
                <w:tag w:val="Auswahl Klassenspringer"/>
                <w:id w:val="-1370914293"/>
                <w:placeholder>
                  <w:docPart w:val="7C79DFE6F66E439EB96F0BF195113959"/>
                </w:placeholder>
                <w:comboBox>
                  <w:listItem w:value="auswählen"/>
                  <w:listItem w:displayText="Auswahl Klassenspringer" w:value="Auswahl Klassenspringer"/>
                  <w:listItem w:displayText="von &lt; CHF 3 Mio auf bis CHF 10 bzw. &gt; 10 Mio" w:value="von &lt; CHF 3 Mio auf bis CHF 10 bzw. &gt; 10 Mio"/>
                  <w:listItem w:displayText="von &lt; CHF 10 Mio auf &gt; CHF 10 Mio" w:value="von &lt; CHF 10 Mio auf &gt; CHF 10 Mio"/>
                  <w:listItem w:displayText="von bis CHF 10 bzw. &gt; 10 Mio auv &lt; CHF 3 Mio" w:value="von bis CHF 10 bzw. &gt; 10 Mio auv &lt; CHF 3 Mio"/>
                  <w:listItem w:displayText="von &gt; CHF 10 Mio auf &lt; CHF 10 Mio" w:value="von &gt; CHF 10 Mio auf &lt; CHF 10 Mio"/>
                </w:comboBox>
              </w:sdtPr>
              <w:sdtEndPr/>
              <w:sdtContent>
                <w:r w:rsidR="00415FDF">
                  <w:rPr>
                    <w:rFonts w:cs="Arial"/>
                  </w:rPr>
                  <w:t>Auswahl Klassenspringer</w:t>
                </w:r>
              </w:sdtContent>
            </w:sdt>
          </w:p>
        </w:tc>
      </w:tr>
      <w:tr w:rsidR="0007599F" w14:paraId="59660FFF" w14:textId="77777777" w:rsidTr="000129E4">
        <w:tblPrEx>
          <w:tblCellMar>
            <w:right w:w="70" w:type="dxa"/>
          </w:tblCellMar>
        </w:tblPrEx>
        <w:trPr>
          <w:cantSplit/>
          <w:trHeight w:val="396"/>
        </w:trPr>
        <w:tc>
          <w:tcPr>
            <w:tcW w:w="2765" w:type="dxa"/>
          </w:tcPr>
          <w:p w14:paraId="65776F95" w14:textId="3904D04E" w:rsidR="0007599F" w:rsidRPr="00A2246A" w:rsidRDefault="0007599F" w:rsidP="0007599F">
            <w:r w:rsidRPr="00A2246A">
              <w:t>Bezugstermin</w:t>
            </w:r>
          </w:p>
        </w:tc>
        <w:tc>
          <w:tcPr>
            <w:tcW w:w="7662" w:type="dxa"/>
            <w:gridSpan w:val="17"/>
            <w:shd w:val="clear" w:color="auto" w:fill="D9D9D9" w:themeFill="background1" w:themeFillShade="D9"/>
            <w:vAlign w:val="center"/>
          </w:tcPr>
          <w:p w14:paraId="320087CA" w14:textId="6E6B2689" w:rsidR="0007599F" w:rsidRPr="005C02D5" w:rsidRDefault="0007599F" w:rsidP="00F93EDD">
            <w:r w:rsidRPr="005C02D5">
              <w:rPr>
                <w:rFonts w:cs="Arial"/>
                <w:bCs/>
              </w:rPr>
              <w:t>FELDXAA</w:t>
            </w:r>
            <w:r w:rsidR="000129E4">
              <w:rPr>
                <w:rFonts w:cs="Arial"/>
                <w:bCs/>
              </w:rPr>
              <w:t>, entspricht</w:t>
            </w:r>
            <w:r w:rsidRPr="005C02D5">
              <w:rPr>
                <w:rFonts w:cs="Arial"/>
                <w:bCs/>
              </w:rPr>
              <w:t xml:space="preserve">   </w:t>
            </w:r>
            <w:sdt>
              <w:sdtPr>
                <w:rPr>
                  <w:rFonts w:cs="Arial"/>
                  <w:bCs/>
                </w:rPr>
                <w:id w:val="374434631"/>
                <w14:checkbox>
                  <w14:checked w14:val="0"/>
                  <w14:checkedState w14:val="2612" w14:font="MS Gothic"/>
                  <w14:uncheckedState w14:val="2610" w14:font="MS Gothic"/>
                </w14:checkbox>
              </w:sdtPr>
              <w:sdtEndPr/>
              <w:sdtContent>
                <w:r w:rsidRPr="005C02D5">
                  <w:rPr>
                    <w:rFonts w:ascii="MS Gothic" w:eastAsia="MS Gothic" w:hAnsi="MS Gothic" w:cs="Arial" w:hint="eastAsia"/>
                    <w:bCs/>
                  </w:rPr>
                  <w:t>☐</w:t>
                </w:r>
              </w:sdtContent>
            </w:sdt>
            <w:r w:rsidR="000129E4">
              <w:rPr>
                <w:rFonts w:cs="Arial"/>
                <w:bCs/>
              </w:rPr>
              <w:t>B</w:t>
            </w:r>
            <w:r w:rsidRPr="005C02D5">
              <w:rPr>
                <w:rFonts w:cs="Arial"/>
                <w:bCs/>
              </w:rPr>
              <w:t xml:space="preserve">estehender Bezugstermin </w:t>
            </w:r>
            <w:sdt>
              <w:sdtPr>
                <w:rPr>
                  <w:rFonts w:cs="Arial"/>
                  <w:bCs/>
                </w:rPr>
                <w:id w:val="1010568745"/>
                <w14:checkbox>
                  <w14:checked w14:val="0"/>
                  <w14:checkedState w14:val="2612" w14:font="MS Gothic"/>
                  <w14:uncheckedState w14:val="2610" w14:font="MS Gothic"/>
                </w14:checkbox>
              </w:sdtPr>
              <w:sdtEndPr/>
              <w:sdtContent>
                <w:r w:rsidRPr="005C02D5">
                  <w:rPr>
                    <w:rFonts w:ascii="MS Gothic" w:eastAsia="MS Gothic" w:hAnsi="MS Gothic" w:cs="Arial" w:hint="eastAsia"/>
                    <w:bCs/>
                  </w:rPr>
                  <w:t>☐</w:t>
                </w:r>
              </w:sdtContent>
            </w:sdt>
            <w:r w:rsidR="000129E4">
              <w:rPr>
                <w:rFonts w:cs="Arial"/>
                <w:bCs/>
              </w:rPr>
              <w:t>N</w:t>
            </w:r>
            <w:r w:rsidRPr="005C02D5">
              <w:rPr>
                <w:rFonts w:cs="Arial"/>
                <w:bCs/>
              </w:rPr>
              <w:t>euer Bezugstermin</w:t>
            </w:r>
          </w:p>
        </w:tc>
      </w:tr>
      <w:tr w:rsidR="0007599F" w14:paraId="14660711" w14:textId="77777777" w:rsidTr="00F93EDD">
        <w:tblPrEx>
          <w:tblCellMar>
            <w:right w:w="70" w:type="dxa"/>
          </w:tblCellMar>
        </w:tblPrEx>
        <w:trPr>
          <w:cantSplit/>
          <w:trHeight w:val="20"/>
        </w:trPr>
        <w:tc>
          <w:tcPr>
            <w:tcW w:w="2765" w:type="dxa"/>
          </w:tcPr>
          <w:p w14:paraId="5EFECD30" w14:textId="77777777" w:rsidR="0007599F" w:rsidRPr="00AF7D99" w:rsidRDefault="0007599F" w:rsidP="0007599F">
            <w:pPr>
              <w:rPr>
                <w:sz w:val="2"/>
                <w:szCs w:val="2"/>
              </w:rPr>
            </w:pPr>
          </w:p>
        </w:tc>
        <w:tc>
          <w:tcPr>
            <w:tcW w:w="7662" w:type="dxa"/>
            <w:gridSpan w:val="17"/>
            <w:vAlign w:val="center"/>
          </w:tcPr>
          <w:p w14:paraId="70129834" w14:textId="77777777" w:rsidR="0007599F" w:rsidRPr="00AF7D99" w:rsidRDefault="0007599F" w:rsidP="0007599F">
            <w:pPr>
              <w:pStyle w:val="Formularfeld10Pte"/>
              <w:rPr>
                <w:sz w:val="2"/>
                <w:szCs w:val="2"/>
              </w:rPr>
            </w:pPr>
          </w:p>
        </w:tc>
      </w:tr>
      <w:tr w:rsidR="0007599F" w14:paraId="290E1B54" w14:textId="77777777" w:rsidTr="00F93EDD">
        <w:trPr>
          <w:gridAfter w:val="1"/>
          <w:wAfter w:w="13" w:type="dxa"/>
          <w:cantSplit/>
          <w:trHeight w:hRule="exact" w:val="455"/>
        </w:trPr>
        <w:tc>
          <w:tcPr>
            <w:tcW w:w="2765" w:type="dxa"/>
            <w:hideMark/>
          </w:tcPr>
          <w:p w14:paraId="5EC1014B" w14:textId="77777777" w:rsidR="0007599F" w:rsidRDefault="0007599F" w:rsidP="0007599F">
            <w:r>
              <w:t>Bemerkungen</w:t>
            </w:r>
          </w:p>
        </w:tc>
        <w:tc>
          <w:tcPr>
            <w:tcW w:w="7649" w:type="dxa"/>
            <w:gridSpan w:val="16"/>
            <w:shd w:val="clear" w:color="auto" w:fill="D9D9D9" w:themeFill="background1" w:themeFillShade="D9"/>
            <w:vAlign w:val="center"/>
            <w:hideMark/>
          </w:tcPr>
          <w:p w14:paraId="2D5B77C2" w14:textId="77777777" w:rsidR="0007599F" w:rsidRPr="00CD2BFC" w:rsidRDefault="0007599F" w:rsidP="0007599F">
            <w:pPr>
              <w:pStyle w:val="Formularfeld10Pte"/>
            </w:pPr>
          </w:p>
        </w:tc>
      </w:tr>
      <w:tr w:rsidR="0007599F" w14:paraId="637146A6" w14:textId="77777777" w:rsidTr="00F93EDD">
        <w:tblPrEx>
          <w:shd w:val="clear" w:color="auto" w:fill="FFFFFF"/>
          <w:tblLook w:val="00A0" w:firstRow="1" w:lastRow="0" w:firstColumn="1" w:lastColumn="0" w:noHBand="0" w:noVBand="0"/>
        </w:tblPrEx>
        <w:trPr>
          <w:trHeight w:hRule="exact" w:val="465"/>
        </w:trPr>
        <w:tc>
          <w:tcPr>
            <w:tcW w:w="2765" w:type="dxa"/>
            <w:shd w:val="clear" w:color="auto" w:fill="FFFFFF"/>
            <w:noWrap/>
          </w:tcPr>
          <w:p w14:paraId="01E940B7" w14:textId="77777777" w:rsidR="0007599F" w:rsidRDefault="0007599F" w:rsidP="0007599F">
            <w:r>
              <w:t>Änderung Kategorie</w:t>
            </w:r>
          </w:p>
        </w:tc>
        <w:tc>
          <w:tcPr>
            <w:tcW w:w="7662" w:type="dxa"/>
            <w:gridSpan w:val="17"/>
            <w:shd w:val="clear" w:color="auto" w:fill="D9D9D9" w:themeFill="background1" w:themeFillShade="D9"/>
            <w:noWrap/>
          </w:tcPr>
          <w:p w14:paraId="6C646B32" w14:textId="29B49BD9" w:rsidR="0007599F" w:rsidRPr="0025201A" w:rsidRDefault="0007599F" w:rsidP="0007599F">
            <w:r>
              <w:rPr>
                <w:rFonts w:cs="Arial"/>
                <w:bCs/>
              </w:rPr>
              <w:t>Kategorie</w:t>
            </w:r>
            <w:r w:rsidRPr="00A2246A">
              <w:rPr>
                <w:rFonts w:cs="Arial"/>
                <w:bCs/>
              </w:rPr>
              <w:t xml:space="preserve"> </w:t>
            </w:r>
            <w:r w:rsidRPr="0025201A">
              <w:rPr>
                <w:rFonts w:cs="Arial"/>
                <w:bCs/>
              </w:rPr>
              <w:t xml:space="preserve">bestehender </w:t>
            </w:r>
            <w:proofErr w:type="gramStart"/>
            <w:r w:rsidRPr="0025201A">
              <w:rPr>
                <w:rFonts w:cs="Arial"/>
                <w:bCs/>
              </w:rPr>
              <w:t>Bedarf:…</w:t>
            </w:r>
            <w:proofErr w:type="gramEnd"/>
            <w:r w:rsidRPr="0025201A">
              <w:rPr>
                <w:rFonts w:cs="Arial"/>
                <w:bCs/>
              </w:rPr>
              <w:t xml:space="preserve"> neuer Bedarf: </w:t>
            </w:r>
            <w:r w:rsidR="00866C3B">
              <w:rPr>
                <w:rFonts w:cs="Arial"/>
                <w:bCs/>
              </w:rPr>
              <w:t>FELDVAA</w:t>
            </w:r>
          </w:p>
        </w:tc>
      </w:tr>
      <w:tr w:rsidR="0007599F" w14:paraId="038E0CB9" w14:textId="77777777" w:rsidTr="00F93EDD">
        <w:tblPrEx>
          <w:shd w:val="clear" w:color="auto" w:fill="FFFFFF"/>
          <w:tblLook w:val="00A0" w:firstRow="1" w:lastRow="0" w:firstColumn="1" w:lastColumn="0" w:noHBand="0" w:noVBand="0"/>
        </w:tblPrEx>
        <w:trPr>
          <w:trHeight w:hRule="exact" w:val="465"/>
        </w:trPr>
        <w:tc>
          <w:tcPr>
            <w:tcW w:w="2765" w:type="dxa"/>
            <w:shd w:val="clear" w:color="auto" w:fill="FFFFFF"/>
            <w:noWrap/>
          </w:tcPr>
          <w:p w14:paraId="0BB04512" w14:textId="77777777" w:rsidR="0007599F" w:rsidRDefault="0007599F" w:rsidP="0007599F">
            <w:r>
              <w:t>Begründung Kategorie</w:t>
            </w:r>
          </w:p>
        </w:tc>
        <w:tc>
          <w:tcPr>
            <w:tcW w:w="7662" w:type="dxa"/>
            <w:gridSpan w:val="17"/>
            <w:shd w:val="clear" w:color="auto" w:fill="D9D9D9" w:themeFill="background1" w:themeFillShade="D9"/>
            <w:noWrap/>
          </w:tcPr>
          <w:p w14:paraId="04567333" w14:textId="18808166" w:rsidR="0007599F" w:rsidRDefault="0007599F" w:rsidP="0007599F"/>
        </w:tc>
      </w:tr>
      <w:tr w:rsidR="0007599F" w14:paraId="7E1B4A3C" w14:textId="77777777" w:rsidTr="00F93EDD">
        <w:trPr>
          <w:gridAfter w:val="1"/>
          <w:wAfter w:w="13" w:type="dxa"/>
          <w:cantSplit/>
          <w:trHeight w:hRule="exact" w:val="60"/>
        </w:trPr>
        <w:tc>
          <w:tcPr>
            <w:tcW w:w="2765" w:type="dxa"/>
          </w:tcPr>
          <w:p w14:paraId="7101807D" w14:textId="77777777" w:rsidR="0007599F" w:rsidRDefault="0007599F" w:rsidP="0007599F"/>
        </w:tc>
        <w:tc>
          <w:tcPr>
            <w:tcW w:w="7649" w:type="dxa"/>
            <w:gridSpan w:val="16"/>
          </w:tcPr>
          <w:p w14:paraId="61AB279B" w14:textId="77777777" w:rsidR="0007599F" w:rsidRPr="00CD2BFC" w:rsidRDefault="0007599F" w:rsidP="0007599F">
            <w:pPr>
              <w:pStyle w:val="Formularfeld10Pte"/>
            </w:pPr>
          </w:p>
        </w:tc>
      </w:tr>
    </w:tbl>
    <w:p w14:paraId="4E7A05F6" w14:textId="77777777" w:rsidR="00697BAF" w:rsidRDefault="00697BAF" w:rsidP="00697BAF">
      <w:pPr>
        <w:pBdr>
          <w:bottom w:val="double" w:sz="4" w:space="0" w:color="auto"/>
        </w:pBdr>
        <w:ind w:left="-567" w:right="-710"/>
        <w:rPr>
          <w:sz w:val="2"/>
          <w:szCs w:val="2"/>
        </w:rPr>
      </w:pPr>
    </w:p>
    <w:p w14:paraId="74FED5D1" w14:textId="6A2647A5" w:rsidR="007E769C" w:rsidRPr="007E769C" w:rsidRDefault="007E769C" w:rsidP="007E769C">
      <w:pPr>
        <w:ind w:left="-426"/>
        <w:rPr>
          <w:sz w:val="16"/>
        </w:rPr>
      </w:pPr>
      <w:r w:rsidRPr="007E769C">
        <w:t>U</w:t>
      </w:r>
      <w:r w:rsidRPr="007E769C">
        <w:rPr>
          <w:sz w:val="16"/>
        </w:rPr>
        <w:t>nterschriften gemäss Unterschriftenregelung Immo-Portal:</w:t>
      </w:r>
    </w:p>
    <w:p w14:paraId="6F5DBB7B" w14:textId="250FEA3A" w:rsidR="007E769C" w:rsidRPr="007E769C" w:rsidRDefault="007E769C" w:rsidP="007E769C"/>
    <w:p w14:paraId="79EE4C59" w14:textId="6E996725" w:rsidR="007E769C" w:rsidRPr="007E769C" w:rsidRDefault="00471E12" w:rsidP="007E769C">
      <w:r w:rsidRPr="007E769C">
        <w:rPr>
          <w:noProof/>
        </w:rPr>
        <mc:AlternateContent>
          <mc:Choice Requires="wps">
            <w:drawing>
              <wp:anchor distT="45720" distB="45720" distL="114300" distR="114300" simplePos="0" relativeHeight="251659264" behindDoc="0" locked="0" layoutInCell="1" allowOverlap="1" wp14:anchorId="67E44E8D" wp14:editId="2F1CFF6A">
                <wp:simplePos x="0" y="0"/>
                <wp:positionH relativeFrom="column">
                  <wp:posOffset>1383030</wp:posOffset>
                </wp:positionH>
                <wp:positionV relativeFrom="paragraph">
                  <wp:posOffset>4445</wp:posOffset>
                </wp:positionV>
                <wp:extent cx="2276475" cy="904875"/>
                <wp:effectExtent l="0" t="0" r="28575" b="28575"/>
                <wp:wrapSquare wrapText="bothSides"/>
                <wp:docPr id="1656262928"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904875"/>
                        </a:xfrm>
                        <a:prstGeom prst="rect">
                          <a:avLst/>
                        </a:prstGeom>
                        <a:solidFill>
                          <a:srgbClr val="FFFFFF"/>
                        </a:solidFill>
                        <a:ln w="9525">
                          <a:solidFill>
                            <a:srgbClr val="000000"/>
                          </a:solidFill>
                          <a:miter lim="800000"/>
                          <a:headEnd/>
                          <a:tailEnd/>
                        </a:ln>
                      </wps:spPr>
                      <wps:txbx>
                        <w:txbxContent>
                          <w:p w14:paraId="75AB5403" w14:textId="77777777" w:rsidR="007E769C" w:rsidRDefault="007E769C" w:rsidP="007E769C">
                            <w:r>
                              <w:t>Signatur Nutzer</w:t>
                            </w:r>
                          </w:p>
                          <w:p w14:paraId="07B2E4C4" w14:textId="2BDD19B9" w:rsidR="007E769C" w:rsidRDefault="007E769C" w:rsidP="007E769C"/>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E44E8D" id="_x0000_t202" coordsize="21600,21600" o:spt="202" path="m,l,21600r21600,l21600,xe">
                <v:stroke joinstyle="miter"/>
                <v:path gradientshapeok="t" o:connecttype="rect"/>
              </v:shapetype>
              <v:shape id="Textfeld 7" o:spid="_x0000_s1026" type="#_x0000_t202" style="position:absolute;margin-left:108.9pt;margin-top:.35pt;width:179.25pt;height:7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">
                <v:textbox>
                  <w:txbxContent>
                    <w:p w14:paraId="75AB5403" w14:textId="77777777" w:rsidR="007E769C" w:rsidRDefault="007E769C" w:rsidP="007E769C">
                      <w:r>
                        <w:t>Signatur Nutzer</w:t>
                      </w:r>
                    </w:p>
                    <w:p w14:paraId="07B2E4C4" w14:textId="2BDD19B9" w:rsidR="007E769C" w:rsidRDefault="007E769C" w:rsidP="007E769C"/>
                  </w:txbxContent>
                </v:textbox>
                <w10:wrap type="square"/>
              </v:shape>
            </w:pict>
          </mc:Fallback>
        </mc:AlternateContent>
      </w:r>
      <w:r w:rsidRPr="007E769C">
        <w:rPr>
          <w:noProof/>
        </w:rPr>
        <mc:AlternateContent>
          <mc:Choice Requires="wps">
            <w:drawing>
              <wp:anchor distT="45720" distB="45720" distL="114300" distR="114300" simplePos="0" relativeHeight="251660288" behindDoc="0" locked="0" layoutInCell="1" allowOverlap="1" wp14:anchorId="20FEBEA4" wp14:editId="292E75BB">
                <wp:simplePos x="0" y="0"/>
                <wp:positionH relativeFrom="column">
                  <wp:posOffset>3843655</wp:posOffset>
                </wp:positionH>
                <wp:positionV relativeFrom="paragraph">
                  <wp:posOffset>4445</wp:posOffset>
                </wp:positionV>
                <wp:extent cx="2352675" cy="885825"/>
                <wp:effectExtent l="0" t="0" r="28575" b="28575"/>
                <wp:wrapSquare wrapText="bothSides"/>
                <wp:docPr id="2647756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885825"/>
                        </a:xfrm>
                        <a:prstGeom prst="rect">
                          <a:avLst/>
                        </a:prstGeom>
                        <a:solidFill>
                          <a:srgbClr val="FFFFFF"/>
                        </a:solidFill>
                        <a:ln w="9525">
                          <a:solidFill>
                            <a:srgbClr val="000000"/>
                          </a:solidFill>
                          <a:miter lim="800000"/>
                          <a:headEnd/>
                          <a:tailEnd/>
                        </a:ln>
                      </wps:spPr>
                      <wps:txbx>
                        <w:txbxContent>
                          <w:p w14:paraId="3CA6612C" w14:textId="77777777" w:rsidR="007E769C" w:rsidRDefault="007E769C" w:rsidP="007E769C">
                            <w:r>
                              <w:t>Signatur Mieter</w:t>
                            </w:r>
                          </w:p>
                          <w:p w14:paraId="1D9EF1B4" w14:textId="690BFDEC" w:rsidR="007E769C" w:rsidRDefault="007E769C" w:rsidP="007E769C"/>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EBEA4" id="Textfeld 8" o:spid="_x0000_s1027" type="#_x0000_t202" style="position:absolute;margin-left:302.65pt;margin-top:.35pt;width:185.25pt;height:69.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">
                <v:textbox>
                  <w:txbxContent>
                    <w:p w14:paraId="3CA6612C" w14:textId="77777777" w:rsidR="007E769C" w:rsidRDefault="007E769C" w:rsidP="007E769C">
                      <w:r>
                        <w:t>Signatur Mieter</w:t>
                      </w:r>
                    </w:p>
                    <w:p w14:paraId="1D9EF1B4" w14:textId="690BFDEC" w:rsidR="007E769C" w:rsidRDefault="007E769C" w:rsidP="007E769C"/>
                  </w:txbxContent>
                </v:textbox>
                <w10:wrap type="square"/>
              </v:shape>
            </w:pict>
          </mc:Fallback>
        </mc:AlternateContent>
      </w:r>
    </w:p>
    <w:p w14:paraId="055BE2EB" w14:textId="77777777" w:rsidR="00471E12" w:rsidRDefault="00471E12">
      <w:pPr>
        <w:rPr>
          <w:b/>
          <w:sz w:val="28"/>
          <w:lang w:eastAsia="de-DE"/>
        </w:rPr>
      </w:pPr>
      <w:r>
        <w:br w:type="page"/>
      </w:r>
    </w:p>
    <w:p w14:paraId="4F9C99A5" w14:textId="7393BA38" w:rsidR="00700537" w:rsidRDefault="00700537" w:rsidP="00700537">
      <w:pPr>
        <w:pStyle w:val="berschrift1"/>
        <w:spacing w:before="0" w:after="120"/>
        <w:ind w:left="851"/>
      </w:pPr>
      <w:r>
        <w:lastRenderedPageBreak/>
        <w:t>Ist-Zustand</w:t>
      </w:r>
    </w:p>
    <w:p w14:paraId="45BF4002" w14:textId="77777777" w:rsidR="00700537" w:rsidRPr="001B1D3C" w:rsidRDefault="00700537" w:rsidP="00700537">
      <w:pPr>
        <w:pStyle w:val="berschrift2"/>
        <w:tabs>
          <w:tab w:val="clear" w:pos="2836"/>
          <w:tab w:val="num" w:pos="851"/>
        </w:tabs>
        <w:spacing w:before="0" w:after="120"/>
        <w:ind w:left="2835" w:hanging="2835"/>
        <w:rPr>
          <w:color w:val="auto"/>
          <w:sz w:val="24"/>
          <w:szCs w:val="24"/>
        </w:rPr>
      </w:pPr>
      <w:r w:rsidRPr="001B1D3C">
        <w:rPr>
          <w:color w:val="auto"/>
          <w:sz w:val="24"/>
          <w:szCs w:val="24"/>
        </w:rPr>
        <w:t>Mieter/Nutzer und Kurzbeschreibung der Aufgaben</w:t>
      </w:r>
    </w:p>
    <w:sdt>
      <w:sdtPr>
        <w:rPr>
          <w:rStyle w:val="Formatvorlage22"/>
          <w:color w:val="auto"/>
        </w:rPr>
        <w:id w:val="1788084750"/>
        <w:placeholder>
          <w:docPart w:val="079E92BF206741459FCF5D56840EA082"/>
        </w:placeholder>
        <w:showingPlcHdr/>
      </w:sdtPr>
      <w:sdtEndPr>
        <w:rPr>
          <w:rStyle w:val="Absatz-Standardschriftart"/>
        </w:rPr>
      </w:sdtEndPr>
      <w:sdtContent>
        <w:p w14:paraId="55076A3C" w14:textId="77777777" w:rsidR="00700537" w:rsidRPr="001B1D3C" w:rsidRDefault="00700537" w:rsidP="00700537">
          <w:pPr>
            <w:spacing w:after="120"/>
            <w:rPr>
              <w:color w:val="auto"/>
            </w:rPr>
          </w:pPr>
          <w:r w:rsidRPr="001B1D3C">
            <w:rPr>
              <w:rStyle w:val="Platzhaltertext"/>
              <w:color w:val="auto"/>
            </w:rPr>
            <w:t>Klicken oder tippen Sie hier, um Text einzugeben. (</w:t>
          </w:r>
          <w:r w:rsidRPr="001B1D3C">
            <w:rPr>
              <w:i/>
              <w:color w:val="auto"/>
            </w:rPr>
            <w:t xml:space="preserve">Mieter/Nutzer der Gebäude, </w:t>
          </w:r>
          <w:r w:rsidRPr="001B1D3C">
            <w:rPr>
              <w:b/>
              <w:bCs/>
              <w:i/>
              <w:color w:val="auto"/>
            </w:rPr>
            <w:t>Kurzbeschreibung</w:t>
          </w:r>
          <w:r w:rsidRPr="001B1D3C">
            <w:rPr>
              <w:i/>
              <w:color w:val="auto"/>
            </w:rPr>
            <w:t xml:space="preserve"> der heutigen und zukünftigen Aufgaben (Tätigkeiten), NSB-K</w:t>
          </w:r>
          <w:r w:rsidRPr="001B1D3C">
            <w:rPr>
              <w:color w:val="auto"/>
            </w:rPr>
            <w:t>)</w:t>
          </w:r>
        </w:p>
      </w:sdtContent>
    </w:sdt>
    <w:p w14:paraId="18837403" w14:textId="77777777" w:rsidR="00700537" w:rsidRPr="001B1D3C" w:rsidRDefault="00700537" w:rsidP="00700537">
      <w:pPr>
        <w:pStyle w:val="berschrift2"/>
        <w:tabs>
          <w:tab w:val="clear" w:pos="2836"/>
          <w:tab w:val="num" w:pos="851"/>
        </w:tabs>
        <w:spacing w:before="0" w:after="120"/>
        <w:ind w:left="851"/>
        <w:rPr>
          <w:color w:val="auto"/>
          <w:sz w:val="24"/>
          <w:szCs w:val="24"/>
        </w:rPr>
      </w:pPr>
      <w:r w:rsidRPr="001B1D3C">
        <w:rPr>
          <w:color w:val="auto"/>
          <w:sz w:val="24"/>
          <w:szCs w:val="24"/>
        </w:rPr>
        <w:t>Rechtliche und konzeptionelle Grundlagen</w:t>
      </w:r>
    </w:p>
    <w:sdt>
      <w:sdtPr>
        <w:rPr>
          <w:rStyle w:val="Formatvorlage23"/>
          <w:color w:val="auto"/>
        </w:rPr>
        <w:id w:val="1629202446"/>
        <w:placeholder>
          <w:docPart w:val="82788AF9EA4B44069A34D0A80F6098E9"/>
        </w:placeholder>
        <w15:color w:val="000000"/>
      </w:sdtPr>
      <w:sdtEndPr>
        <w:rPr>
          <w:rStyle w:val="Absatz-Standardschriftart"/>
          <w:sz w:val="16"/>
        </w:rPr>
      </w:sdtEndPr>
      <w:sdtContent>
        <w:p w14:paraId="0606665E" w14:textId="77777777" w:rsidR="00700537" w:rsidRPr="001B1D3C" w:rsidRDefault="00700537" w:rsidP="00700537">
          <w:pPr>
            <w:spacing w:after="120"/>
            <w:rPr>
              <w:color w:val="auto"/>
              <w:sz w:val="16"/>
            </w:rPr>
          </w:pPr>
          <w:r w:rsidRPr="001B1D3C">
            <w:rPr>
              <w:rStyle w:val="Platzhaltertext"/>
              <w:color w:val="auto"/>
            </w:rPr>
            <w:t>Klicken oder tippen Sie hier, um Text einzugeben.</w:t>
          </w:r>
          <w:r w:rsidRPr="001B1D3C">
            <w:rPr>
              <w:color w:val="auto"/>
            </w:rPr>
            <w:t xml:space="preserve"> (</w:t>
          </w:r>
          <w:r w:rsidRPr="001B1D3C">
            <w:rPr>
              <w:i/>
              <w:color w:val="auto"/>
            </w:rPr>
            <w:t>Grundlagen, rechtlich und konzeptionell (</w:t>
          </w:r>
          <w:r>
            <w:rPr>
              <w:i/>
              <w:color w:val="auto"/>
            </w:rPr>
            <w:t xml:space="preserve">Sachplan Militär, </w:t>
          </w:r>
          <w:r w:rsidRPr="001B1D3C">
            <w:rPr>
              <w:i/>
              <w:color w:val="auto"/>
            </w:rPr>
            <w:t>Stationierungskonzept, Masterplan, Grundlagenpapiere, militärische Pflichtenhefte, EP, VEK, NUK, GEP,</w:t>
          </w:r>
          <w:r>
            <w:rPr>
              <w:i/>
              <w:color w:val="auto"/>
            </w:rPr>
            <w:t xml:space="preserve"> NSB-K, ISK,</w:t>
          </w:r>
          <w:r w:rsidRPr="001B1D3C">
            <w:rPr>
              <w:i/>
              <w:color w:val="auto"/>
            </w:rPr>
            <w:t xml:space="preserve"> Anpassungen von </w:t>
          </w:r>
          <w:r w:rsidRPr="009A4FB2">
            <w:rPr>
              <w:i/>
              <w:color w:val="auto"/>
            </w:rPr>
            <w:t>Ausbildungsbedürfnissen</w:t>
          </w:r>
          <w:r w:rsidRPr="001B1D3C">
            <w:rPr>
              <w:i/>
              <w:color w:val="auto"/>
            </w:rPr>
            <w:t xml:space="preserve">, bestehende Verträge etc.) mit direktem Bezug </w:t>
          </w:r>
          <w:proofErr w:type="gramStart"/>
          <w:r w:rsidRPr="001B1D3C">
            <w:rPr>
              <w:i/>
              <w:color w:val="auto"/>
            </w:rPr>
            <w:t>zum Be</w:t>
          </w:r>
          <w:r>
            <w:rPr>
              <w:i/>
              <w:color w:val="auto"/>
            </w:rPr>
            <w:t>darfs</w:t>
          </w:r>
          <w:proofErr w:type="gramEnd"/>
          <w:r w:rsidRPr="001B1D3C">
            <w:rPr>
              <w:i/>
              <w:color w:val="auto"/>
            </w:rPr>
            <w:t>.)</w:t>
          </w:r>
        </w:p>
      </w:sdtContent>
    </w:sdt>
    <w:p w14:paraId="3E91DE5E" w14:textId="77777777" w:rsidR="00700537" w:rsidRPr="001B1D3C" w:rsidRDefault="00700537" w:rsidP="00700537">
      <w:pPr>
        <w:pStyle w:val="berschrift2"/>
        <w:tabs>
          <w:tab w:val="clear" w:pos="2836"/>
          <w:tab w:val="num" w:pos="851"/>
        </w:tabs>
        <w:spacing w:before="0" w:after="120"/>
        <w:ind w:left="851"/>
        <w:rPr>
          <w:color w:val="auto"/>
          <w:sz w:val="24"/>
          <w:szCs w:val="24"/>
        </w:rPr>
      </w:pPr>
      <w:r w:rsidRPr="001B1D3C">
        <w:rPr>
          <w:color w:val="auto"/>
          <w:sz w:val="24"/>
          <w:szCs w:val="24"/>
        </w:rPr>
        <w:t>Kennzahlen zur Nutzung</w:t>
      </w:r>
    </w:p>
    <w:p w14:paraId="7D0C9B27" w14:textId="77777777" w:rsidR="00700537" w:rsidRPr="003922FB" w:rsidRDefault="00122AD2" w:rsidP="00700537">
      <w:pPr>
        <w:pStyle w:val="Formularfeld8Pte"/>
        <w:spacing w:before="0" w:after="120"/>
        <w:rPr>
          <w:color w:val="auto"/>
          <w:sz w:val="22"/>
          <w:szCs w:val="22"/>
        </w:rPr>
      </w:pPr>
      <w:sdt>
        <w:sdtPr>
          <w:rPr>
            <w:rStyle w:val="Formatvorlage24"/>
            <w:color w:val="auto"/>
          </w:rPr>
          <w:id w:val="948057646"/>
          <w:placeholder>
            <w:docPart w:val="F4CACAFE3E4941BBA075C1D1C92109DA"/>
          </w:placeholder>
        </w:sdtPr>
        <w:sdtEndPr>
          <w:rPr>
            <w:rStyle w:val="Absatz-Standardschriftart"/>
            <w:sz w:val="16"/>
          </w:rPr>
        </w:sdtEndPr>
        <w:sdtContent>
          <w:r w:rsidR="00700537" w:rsidRPr="001B1D3C">
            <w:rPr>
              <w:color w:val="auto"/>
              <w:sz w:val="20"/>
            </w:rPr>
            <w:t xml:space="preserve">Klicken oder tippen Sie hier, um Text einzugeben. </w:t>
          </w:r>
          <w:r w:rsidR="00700537" w:rsidRPr="001B1D3C">
            <w:rPr>
              <w:i/>
              <w:color w:val="auto"/>
              <w:sz w:val="20"/>
            </w:rPr>
            <w:t>(Dokumentation des Bed</w:t>
          </w:r>
          <w:r w:rsidR="00700537">
            <w:rPr>
              <w:i/>
              <w:color w:val="auto"/>
              <w:sz w:val="20"/>
            </w:rPr>
            <w:t>arf</w:t>
          </w:r>
          <w:r w:rsidR="00700537" w:rsidRPr="001B1D3C">
            <w:rPr>
              <w:i/>
              <w:color w:val="auto"/>
              <w:sz w:val="20"/>
            </w:rPr>
            <w:t>s mit genehmigten Grundlagen wie Angaben zu Beständen (inkl. Personenbelegung), geplante Belegung etc. vor allem aus NSB-K)</w:t>
          </w:r>
          <w:r w:rsidR="00700537" w:rsidRPr="001B1D3C">
            <w:rPr>
              <w:color w:val="auto"/>
            </w:rPr>
            <w:t xml:space="preserve"> </w:t>
          </w:r>
        </w:sdtContent>
      </w:sdt>
    </w:p>
    <w:p w14:paraId="67A933A8" w14:textId="77777777" w:rsidR="00700537" w:rsidRPr="002641F5" w:rsidRDefault="00700537" w:rsidP="00700537">
      <w:pPr>
        <w:pStyle w:val="berschrift2"/>
        <w:tabs>
          <w:tab w:val="clear" w:pos="2836"/>
        </w:tabs>
        <w:spacing w:before="0" w:after="120"/>
        <w:ind w:left="0" w:firstLine="0"/>
        <w:rPr>
          <w:sz w:val="24"/>
          <w:szCs w:val="24"/>
        </w:rPr>
      </w:pPr>
      <w:r w:rsidRPr="00DE542C">
        <w:rPr>
          <w:sz w:val="24"/>
          <w:szCs w:val="24"/>
        </w:rPr>
        <w:t>Mängel am Ist-Zustand</w:t>
      </w:r>
    </w:p>
    <w:p w14:paraId="612FA40C" w14:textId="77777777" w:rsidR="00700537" w:rsidRPr="002641F5" w:rsidRDefault="00700537" w:rsidP="00700537">
      <w:pPr>
        <w:pStyle w:val="berschrift3"/>
        <w:spacing w:before="0" w:after="120"/>
      </w:pPr>
      <w:r>
        <w:t>Mängel am Ist-Zustand aus Sicht Mieter/Nutzer</w:t>
      </w:r>
    </w:p>
    <w:p w14:paraId="7BB54F66" w14:textId="77777777" w:rsidR="00700537" w:rsidRDefault="00122AD2" w:rsidP="00700537">
      <w:pPr>
        <w:pStyle w:val="Formularfeld8Pte"/>
        <w:spacing w:before="0" w:after="120"/>
        <w:rPr>
          <w:rStyle w:val="Formatvorlage24"/>
        </w:rPr>
      </w:pPr>
      <w:sdt>
        <w:sdtPr>
          <w:rPr>
            <w:rStyle w:val="Formatvorlage24"/>
          </w:rPr>
          <w:id w:val="436876861"/>
          <w:placeholder>
            <w:docPart w:val="3A07206C94DE43FCB9A0A34EC5ACED2E"/>
          </w:placeholder>
          <w:showingPlcHdr/>
        </w:sdtPr>
        <w:sdtEndPr>
          <w:rPr>
            <w:rStyle w:val="Absatz-Standardschriftart"/>
            <w:color w:val="00B0F0"/>
            <w:sz w:val="16"/>
          </w:rPr>
        </w:sdtEndPr>
        <w:sdtContent>
          <w:r w:rsidR="00700537" w:rsidRPr="001B1D3C">
            <w:rPr>
              <w:rStyle w:val="Platzhaltertext"/>
              <w:color w:val="auto"/>
              <w:sz w:val="20"/>
            </w:rPr>
            <w:t xml:space="preserve">Klicken oder tippen Sie hier, um Text einzugeben. </w:t>
          </w:r>
          <w:r w:rsidR="00700537" w:rsidRPr="001B1D3C">
            <w:rPr>
              <w:rStyle w:val="Platzhaltertext"/>
              <w:i/>
              <w:color w:val="auto"/>
              <w:sz w:val="20"/>
            </w:rPr>
            <w:t>(</w:t>
          </w:r>
          <w:r w:rsidR="00700537" w:rsidRPr="001B1D3C">
            <w:rPr>
              <w:i/>
              <w:color w:val="auto"/>
              <w:sz w:val="20"/>
            </w:rPr>
            <w:t>Mängel bei Betriebsabläufen, nicht mehr zweckmässig für aktuelle Nutzung, Sicherheitsmängel etc.)</w:t>
          </w:r>
          <w:r w:rsidR="00700537" w:rsidRPr="001B1D3C">
            <w:rPr>
              <w:color w:val="auto"/>
            </w:rPr>
            <w:t xml:space="preserve"> </w:t>
          </w:r>
        </w:sdtContent>
      </w:sdt>
    </w:p>
    <w:p w14:paraId="75B40399" w14:textId="77777777" w:rsidR="00700537" w:rsidRPr="001B1D3C" w:rsidRDefault="00700537" w:rsidP="00700537">
      <w:pPr>
        <w:pStyle w:val="berschrift3"/>
        <w:spacing w:before="0" w:after="120"/>
      </w:pPr>
      <w:r w:rsidRPr="001B1D3C">
        <w:t xml:space="preserve">Mängel am Ist-Zustand aus Sicht Eigentümervertreter und Betreiber </w:t>
      </w:r>
    </w:p>
    <w:p w14:paraId="15FAF50D" w14:textId="77777777" w:rsidR="00700537" w:rsidRPr="001B1D3C" w:rsidRDefault="00122AD2" w:rsidP="00700537">
      <w:pPr>
        <w:pStyle w:val="Formularfeld8Pte"/>
        <w:spacing w:before="0" w:after="120"/>
        <w:rPr>
          <w:color w:val="auto"/>
        </w:rPr>
      </w:pPr>
      <w:sdt>
        <w:sdtPr>
          <w:rPr>
            <w:rStyle w:val="Formatvorlage24"/>
            <w:color w:val="auto"/>
          </w:rPr>
          <w:id w:val="-1437902445"/>
          <w:placeholder>
            <w:docPart w:val="9915ACEAE26845A280C7E3DA86FC216C"/>
          </w:placeholder>
          <w:showingPlcHdr/>
        </w:sdtPr>
        <w:sdtEndPr>
          <w:rPr>
            <w:rStyle w:val="Formatvorlage24"/>
          </w:rPr>
        </w:sdtEndPr>
        <w:sdtContent>
          <w:r w:rsidR="00700537" w:rsidRPr="001B1D3C">
            <w:rPr>
              <w:rStyle w:val="Platzhaltertext"/>
              <w:color w:val="auto"/>
              <w:sz w:val="20"/>
              <w:szCs w:val="20"/>
            </w:rPr>
            <w:t>Klicken oder tippen Sie hier, um Text einzugeben.</w:t>
          </w:r>
          <w:r w:rsidR="00700537" w:rsidRPr="001B1D3C">
            <w:rPr>
              <w:rStyle w:val="Platzhaltertext"/>
              <w:color w:val="auto"/>
            </w:rPr>
            <w:t xml:space="preserve"> </w:t>
          </w:r>
          <w:r w:rsidR="00700537" w:rsidRPr="001B1D3C">
            <w:rPr>
              <w:rStyle w:val="Platzhaltertext"/>
              <w:i/>
              <w:color w:val="auto"/>
              <w:sz w:val="20"/>
            </w:rPr>
            <w:t>(</w:t>
          </w:r>
          <w:r w:rsidR="00700537" w:rsidRPr="001B1D3C">
            <w:rPr>
              <w:i/>
              <w:color w:val="auto"/>
              <w:sz w:val="20"/>
            </w:rPr>
            <w:t xml:space="preserve">Erkenntnisse aus Zustandsbeurteilungen, erkannte Mängel, weitere Abklärungen (z.B. EP, VEK, NUK, GEP), mögliche Risiken (z.B. Schadstoffe). Probleme Gebäudebetrieb, Angabe Restnutzungsdauer ohne bauliche Massnahmen sind aufzuführen. </w:t>
          </w:r>
          <w:r w:rsidR="00700537">
            <w:rPr>
              <w:i/>
              <w:color w:val="auto"/>
              <w:sz w:val="20"/>
            </w:rPr>
            <w:t xml:space="preserve">Mieter koordiniert die Beiträge Betreiber, </w:t>
          </w:r>
          <w:r w:rsidR="00700537" w:rsidRPr="001B1D3C">
            <w:rPr>
              <w:i/>
              <w:color w:val="auto"/>
              <w:sz w:val="20"/>
            </w:rPr>
            <w:t>PFM koordiniert die Beiträge Betreiber, FM, SIP und UNS.)</w:t>
          </w:r>
        </w:sdtContent>
      </w:sdt>
    </w:p>
    <w:p w14:paraId="5797BFEC" w14:textId="77777777" w:rsidR="00700537" w:rsidRDefault="00700537" w:rsidP="00700537">
      <w:pPr>
        <w:pStyle w:val="berschrift2"/>
        <w:tabs>
          <w:tab w:val="clear" w:pos="2836"/>
          <w:tab w:val="num" w:pos="851"/>
        </w:tabs>
        <w:spacing w:before="0" w:after="120"/>
        <w:ind w:hanging="2836"/>
      </w:pPr>
      <w:r w:rsidRPr="00DE542C">
        <w:rPr>
          <w:sz w:val="24"/>
          <w:szCs w:val="24"/>
        </w:rPr>
        <w:t>Abhängigkeiten</w:t>
      </w:r>
      <w:r>
        <w:t xml:space="preserve"> (</w:t>
      </w:r>
      <w:r>
        <w:fldChar w:fldCharType="begin">
          <w:ffData>
            <w:name w:val="Kontrollkästchen5"/>
            <w:enabled/>
            <w:calcOnExit w:val="0"/>
            <w:checkBox>
              <w:sizeAuto/>
              <w:default w:val="0"/>
            </w:checkBox>
          </w:ffData>
        </w:fldChar>
      </w:r>
      <w:bookmarkStart w:id="3" w:name="Kontrollkästchen5"/>
      <w:r>
        <w:instrText xml:space="preserve"> FORMCHECKBOX </w:instrText>
      </w:r>
      <w:r>
        <w:fldChar w:fldCharType="separate"/>
      </w:r>
      <w:r>
        <w:fldChar w:fldCharType="end"/>
      </w:r>
      <w:bookmarkEnd w:id="3"/>
      <w:r>
        <w:t xml:space="preserve"> ja / </w:t>
      </w:r>
      <w:r>
        <w:fldChar w:fldCharType="begin">
          <w:ffData>
            <w:name w:val="Kontrollkästchen6"/>
            <w:enabled/>
            <w:calcOnExit w:val="0"/>
            <w:checkBox>
              <w:sizeAuto/>
              <w:default w:val="0"/>
              <w:checked w:val="0"/>
            </w:checkBox>
          </w:ffData>
        </w:fldChar>
      </w:r>
      <w:bookmarkStart w:id="4" w:name="Kontrollkästchen6"/>
      <w:r>
        <w:instrText xml:space="preserve"> FORMCHECKBOX </w:instrText>
      </w:r>
      <w:r>
        <w:fldChar w:fldCharType="separate"/>
      </w:r>
      <w:r>
        <w:fldChar w:fldCharType="end"/>
      </w:r>
      <w:bookmarkEnd w:id="4"/>
      <w:r>
        <w:t xml:space="preserve"> nein)</w:t>
      </w:r>
    </w:p>
    <w:p w14:paraId="73AAB685" w14:textId="77777777" w:rsidR="00700537" w:rsidRDefault="00700537" w:rsidP="00700537">
      <w:pPr>
        <w:spacing w:after="120"/>
        <w:rPr>
          <w:color w:val="244061"/>
          <w:sz w:val="16"/>
        </w:rPr>
      </w:pPr>
      <w:r w:rsidRPr="000A15A2">
        <w:rPr>
          <w:i/>
          <w:sz w:val="16"/>
        </w:rPr>
        <w:t>Darstellung Abhängigkeiten zu System- oder Materialbeschaffungen, IKT-Projekten und weiteren Immobilienprojekten (Nutzer- und Instandsetzungsbed</w:t>
      </w:r>
      <w:r>
        <w:rPr>
          <w:i/>
          <w:sz w:val="16"/>
        </w:rPr>
        <w:t>arf</w:t>
      </w:r>
      <w:r w:rsidRPr="000A15A2">
        <w:rPr>
          <w:i/>
          <w:sz w:val="16"/>
        </w:rPr>
        <w:t>e) und Umweltprojekte, wie Schiessplatzsanierungen, etc.</w:t>
      </w:r>
    </w:p>
    <w:tbl>
      <w:tblPr>
        <w:tblStyle w:val="Tabellenraster"/>
        <w:tblW w:w="9072" w:type="dxa"/>
        <w:tblInd w:w="-5" w:type="dxa"/>
        <w:tblLook w:val="04A0" w:firstRow="1" w:lastRow="0" w:firstColumn="1" w:lastColumn="0" w:noHBand="0" w:noVBand="1"/>
      </w:tblPr>
      <w:tblGrid>
        <w:gridCol w:w="885"/>
        <w:gridCol w:w="1624"/>
        <w:gridCol w:w="6563"/>
      </w:tblGrid>
      <w:tr w:rsidR="00700537" w:rsidRPr="009B71E9" w14:paraId="0D50193D" w14:textId="77777777" w:rsidTr="005B6D65">
        <w:trPr>
          <w:cnfStyle w:val="100000000000" w:firstRow="1" w:lastRow="0" w:firstColumn="0" w:lastColumn="0" w:oddVBand="0" w:evenVBand="0" w:oddHBand="0" w:evenHBand="0" w:firstRowFirstColumn="0" w:firstRowLastColumn="0" w:lastRowFirstColumn="0" w:lastRowLastColumn="0"/>
          <w:trHeight w:val="170"/>
        </w:trPr>
        <w:tc>
          <w:tcPr>
            <w:tcW w:w="885" w:type="dxa"/>
            <w:shd w:val="clear" w:color="auto" w:fill="BFBFBF" w:themeFill="background1" w:themeFillShade="BF"/>
          </w:tcPr>
          <w:p w14:paraId="7728FAD5" w14:textId="77777777" w:rsidR="00700537" w:rsidRPr="009B71E9" w:rsidRDefault="00700537" w:rsidP="005B6D65">
            <w:pPr>
              <w:pStyle w:val="Textkrper"/>
              <w:spacing w:before="20" w:after="20"/>
              <w:rPr>
                <w:b/>
                <w:sz w:val="16"/>
              </w:rPr>
            </w:pPr>
            <w:r>
              <w:rPr>
                <w:b/>
                <w:sz w:val="16"/>
              </w:rPr>
              <w:t>J</w:t>
            </w:r>
            <w:r w:rsidRPr="009B71E9">
              <w:rPr>
                <w:b/>
                <w:sz w:val="16"/>
              </w:rPr>
              <w:t>ahr</w:t>
            </w:r>
          </w:p>
        </w:tc>
        <w:tc>
          <w:tcPr>
            <w:tcW w:w="1624" w:type="dxa"/>
            <w:shd w:val="clear" w:color="auto" w:fill="BFBFBF" w:themeFill="background1" w:themeFillShade="BF"/>
          </w:tcPr>
          <w:p w14:paraId="7A2BBA95" w14:textId="77777777" w:rsidR="00700537" w:rsidRPr="009B71E9" w:rsidRDefault="00700537" w:rsidP="005B6D65">
            <w:pPr>
              <w:pStyle w:val="Textkrper"/>
              <w:spacing w:before="20" w:after="20"/>
              <w:rPr>
                <w:b/>
                <w:sz w:val="16"/>
              </w:rPr>
            </w:pPr>
            <w:r w:rsidRPr="009B71E9">
              <w:rPr>
                <w:b/>
                <w:sz w:val="16"/>
              </w:rPr>
              <w:t>Betrag</w:t>
            </w:r>
          </w:p>
          <w:p w14:paraId="7AA1D40C" w14:textId="77777777" w:rsidR="00700537" w:rsidRPr="009B71E9" w:rsidRDefault="00700537" w:rsidP="005B6D65">
            <w:pPr>
              <w:pStyle w:val="Textkrper"/>
              <w:spacing w:before="20" w:after="20"/>
              <w:rPr>
                <w:b/>
                <w:sz w:val="16"/>
              </w:rPr>
            </w:pPr>
            <w:r w:rsidRPr="009B71E9">
              <w:rPr>
                <w:b/>
                <w:sz w:val="16"/>
              </w:rPr>
              <w:t>(falls bekannt)</w:t>
            </w:r>
          </w:p>
        </w:tc>
        <w:tc>
          <w:tcPr>
            <w:tcW w:w="6563" w:type="dxa"/>
            <w:shd w:val="clear" w:color="auto" w:fill="BFBFBF" w:themeFill="background1" w:themeFillShade="BF"/>
          </w:tcPr>
          <w:p w14:paraId="2D50BC2F" w14:textId="77777777" w:rsidR="00700537" w:rsidRPr="009B71E9" w:rsidRDefault="00700537" w:rsidP="005B6D65">
            <w:pPr>
              <w:pStyle w:val="Textkrper"/>
              <w:spacing w:before="20" w:after="20"/>
              <w:rPr>
                <w:b/>
                <w:sz w:val="16"/>
              </w:rPr>
            </w:pPr>
            <w:r w:rsidRPr="009B71E9">
              <w:rPr>
                <w:b/>
                <w:sz w:val="16"/>
              </w:rPr>
              <w:t>Bezeichnung Budgetposition / Bemerkung</w:t>
            </w:r>
          </w:p>
        </w:tc>
      </w:tr>
    </w:tbl>
    <w:p w14:paraId="54E4FB8C" w14:textId="77777777" w:rsidR="00700537" w:rsidRPr="00D96399" w:rsidRDefault="00700537" w:rsidP="00700537">
      <w:pPr>
        <w:rPr>
          <w:sz w:val="2"/>
          <w:szCs w:val="2"/>
        </w:rPr>
        <w:sectPr w:rsidR="00700537" w:rsidRPr="00D96399" w:rsidSect="002F4FC9">
          <w:headerReference w:type="default" r:id="rId12"/>
          <w:footerReference w:type="default" r:id="rId13"/>
          <w:footerReference w:type="first" r:id="rId14"/>
          <w:type w:val="continuous"/>
          <w:pgSz w:w="11906" w:h="16838"/>
          <w:pgMar w:top="567" w:right="1134" w:bottom="-851" w:left="1701" w:header="567" w:footer="284" w:gutter="0"/>
          <w:cols w:space="720"/>
          <w:titlePg/>
          <w:docGrid w:linePitch="272"/>
        </w:sectPr>
      </w:pPr>
    </w:p>
    <w:tbl>
      <w:tblPr>
        <w:tblStyle w:val="Tabellenraster"/>
        <w:tblW w:w="9072" w:type="dxa"/>
        <w:tblInd w:w="-5" w:type="dxa"/>
        <w:tblLook w:val="04A0" w:firstRow="1" w:lastRow="0" w:firstColumn="1" w:lastColumn="0" w:noHBand="0" w:noVBand="1"/>
      </w:tblPr>
      <w:tblGrid>
        <w:gridCol w:w="885"/>
        <w:gridCol w:w="1624"/>
        <w:gridCol w:w="1624"/>
        <w:gridCol w:w="4939"/>
      </w:tblGrid>
      <w:tr w:rsidR="00700537" w:rsidRPr="009B71E9" w14:paraId="145D9E2A" w14:textId="77777777" w:rsidTr="005B6D65">
        <w:trPr>
          <w:cnfStyle w:val="100000000000" w:firstRow="1" w:lastRow="0" w:firstColumn="0" w:lastColumn="0" w:oddVBand="0" w:evenVBand="0" w:oddHBand="0" w:evenHBand="0" w:firstRowFirstColumn="0" w:firstRowLastColumn="0" w:lastRowFirstColumn="0" w:lastRowLastColumn="0"/>
          <w:trHeight w:val="170"/>
        </w:trPr>
        <w:tc>
          <w:tcPr>
            <w:tcW w:w="885" w:type="dxa"/>
          </w:tcPr>
          <w:p w14:paraId="6F930126" w14:textId="77777777" w:rsidR="00700537" w:rsidRPr="009B71E9" w:rsidRDefault="00700537" w:rsidP="005B6D65">
            <w:pPr>
              <w:pStyle w:val="Formularfeld8Pte"/>
            </w:pPr>
          </w:p>
        </w:tc>
        <w:tc>
          <w:tcPr>
            <w:tcW w:w="1624" w:type="dxa"/>
          </w:tcPr>
          <w:p w14:paraId="75A00018" w14:textId="77777777" w:rsidR="00700537" w:rsidRPr="009B71E9" w:rsidRDefault="00700537" w:rsidP="005B6D65">
            <w:pPr>
              <w:pStyle w:val="Formularfeld8Pte"/>
            </w:pPr>
          </w:p>
        </w:tc>
        <w:tc>
          <w:tcPr>
            <w:tcW w:w="1624" w:type="dxa"/>
          </w:tcPr>
          <w:p w14:paraId="16308B23" w14:textId="77777777" w:rsidR="00700537" w:rsidRPr="009B71E9" w:rsidRDefault="00700537" w:rsidP="005B6D65">
            <w:pPr>
              <w:pStyle w:val="Formularfeld8Pte"/>
            </w:pPr>
          </w:p>
        </w:tc>
        <w:tc>
          <w:tcPr>
            <w:tcW w:w="4939" w:type="dxa"/>
          </w:tcPr>
          <w:p w14:paraId="5F567F47" w14:textId="77777777" w:rsidR="00700537" w:rsidRPr="009B71E9" w:rsidRDefault="00700537" w:rsidP="005B6D65">
            <w:pPr>
              <w:pStyle w:val="Formularfeld8Pte"/>
            </w:pPr>
          </w:p>
        </w:tc>
      </w:tr>
      <w:tr w:rsidR="00700537" w:rsidRPr="009B71E9" w14:paraId="74EE0337" w14:textId="77777777" w:rsidTr="005B6D65">
        <w:trPr>
          <w:trHeight w:val="170"/>
        </w:trPr>
        <w:tc>
          <w:tcPr>
            <w:tcW w:w="885" w:type="dxa"/>
          </w:tcPr>
          <w:p w14:paraId="66895CCA" w14:textId="77777777" w:rsidR="00700537" w:rsidRPr="009B71E9" w:rsidRDefault="00700537" w:rsidP="005B6D65">
            <w:pPr>
              <w:pStyle w:val="Formularfeld8Pte"/>
            </w:pPr>
          </w:p>
        </w:tc>
        <w:tc>
          <w:tcPr>
            <w:tcW w:w="1624" w:type="dxa"/>
          </w:tcPr>
          <w:p w14:paraId="3EB99FAD" w14:textId="77777777" w:rsidR="00700537" w:rsidRPr="009B71E9" w:rsidRDefault="00700537" w:rsidP="005B6D65">
            <w:pPr>
              <w:pStyle w:val="Formularfeld8Pte"/>
            </w:pPr>
          </w:p>
        </w:tc>
        <w:tc>
          <w:tcPr>
            <w:tcW w:w="1624" w:type="dxa"/>
          </w:tcPr>
          <w:p w14:paraId="722F9812" w14:textId="77777777" w:rsidR="00700537" w:rsidRPr="009B71E9" w:rsidRDefault="00700537" w:rsidP="005B6D65">
            <w:pPr>
              <w:pStyle w:val="Formularfeld8Pte"/>
            </w:pPr>
          </w:p>
        </w:tc>
        <w:tc>
          <w:tcPr>
            <w:tcW w:w="4939" w:type="dxa"/>
          </w:tcPr>
          <w:p w14:paraId="26E9DDC8" w14:textId="77777777" w:rsidR="00700537" w:rsidRPr="009B71E9" w:rsidRDefault="00700537" w:rsidP="005B6D65">
            <w:pPr>
              <w:pStyle w:val="Formularfeld8Pte"/>
            </w:pPr>
          </w:p>
        </w:tc>
      </w:tr>
      <w:tr w:rsidR="00700537" w:rsidRPr="009B71E9" w14:paraId="4E7AA04C" w14:textId="77777777" w:rsidTr="005B6D65">
        <w:trPr>
          <w:trHeight w:val="170"/>
        </w:trPr>
        <w:tc>
          <w:tcPr>
            <w:tcW w:w="885" w:type="dxa"/>
          </w:tcPr>
          <w:p w14:paraId="69FE52B5" w14:textId="77777777" w:rsidR="00700537" w:rsidRPr="009B71E9" w:rsidRDefault="00700537" w:rsidP="005B6D65">
            <w:pPr>
              <w:pStyle w:val="Formularfeld8Pte"/>
            </w:pPr>
          </w:p>
        </w:tc>
        <w:tc>
          <w:tcPr>
            <w:tcW w:w="1624" w:type="dxa"/>
          </w:tcPr>
          <w:p w14:paraId="5CB7E22A" w14:textId="77777777" w:rsidR="00700537" w:rsidRPr="009B71E9" w:rsidRDefault="00700537" w:rsidP="005B6D65">
            <w:pPr>
              <w:pStyle w:val="Formularfeld8Pte"/>
            </w:pPr>
          </w:p>
        </w:tc>
        <w:tc>
          <w:tcPr>
            <w:tcW w:w="1624" w:type="dxa"/>
          </w:tcPr>
          <w:p w14:paraId="156C3B21" w14:textId="77777777" w:rsidR="00700537" w:rsidRPr="009B71E9" w:rsidRDefault="00700537" w:rsidP="005B6D65">
            <w:pPr>
              <w:pStyle w:val="Formularfeld8Pte"/>
            </w:pPr>
          </w:p>
        </w:tc>
        <w:tc>
          <w:tcPr>
            <w:tcW w:w="4939" w:type="dxa"/>
          </w:tcPr>
          <w:p w14:paraId="74251A9B" w14:textId="77777777" w:rsidR="00700537" w:rsidRPr="009B71E9" w:rsidRDefault="00700537" w:rsidP="005B6D65">
            <w:pPr>
              <w:pStyle w:val="Formularfeld8Pte"/>
            </w:pPr>
          </w:p>
        </w:tc>
      </w:tr>
      <w:tr w:rsidR="00700537" w:rsidRPr="009B71E9" w14:paraId="068B4489" w14:textId="77777777" w:rsidTr="005B6D65">
        <w:trPr>
          <w:trHeight w:val="170"/>
        </w:trPr>
        <w:tc>
          <w:tcPr>
            <w:tcW w:w="885" w:type="dxa"/>
          </w:tcPr>
          <w:p w14:paraId="51646457" w14:textId="77777777" w:rsidR="00700537" w:rsidRPr="009B71E9" w:rsidRDefault="00700537" w:rsidP="005B6D65">
            <w:pPr>
              <w:pStyle w:val="Formularfeld8Pte"/>
            </w:pPr>
          </w:p>
        </w:tc>
        <w:tc>
          <w:tcPr>
            <w:tcW w:w="1624" w:type="dxa"/>
          </w:tcPr>
          <w:p w14:paraId="136A4A8E" w14:textId="77777777" w:rsidR="00700537" w:rsidRPr="009B71E9" w:rsidRDefault="00700537" w:rsidP="005B6D65">
            <w:pPr>
              <w:pStyle w:val="Formularfeld8Pte"/>
            </w:pPr>
          </w:p>
        </w:tc>
        <w:tc>
          <w:tcPr>
            <w:tcW w:w="1624" w:type="dxa"/>
          </w:tcPr>
          <w:p w14:paraId="6FBAE11B" w14:textId="77777777" w:rsidR="00700537" w:rsidRPr="009B71E9" w:rsidRDefault="00700537" w:rsidP="005B6D65">
            <w:pPr>
              <w:pStyle w:val="Formularfeld8Pte"/>
            </w:pPr>
          </w:p>
        </w:tc>
        <w:tc>
          <w:tcPr>
            <w:tcW w:w="4939" w:type="dxa"/>
          </w:tcPr>
          <w:p w14:paraId="6F5AB980" w14:textId="77777777" w:rsidR="00700537" w:rsidRPr="009B71E9" w:rsidRDefault="00700537" w:rsidP="005B6D65">
            <w:pPr>
              <w:pStyle w:val="Formularfeld8Pte"/>
            </w:pPr>
          </w:p>
        </w:tc>
      </w:tr>
    </w:tbl>
    <w:p w14:paraId="27D0F7F0" w14:textId="77777777" w:rsidR="00700537" w:rsidRPr="00BF165C" w:rsidRDefault="00700537" w:rsidP="00700537">
      <w:pPr>
        <w:pStyle w:val="berschrift2"/>
        <w:numPr>
          <w:ilvl w:val="0"/>
          <w:numId w:val="0"/>
        </w:numPr>
        <w:spacing w:before="0"/>
        <w:ind w:left="2836"/>
        <w:rPr>
          <w:color w:val="auto"/>
        </w:rPr>
      </w:pPr>
    </w:p>
    <w:p w14:paraId="16C4868F" w14:textId="77777777" w:rsidR="00700537" w:rsidRPr="001B1D3C" w:rsidRDefault="00700537" w:rsidP="00700537">
      <w:pPr>
        <w:pStyle w:val="berschrift2"/>
        <w:tabs>
          <w:tab w:val="clear" w:pos="2836"/>
          <w:tab w:val="num" w:pos="851"/>
        </w:tabs>
        <w:spacing w:before="0" w:after="120"/>
        <w:ind w:hanging="2836"/>
        <w:rPr>
          <w:color w:val="auto"/>
        </w:rPr>
      </w:pPr>
      <w:r w:rsidRPr="001B1D3C">
        <w:rPr>
          <w:color w:val="auto"/>
          <w:sz w:val="24"/>
          <w:szCs w:val="24"/>
        </w:rPr>
        <w:t>Tangierung Dritter</w:t>
      </w:r>
      <w:r w:rsidRPr="001B1D3C">
        <w:rPr>
          <w:color w:val="auto"/>
        </w:rPr>
        <w:t xml:space="preserve"> (</w:t>
      </w:r>
      <w:r w:rsidRPr="001B1D3C">
        <w:rPr>
          <w:color w:val="auto"/>
        </w:rPr>
        <w:fldChar w:fldCharType="begin">
          <w:ffData>
            <w:name w:val=""/>
            <w:enabled/>
            <w:calcOnExit w:val="0"/>
            <w:checkBox>
              <w:sizeAuto/>
              <w:default w:val="0"/>
            </w:checkBox>
          </w:ffData>
        </w:fldChar>
      </w:r>
      <w:r w:rsidRPr="001B1D3C">
        <w:rPr>
          <w:color w:val="auto"/>
        </w:rPr>
        <w:instrText xml:space="preserve"> FORMCHECKBOX </w:instrText>
      </w:r>
      <w:r w:rsidRPr="001B1D3C">
        <w:rPr>
          <w:color w:val="auto"/>
        </w:rPr>
      </w:r>
      <w:r w:rsidRPr="001B1D3C">
        <w:rPr>
          <w:color w:val="auto"/>
        </w:rPr>
        <w:fldChar w:fldCharType="separate"/>
      </w:r>
      <w:r w:rsidRPr="001B1D3C">
        <w:rPr>
          <w:color w:val="auto"/>
        </w:rPr>
        <w:fldChar w:fldCharType="end"/>
      </w:r>
      <w:r w:rsidRPr="001B1D3C">
        <w:rPr>
          <w:color w:val="auto"/>
        </w:rPr>
        <w:t xml:space="preserve"> ja / </w:t>
      </w:r>
      <w:r w:rsidRPr="001B1D3C">
        <w:rPr>
          <w:color w:val="auto"/>
        </w:rPr>
        <w:fldChar w:fldCharType="begin">
          <w:ffData>
            <w:name w:val=""/>
            <w:enabled/>
            <w:calcOnExit w:val="0"/>
            <w:checkBox>
              <w:sizeAuto/>
              <w:default w:val="0"/>
            </w:checkBox>
          </w:ffData>
        </w:fldChar>
      </w:r>
      <w:r w:rsidRPr="001B1D3C">
        <w:rPr>
          <w:color w:val="auto"/>
        </w:rPr>
        <w:instrText xml:space="preserve"> FORMCHECKBOX </w:instrText>
      </w:r>
      <w:r w:rsidRPr="001B1D3C">
        <w:rPr>
          <w:color w:val="auto"/>
        </w:rPr>
      </w:r>
      <w:r w:rsidRPr="001B1D3C">
        <w:rPr>
          <w:color w:val="auto"/>
        </w:rPr>
        <w:fldChar w:fldCharType="separate"/>
      </w:r>
      <w:r w:rsidRPr="001B1D3C">
        <w:rPr>
          <w:color w:val="auto"/>
        </w:rPr>
        <w:fldChar w:fldCharType="end"/>
      </w:r>
      <w:r w:rsidRPr="001B1D3C">
        <w:rPr>
          <w:color w:val="auto"/>
        </w:rPr>
        <w:t xml:space="preserve"> nein)</w:t>
      </w:r>
    </w:p>
    <w:p w14:paraId="0C6AE3A9" w14:textId="77777777" w:rsidR="00700537" w:rsidRPr="001B1D3C" w:rsidRDefault="00122AD2" w:rsidP="00700537">
      <w:pPr>
        <w:pStyle w:val="Textkrper"/>
        <w:spacing w:before="0" w:after="120"/>
        <w:rPr>
          <w:color w:val="auto"/>
          <w:sz w:val="16"/>
        </w:rPr>
      </w:pPr>
      <w:sdt>
        <w:sdtPr>
          <w:rPr>
            <w:rStyle w:val="Formatvorlage24"/>
            <w:color w:val="auto"/>
          </w:rPr>
          <w:id w:val="-1472212484"/>
          <w:placeholder>
            <w:docPart w:val="E4C828A527FD4E49A3AA35B63C3E5D29"/>
          </w:placeholder>
          <w:showingPlcHdr/>
        </w:sdtPr>
        <w:sdtEndPr>
          <w:rPr>
            <w:rStyle w:val="Absatz-Standardschriftart"/>
            <w:sz w:val="16"/>
          </w:rPr>
        </w:sdtEndPr>
        <w:sdtContent>
          <w:r w:rsidR="00700537" w:rsidRPr="001B1D3C">
            <w:rPr>
              <w:rStyle w:val="Platzhaltertext"/>
              <w:color w:val="auto"/>
              <w:sz w:val="20"/>
            </w:rPr>
            <w:t>Klicken oder tippen Sie hier, um Text einzugeben.</w:t>
          </w:r>
          <w:r w:rsidR="00700537" w:rsidRPr="001B1D3C">
            <w:rPr>
              <w:rStyle w:val="Platzhaltertext"/>
              <w:i/>
              <w:color w:val="auto"/>
              <w:sz w:val="20"/>
            </w:rPr>
            <w:t xml:space="preserve"> (</w:t>
          </w:r>
          <w:r w:rsidR="00700537" w:rsidRPr="001B1D3C">
            <w:rPr>
              <w:i/>
              <w:color w:val="auto"/>
              <w:sz w:val="20"/>
            </w:rPr>
            <w:t xml:space="preserve">Werden Nutzungen Dritter berührt, sind Mietverträge oder Dienstbarkeiten betroffen? Muss die Standortgebundenheit nachgewiesen werden? Ist die Denkmalpflege betroffen?) </w:t>
          </w:r>
        </w:sdtContent>
      </w:sdt>
    </w:p>
    <w:p w14:paraId="7BAC7759" w14:textId="77777777" w:rsidR="00700537" w:rsidRDefault="00700537" w:rsidP="00700537">
      <w:pPr>
        <w:spacing w:after="120"/>
      </w:pPr>
    </w:p>
    <w:p w14:paraId="226B90F0" w14:textId="77777777" w:rsidR="00700537" w:rsidRPr="002641F5" w:rsidRDefault="00700537" w:rsidP="00700537">
      <w:pPr>
        <w:pStyle w:val="berschrift2"/>
        <w:tabs>
          <w:tab w:val="clear" w:pos="2836"/>
          <w:tab w:val="num" w:pos="851"/>
        </w:tabs>
        <w:spacing w:before="0" w:after="120"/>
        <w:ind w:hanging="2836"/>
        <w:rPr>
          <w:sz w:val="24"/>
          <w:szCs w:val="24"/>
        </w:rPr>
      </w:pPr>
      <w:r w:rsidRPr="0079715A">
        <w:rPr>
          <w:sz w:val="24"/>
          <w:szCs w:val="24"/>
        </w:rPr>
        <w:t>Standardisiertes Bauen</w:t>
      </w:r>
    </w:p>
    <w:p w14:paraId="13A4078E" w14:textId="77777777" w:rsidR="00700537" w:rsidRDefault="00700537" w:rsidP="00700537">
      <w:pPr>
        <w:pStyle w:val="Textkrper"/>
        <w:tabs>
          <w:tab w:val="left" w:pos="7371"/>
        </w:tabs>
        <w:spacing w:before="0" w:after="120"/>
        <w:rPr>
          <w:sz w:val="20"/>
        </w:rPr>
      </w:pPr>
      <w:r w:rsidRPr="000A15A2">
        <w:rPr>
          <w:sz w:val="20"/>
        </w:rPr>
        <w:t xml:space="preserve">Soll mit der Erfüllung dieses </w:t>
      </w:r>
      <w:r w:rsidRPr="009A4FB2">
        <w:rPr>
          <w:sz w:val="20"/>
        </w:rPr>
        <w:t>Bedarfs</w:t>
      </w:r>
      <w:r w:rsidRPr="000A15A2">
        <w:rPr>
          <w:sz w:val="20"/>
        </w:rPr>
        <w:t xml:space="preserve"> eine standardisierte Umsetzung erreicht </w:t>
      </w:r>
      <w:r>
        <w:rPr>
          <w:sz w:val="20"/>
        </w:rPr>
        <w:tab/>
      </w:r>
      <w:r>
        <w:rPr>
          <w:sz w:val="20"/>
        </w:rPr>
        <w:tab/>
      </w:r>
      <w:r w:rsidRPr="000A15A2">
        <w:rPr>
          <w:sz w:val="20"/>
        </w:rPr>
        <w:fldChar w:fldCharType="begin">
          <w:ffData>
            <w:name w:val=""/>
            <w:enabled/>
            <w:calcOnExit w:val="0"/>
            <w:checkBox>
              <w:sizeAuto/>
              <w:default w:val="0"/>
            </w:checkBox>
          </w:ffData>
        </w:fldChar>
      </w:r>
      <w:r w:rsidRPr="000A15A2">
        <w:rPr>
          <w:sz w:val="20"/>
        </w:rPr>
        <w:instrText xml:space="preserve"> FORMCHECKBOX </w:instrText>
      </w:r>
      <w:r w:rsidRPr="000A15A2">
        <w:rPr>
          <w:sz w:val="20"/>
        </w:rPr>
      </w:r>
      <w:r w:rsidRPr="000A15A2">
        <w:rPr>
          <w:sz w:val="20"/>
        </w:rPr>
        <w:fldChar w:fldCharType="separate"/>
      </w:r>
      <w:r w:rsidRPr="000A15A2">
        <w:rPr>
          <w:sz w:val="20"/>
        </w:rPr>
        <w:fldChar w:fldCharType="end"/>
      </w:r>
      <w:r w:rsidRPr="000A15A2">
        <w:rPr>
          <w:sz w:val="20"/>
        </w:rPr>
        <w:t xml:space="preserve"> ja / </w:t>
      </w:r>
      <w:r w:rsidRPr="000A15A2">
        <w:rPr>
          <w:sz w:val="20"/>
        </w:rPr>
        <w:fldChar w:fldCharType="begin">
          <w:ffData>
            <w:name w:val=""/>
            <w:enabled/>
            <w:calcOnExit w:val="0"/>
            <w:checkBox>
              <w:sizeAuto/>
              <w:default w:val="0"/>
            </w:checkBox>
          </w:ffData>
        </w:fldChar>
      </w:r>
      <w:r w:rsidRPr="000A15A2">
        <w:rPr>
          <w:sz w:val="20"/>
        </w:rPr>
        <w:instrText xml:space="preserve"> FORMCHECKBOX </w:instrText>
      </w:r>
      <w:r w:rsidRPr="000A15A2">
        <w:rPr>
          <w:sz w:val="20"/>
        </w:rPr>
      </w:r>
      <w:r w:rsidRPr="000A15A2">
        <w:rPr>
          <w:sz w:val="20"/>
        </w:rPr>
        <w:fldChar w:fldCharType="separate"/>
      </w:r>
      <w:r w:rsidRPr="000A15A2">
        <w:rPr>
          <w:sz w:val="20"/>
        </w:rPr>
        <w:fldChar w:fldCharType="end"/>
      </w:r>
      <w:r w:rsidRPr="000A15A2">
        <w:rPr>
          <w:sz w:val="20"/>
        </w:rPr>
        <w:t xml:space="preserve"> nein</w:t>
      </w:r>
    </w:p>
    <w:p w14:paraId="16C28730" w14:textId="77777777" w:rsidR="00700537" w:rsidRPr="000A15A2" w:rsidRDefault="00700537" w:rsidP="00700537">
      <w:pPr>
        <w:pStyle w:val="Textkrper"/>
        <w:tabs>
          <w:tab w:val="left" w:pos="7371"/>
        </w:tabs>
        <w:spacing w:before="0" w:after="120"/>
        <w:rPr>
          <w:sz w:val="20"/>
        </w:rPr>
      </w:pPr>
      <w:r w:rsidRPr="000A15A2">
        <w:rPr>
          <w:sz w:val="20"/>
        </w:rPr>
        <w:t>werden?</w:t>
      </w:r>
      <w:r w:rsidRPr="000A15A2">
        <w:rPr>
          <w:sz w:val="20"/>
        </w:rPr>
        <w:tab/>
      </w:r>
    </w:p>
    <w:p w14:paraId="3FC9038B" w14:textId="77777777" w:rsidR="00700537" w:rsidRPr="00F0610D" w:rsidRDefault="00700537" w:rsidP="00700537">
      <w:pPr>
        <w:tabs>
          <w:tab w:val="left" w:pos="7371"/>
        </w:tabs>
        <w:spacing w:after="120"/>
        <w:rPr>
          <w:sz w:val="16"/>
          <w:szCs w:val="12"/>
        </w:rPr>
      </w:pPr>
      <w:r w:rsidRPr="00F0610D">
        <w:rPr>
          <w:sz w:val="16"/>
          <w:szCs w:val="12"/>
        </w:rPr>
        <w:t>Wenn ja, einen Beschrieb für ein gesamtschweizerisches Konzept beilegen</w:t>
      </w:r>
    </w:p>
    <w:p w14:paraId="1D99D3CC" w14:textId="77777777" w:rsidR="00700537" w:rsidRDefault="00700537" w:rsidP="00700537">
      <w:pPr>
        <w:spacing w:after="120"/>
      </w:pPr>
    </w:p>
    <w:p w14:paraId="315F0CF5" w14:textId="77777777" w:rsidR="00700537" w:rsidRPr="000A15A2" w:rsidRDefault="00700537" w:rsidP="00700537">
      <w:pPr>
        <w:spacing w:after="120"/>
      </w:pPr>
      <w:r w:rsidRPr="000A15A2">
        <w:t>Wurde von der vorgesehenen Objektart in der Vergangenheit bereits ein solches Objekt an einem anderen Standort errichtet, umgebaut, erweitert oder angepasst und wenn ja wo?</w:t>
      </w:r>
      <w:r>
        <w:tab/>
      </w:r>
      <w:r w:rsidRPr="000A15A2">
        <w:tab/>
      </w:r>
      <w:r w:rsidRPr="000A15A2">
        <w:fldChar w:fldCharType="begin">
          <w:ffData>
            <w:name w:val=""/>
            <w:enabled/>
            <w:calcOnExit w:val="0"/>
            <w:checkBox>
              <w:sizeAuto/>
              <w:default w:val="0"/>
            </w:checkBox>
          </w:ffData>
        </w:fldChar>
      </w:r>
      <w:r w:rsidRPr="000A15A2">
        <w:instrText xml:space="preserve"> FORMCHECKBOX </w:instrText>
      </w:r>
      <w:r w:rsidRPr="000A15A2">
        <w:fldChar w:fldCharType="separate"/>
      </w:r>
      <w:r w:rsidRPr="000A15A2">
        <w:fldChar w:fldCharType="end"/>
      </w:r>
      <w:r w:rsidRPr="000A15A2">
        <w:t xml:space="preserve"> ja / </w:t>
      </w:r>
      <w:r w:rsidRPr="000A15A2">
        <w:fldChar w:fldCharType="begin">
          <w:ffData>
            <w:name w:val=""/>
            <w:enabled/>
            <w:calcOnExit w:val="0"/>
            <w:checkBox>
              <w:sizeAuto/>
              <w:default w:val="0"/>
            </w:checkBox>
          </w:ffData>
        </w:fldChar>
      </w:r>
      <w:r w:rsidRPr="000A15A2">
        <w:instrText xml:space="preserve"> FORMCHECKBOX </w:instrText>
      </w:r>
      <w:r w:rsidRPr="000A15A2">
        <w:fldChar w:fldCharType="separate"/>
      </w:r>
      <w:r w:rsidRPr="000A15A2">
        <w:fldChar w:fldCharType="end"/>
      </w:r>
      <w:r w:rsidRPr="000A15A2">
        <w:t xml:space="preserve"> nein</w:t>
      </w:r>
    </w:p>
    <w:p w14:paraId="2680D04C" w14:textId="77777777" w:rsidR="00700537" w:rsidRPr="000A15A2" w:rsidRDefault="00700537" w:rsidP="00700537">
      <w:pPr>
        <w:spacing w:after="120"/>
      </w:pPr>
    </w:p>
    <w:p w14:paraId="36C3BD6A" w14:textId="77777777" w:rsidR="00700537" w:rsidRDefault="00700537" w:rsidP="00700537">
      <w:pPr>
        <w:tabs>
          <w:tab w:val="left" w:pos="7371"/>
        </w:tabs>
        <w:spacing w:after="120"/>
      </w:pPr>
      <w:r w:rsidRPr="000A15A2">
        <w:t>Werden von der vorgesehenen Objektart in Zukunft weitere solche Objekte an anderen Standorten errichtet, umgebaut, erweitert oder angepasst und wenn ja wo?</w:t>
      </w:r>
      <w:r w:rsidRPr="000A15A2">
        <w:tab/>
      </w:r>
      <w:r w:rsidRPr="000A15A2">
        <w:tab/>
      </w:r>
      <w:r w:rsidRPr="000A15A2">
        <w:fldChar w:fldCharType="begin">
          <w:ffData>
            <w:name w:val=""/>
            <w:enabled/>
            <w:calcOnExit w:val="0"/>
            <w:checkBox>
              <w:sizeAuto/>
              <w:default w:val="0"/>
            </w:checkBox>
          </w:ffData>
        </w:fldChar>
      </w:r>
      <w:r w:rsidRPr="000A15A2">
        <w:instrText xml:space="preserve"> FORMCHECKBOX </w:instrText>
      </w:r>
      <w:r w:rsidRPr="000A15A2">
        <w:fldChar w:fldCharType="separate"/>
      </w:r>
      <w:r w:rsidRPr="000A15A2">
        <w:fldChar w:fldCharType="end"/>
      </w:r>
      <w:r w:rsidRPr="000A15A2">
        <w:t xml:space="preserve"> ja / </w:t>
      </w:r>
      <w:r w:rsidRPr="000A15A2">
        <w:fldChar w:fldCharType="begin">
          <w:ffData>
            <w:name w:val=""/>
            <w:enabled/>
            <w:calcOnExit w:val="0"/>
            <w:checkBox>
              <w:sizeAuto/>
              <w:default w:val="0"/>
            </w:checkBox>
          </w:ffData>
        </w:fldChar>
      </w:r>
      <w:r w:rsidRPr="000A15A2">
        <w:instrText xml:space="preserve"> FORMCHECKBOX </w:instrText>
      </w:r>
      <w:r w:rsidRPr="000A15A2">
        <w:fldChar w:fldCharType="separate"/>
      </w:r>
      <w:r w:rsidRPr="000A15A2">
        <w:fldChar w:fldCharType="end"/>
      </w:r>
      <w:r w:rsidRPr="000A15A2">
        <w:t xml:space="preserve"> nein</w:t>
      </w:r>
    </w:p>
    <w:p w14:paraId="0E466221" w14:textId="77777777" w:rsidR="00700537" w:rsidRDefault="00700537" w:rsidP="00700537">
      <w:pPr>
        <w:spacing w:after="120"/>
      </w:pPr>
    </w:p>
    <w:p w14:paraId="3D2F3E91" w14:textId="77777777" w:rsidR="00700537" w:rsidRPr="00150DE8" w:rsidRDefault="00700537" w:rsidP="00700537">
      <w:pPr>
        <w:pStyle w:val="berschrift1"/>
        <w:spacing w:before="0" w:after="120"/>
        <w:ind w:left="851"/>
      </w:pPr>
      <w:r>
        <w:lastRenderedPageBreak/>
        <w:t>Soll-Zustand</w:t>
      </w:r>
    </w:p>
    <w:p w14:paraId="58800B74" w14:textId="77777777" w:rsidR="00700537" w:rsidRPr="002641F5" w:rsidRDefault="00700537" w:rsidP="00700537">
      <w:pPr>
        <w:pStyle w:val="berschrift2"/>
        <w:tabs>
          <w:tab w:val="clear" w:pos="2836"/>
          <w:tab w:val="num" w:pos="851"/>
        </w:tabs>
        <w:spacing w:before="0" w:after="120"/>
        <w:ind w:hanging="2836"/>
        <w:rPr>
          <w:sz w:val="24"/>
          <w:szCs w:val="24"/>
        </w:rPr>
      </w:pPr>
      <w:r w:rsidRPr="00DE542C">
        <w:rPr>
          <w:sz w:val="24"/>
          <w:szCs w:val="24"/>
        </w:rPr>
        <w:t>Anforderungen an den Standort</w:t>
      </w:r>
    </w:p>
    <w:p w14:paraId="4344459F" w14:textId="77777777" w:rsidR="00700537" w:rsidRPr="00FB2138" w:rsidRDefault="00122AD2" w:rsidP="00700537">
      <w:pPr>
        <w:pStyle w:val="Textkrper"/>
        <w:spacing w:before="0" w:after="120"/>
        <w:rPr>
          <w:color w:val="00B0F0"/>
          <w:sz w:val="16"/>
        </w:rPr>
      </w:pPr>
      <w:sdt>
        <w:sdtPr>
          <w:rPr>
            <w:rStyle w:val="Formatvorlage24"/>
          </w:rPr>
          <w:id w:val="-1891021345"/>
          <w:placeholder>
            <w:docPart w:val="231A24EC85B5413DA81BEE49D7954EDF"/>
          </w:placeholder>
          <w:showingPlcHdr/>
        </w:sdtPr>
        <w:sdtEndPr>
          <w:rPr>
            <w:rStyle w:val="Absatz-Standardschriftart"/>
            <w:color w:val="00B0F0"/>
            <w:sz w:val="16"/>
          </w:rPr>
        </w:sdtEndPr>
        <w:sdtContent>
          <w:r w:rsidR="00700537" w:rsidRPr="001B1D3C">
            <w:rPr>
              <w:rStyle w:val="Platzhaltertext"/>
              <w:color w:val="auto"/>
              <w:sz w:val="20"/>
            </w:rPr>
            <w:t>Klicken oder tippen Sie hier, um Text einzugeben.</w:t>
          </w:r>
          <w:r w:rsidR="00700537" w:rsidRPr="001B1D3C">
            <w:rPr>
              <w:rStyle w:val="Platzhaltertext"/>
              <w:i/>
              <w:color w:val="auto"/>
              <w:sz w:val="20"/>
            </w:rPr>
            <w:t xml:space="preserve"> </w:t>
          </w:r>
          <w:r w:rsidR="00700537" w:rsidRPr="001B1D3C">
            <w:rPr>
              <w:i/>
              <w:color w:val="auto"/>
              <w:sz w:val="20"/>
            </w:rPr>
            <w:t>Anforderungen an den Standort (z. B. Perimeter resp. Region für Lösungssuche, Distanz zu Waffenplätzen, Distanz zu Ausbildungsanlagen, Anbindung an den öffentlichen Verkehr, etc.)</w:t>
          </w:r>
        </w:sdtContent>
      </w:sdt>
    </w:p>
    <w:p w14:paraId="2D2FAE7E" w14:textId="77777777" w:rsidR="00700537" w:rsidRDefault="00700537" w:rsidP="00700537">
      <w:pPr>
        <w:pStyle w:val="Textkrper"/>
        <w:spacing w:before="0" w:after="120"/>
        <w:rPr>
          <w:color w:val="244061"/>
          <w:sz w:val="16"/>
        </w:rPr>
      </w:pPr>
    </w:p>
    <w:p w14:paraId="1945E76D" w14:textId="77777777" w:rsidR="00700537" w:rsidRDefault="00700537" w:rsidP="00700537">
      <w:pPr>
        <w:pStyle w:val="berschrift2"/>
        <w:tabs>
          <w:tab w:val="clear" w:pos="2836"/>
          <w:tab w:val="num" w:pos="851"/>
        </w:tabs>
        <w:spacing w:before="0" w:after="120"/>
        <w:ind w:hanging="2836"/>
      </w:pPr>
      <w:r w:rsidRPr="00DE542C">
        <w:rPr>
          <w:sz w:val="24"/>
          <w:szCs w:val="24"/>
        </w:rPr>
        <w:t xml:space="preserve">Anforderungen an </w:t>
      </w:r>
      <w:r>
        <w:rPr>
          <w:sz w:val="24"/>
          <w:szCs w:val="24"/>
        </w:rPr>
        <w:t>das</w:t>
      </w:r>
      <w:r w:rsidRPr="00DE542C">
        <w:rPr>
          <w:sz w:val="24"/>
          <w:szCs w:val="24"/>
        </w:rPr>
        <w:t xml:space="preserve"> </w:t>
      </w:r>
      <w:r w:rsidRPr="00967B9C">
        <w:rPr>
          <w:sz w:val="24"/>
          <w:szCs w:val="24"/>
        </w:rPr>
        <w:t>Menge</w:t>
      </w:r>
      <w:r>
        <w:rPr>
          <w:sz w:val="24"/>
          <w:szCs w:val="24"/>
        </w:rPr>
        <w:t>ngerüst</w:t>
      </w:r>
      <w:r w:rsidRPr="00967B9C">
        <w:rPr>
          <w:sz w:val="24"/>
          <w:szCs w:val="24"/>
        </w:rPr>
        <w:t>: (Flächen, Grösse, Rauminhalt)</w:t>
      </w:r>
    </w:p>
    <w:p w14:paraId="29CBF74C" w14:textId="77777777" w:rsidR="00700537" w:rsidRPr="002641F5" w:rsidRDefault="00700537" w:rsidP="00700537">
      <w:pPr>
        <w:pStyle w:val="Textkrper"/>
        <w:spacing w:before="0" w:after="120"/>
        <w:rPr>
          <w:i/>
          <w:sz w:val="16"/>
        </w:rPr>
      </w:pPr>
      <w:r w:rsidRPr="006C2A53">
        <w:rPr>
          <w:i/>
          <w:sz w:val="16"/>
        </w:rPr>
        <w:t>Ausgefülltes Formular «Raumbedarf global» ist beizulegen. Ebenso weitere Angaben wie z.B. Flächen. Grössen, Abmessungen, Anzahl. Es ist der Gesamtbedarf anzugeben. Bei Erweiterungen muss ersichtlich sein, welcher Anteil in bestehender Infrastruktur untergebracht wird.</w:t>
      </w:r>
    </w:p>
    <w:p w14:paraId="10DAE904" w14:textId="77777777" w:rsidR="00700537" w:rsidRDefault="00700537" w:rsidP="00700537">
      <w:pPr>
        <w:pStyle w:val="Textkrper"/>
        <w:spacing w:before="0" w:after="0"/>
        <w:rPr>
          <w:sz w:val="16"/>
        </w:rPr>
      </w:pPr>
    </w:p>
    <w:tbl>
      <w:tblPr>
        <w:tblStyle w:val="Tabellenraster"/>
        <w:tblW w:w="0" w:type="auto"/>
        <w:tblInd w:w="-5" w:type="dxa"/>
        <w:tblLook w:val="04A0" w:firstRow="1" w:lastRow="0" w:firstColumn="1" w:lastColumn="0" w:noHBand="0" w:noVBand="1"/>
      </w:tblPr>
      <w:tblGrid>
        <w:gridCol w:w="883"/>
        <w:gridCol w:w="2322"/>
        <w:gridCol w:w="2007"/>
        <w:gridCol w:w="1927"/>
        <w:gridCol w:w="1927"/>
      </w:tblGrid>
      <w:tr w:rsidR="00700537" w:rsidRPr="000606A7" w14:paraId="156894BF" w14:textId="77777777" w:rsidTr="005B6D65">
        <w:trPr>
          <w:cnfStyle w:val="100000000000" w:firstRow="1" w:lastRow="0" w:firstColumn="0" w:lastColumn="0" w:oddVBand="0" w:evenVBand="0" w:oddHBand="0" w:evenHBand="0" w:firstRowFirstColumn="0" w:firstRowLastColumn="0" w:lastRowFirstColumn="0" w:lastRowLastColumn="0"/>
        </w:trPr>
        <w:tc>
          <w:tcPr>
            <w:tcW w:w="3205" w:type="dxa"/>
            <w:gridSpan w:val="2"/>
            <w:shd w:val="clear" w:color="auto" w:fill="BFBFBF" w:themeFill="background1" w:themeFillShade="BF"/>
          </w:tcPr>
          <w:p w14:paraId="392A0017" w14:textId="77777777" w:rsidR="00700537" w:rsidRPr="000606A7" w:rsidRDefault="00700537" w:rsidP="005B6D65">
            <w:pPr>
              <w:pStyle w:val="Textkrper"/>
              <w:spacing w:before="20" w:after="20"/>
              <w:rPr>
                <w:b/>
                <w:sz w:val="16"/>
              </w:rPr>
            </w:pPr>
            <w:r w:rsidRPr="000606A7">
              <w:rPr>
                <w:b/>
                <w:sz w:val="16"/>
              </w:rPr>
              <w:t>Flächentyp</w:t>
            </w:r>
            <w:r>
              <w:rPr>
                <w:b/>
                <w:sz w:val="16"/>
              </w:rPr>
              <w:br/>
            </w:r>
            <w:r w:rsidRPr="000A15A2">
              <w:rPr>
                <w:bCs/>
                <w:sz w:val="12"/>
                <w:szCs w:val="12"/>
              </w:rPr>
              <w:t>(vgl. Flächenbaum)</w:t>
            </w:r>
          </w:p>
        </w:tc>
        <w:tc>
          <w:tcPr>
            <w:tcW w:w="2007" w:type="dxa"/>
            <w:shd w:val="clear" w:color="auto" w:fill="BFBFBF" w:themeFill="background1" w:themeFillShade="BF"/>
          </w:tcPr>
          <w:p w14:paraId="1B5250B1" w14:textId="77777777" w:rsidR="00700537" w:rsidRPr="000606A7" w:rsidRDefault="00700537" w:rsidP="005B6D65">
            <w:pPr>
              <w:pStyle w:val="Textkrper"/>
              <w:keepNext/>
              <w:spacing w:before="20" w:after="20"/>
              <w:rPr>
                <w:b/>
                <w:sz w:val="16"/>
              </w:rPr>
            </w:pPr>
            <w:r>
              <w:rPr>
                <w:b/>
                <w:sz w:val="16"/>
              </w:rPr>
              <w:t xml:space="preserve">Fläche IST in </w:t>
            </w:r>
            <w:r w:rsidRPr="000606A7">
              <w:rPr>
                <w:b/>
                <w:sz w:val="16"/>
              </w:rPr>
              <w:t>m</w:t>
            </w:r>
            <w:r w:rsidRPr="000606A7">
              <w:rPr>
                <w:b/>
                <w:sz w:val="16"/>
                <w:vertAlign w:val="superscript"/>
              </w:rPr>
              <w:t>2</w:t>
            </w:r>
            <w:r>
              <w:rPr>
                <w:b/>
                <w:sz w:val="16"/>
                <w:vertAlign w:val="superscript"/>
              </w:rPr>
              <w:br/>
            </w:r>
            <w:r w:rsidRPr="00E07AA1">
              <w:rPr>
                <w:sz w:val="12"/>
                <w:szCs w:val="12"/>
              </w:rPr>
              <w:t>gemäss SAP RE</w:t>
            </w:r>
            <w:r>
              <w:rPr>
                <w:sz w:val="12"/>
                <w:szCs w:val="12"/>
              </w:rPr>
              <w:t>-</w:t>
            </w:r>
            <w:r w:rsidRPr="00E07AA1">
              <w:rPr>
                <w:sz w:val="12"/>
                <w:szCs w:val="12"/>
              </w:rPr>
              <w:t>FX</w:t>
            </w:r>
            <w:r>
              <w:rPr>
                <w:sz w:val="12"/>
                <w:szCs w:val="12"/>
              </w:rPr>
              <w:t xml:space="preserve"> </w:t>
            </w:r>
            <w:r w:rsidRPr="000A15A2">
              <w:rPr>
                <w:sz w:val="12"/>
                <w:szCs w:val="12"/>
              </w:rPr>
              <w:t>(</w:t>
            </w:r>
            <w:proofErr w:type="spellStart"/>
            <w:r w:rsidRPr="000A15A2">
              <w:rPr>
                <w:sz w:val="12"/>
                <w:szCs w:val="12"/>
              </w:rPr>
              <w:t>ar</w:t>
            </w:r>
            <w:proofErr w:type="spellEnd"/>
            <w:r w:rsidRPr="000A15A2">
              <w:rPr>
                <w:sz w:val="12"/>
                <w:szCs w:val="12"/>
              </w:rPr>
              <w:t xml:space="preserve"> Immo)</w:t>
            </w:r>
          </w:p>
        </w:tc>
        <w:tc>
          <w:tcPr>
            <w:tcW w:w="1927" w:type="dxa"/>
            <w:shd w:val="clear" w:color="auto" w:fill="BFBFBF" w:themeFill="background1" w:themeFillShade="BF"/>
          </w:tcPr>
          <w:p w14:paraId="3FEE6414" w14:textId="77777777" w:rsidR="00700537" w:rsidRPr="000606A7" w:rsidRDefault="00700537" w:rsidP="005B6D65">
            <w:pPr>
              <w:pStyle w:val="Textkrper"/>
              <w:keepNext/>
              <w:spacing w:before="20" w:after="20"/>
              <w:rPr>
                <w:b/>
                <w:sz w:val="16"/>
              </w:rPr>
            </w:pPr>
            <w:r>
              <w:rPr>
                <w:b/>
                <w:sz w:val="16"/>
              </w:rPr>
              <w:t xml:space="preserve">Fläche SOLL in </w:t>
            </w:r>
            <w:r w:rsidRPr="000606A7">
              <w:rPr>
                <w:b/>
                <w:sz w:val="16"/>
              </w:rPr>
              <w:t>m</w:t>
            </w:r>
            <w:r w:rsidRPr="000606A7">
              <w:rPr>
                <w:b/>
                <w:sz w:val="16"/>
                <w:vertAlign w:val="superscript"/>
              </w:rPr>
              <w:t>2</w:t>
            </w:r>
            <w:r>
              <w:rPr>
                <w:b/>
                <w:sz w:val="16"/>
                <w:vertAlign w:val="superscript"/>
              </w:rPr>
              <w:br/>
            </w:r>
            <w:r w:rsidRPr="00E07AA1">
              <w:rPr>
                <w:sz w:val="12"/>
                <w:szCs w:val="12"/>
              </w:rPr>
              <w:t>gem</w:t>
            </w:r>
            <w:r>
              <w:rPr>
                <w:sz w:val="12"/>
                <w:szCs w:val="12"/>
              </w:rPr>
              <w:t>äss</w:t>
            </w:r>
            <w:r w:rsidRPr="00E07AA1">
              <w:rPr>
                <w:sz w:val="12"/>
                <w:szCs w:val="12"/>
              </w:rPr>
              <w:t xml:space="preserve"> Vorlage „Raumbedarf global</w:t>
            </w:r>
            <w:r w:rsidRPr="000A15A2">
              <w:rPr>
                <w:sz w:val="12"/>
                <w:szCs w:val="12"/>
              </w:rPr>
              <w:t>“ (Immo V)</w:t>
            </w:r>
          </w:p>
        </w:tc>
        <w:tc>
          <w:tcPr>
            <w:tcW w:w="1927" w:type="dxa"/>
            <w:shd w:val="clear" w:color="auto" w:fill="BFBFBF" w:themeFill="background1" w:themeFillShade="BF"/>
          </w:tcPr>
          <w:p w14:paraId="37821B93" w14:textId="77777777" w:rsidR="00700537" w:rsidRDefault="00700537" w:rsidP="005B6D65">
            <w:pPr>
              <w:pStyle w:val="Textkrper"/>
              <w:keepNext/>
              <w:spacing w:before="20" w:after="20"/>
              <w:rPr>
                <w:b/>
                <w:sz w:val="16"/>
              </w:rPr>
            </w:pPr>
            <w:r>
              <w:rPr>
                <w:b/>
                <w:sz w:val="16"/>
              </w:rPr>
              <w:t>Differenz</w:t>
            </w:r>
          </w:p>
        </w:tc>
      </w:tr>
      <w:tr w:rsidR="00700537" w:rsidRPr="00E60928" w14:paraId="57B5259D" w14:textId="77777777" w:rsidTr="005B6D65">
        <w:tc>
          <w:tcPr>
            <w:tcW w:w="883" w:type="dxa"/>
          </w:tcPr>
          <w:p w14:paraId="681F1BA8" w14:textId="77777777" w:rsidR="00700537" w:rsidRPr="00FE4B1E" w:rsidRDefault="00700537" w:rsidP="005B6D65">
            <w:pPr>
              <w:pStyle w:val="Textkrper"/>
              <w:spacing w:before="20" w:after="20"/>
              <w:rPr>
                <w:sz w:val="16"/>
              </w:rPr>
            </w:pPr>
            <w:r w:rsidRPr="00FE4B1E">
              <w:rPr>
                <w:sz w:val="16"/>
              </w:rPr>
              <w:t>HNF 1</w:t>
            </w:r>
          </w:p>
        </w:tc>
        <w:tc>
          <w:tcPr>
            <w:tcW w:w="2322" w:type="dxa"/>
          </w:tcPr>
          <w:p w14:paraId="0C74E5AF" w14:textId="77777777" w:rsidR="00700537" w:rsidRPr="00FE4B1E" w:rsidRDefault="00700537" w:rsidP="005B6D65">
            <w:pPr>
              <w:pStyle w:val="Textkrper"/>
              <w:spacing w:before="20" w:after="20"/>
              <w:rPr>
                <w:sz w:val="16"/>
              </w:rPr>
            </w:pPr>
            <w:r w:rsidRPr="00FE4B1E">
              <w:rPr>
                <w:sz w:val="16"/>
              </w:rPr>
              <w:t xml:space="preserve">Wohnen und </w:t>
            </w:r>
            <w:r>
              <w:rPr>
                <w:sz w:val="16"/>
              </w:rPr>
              <w:t>Aufenthalt</w:t>
            </w:r>
          </w:p>
        </w:tc>
        <w:tc>
          <w:tcPr>
            <w:tcW w:w="2007" w:type="dxa"/>
            <w:vAlign w:val="center"/>
          </w:tcPr>
          <w:p w14:paraId="7B9C2264" w14:textId="77777777" w:rsidR="00700537" w:rsidRPr="00E60928" w:rsidRDefault="00700537" w:rsidP="005B6D65">
            <w:pPr>
              <w:pStyle w:val="Formularfeld8Pte"/>
            </w:pPr>
          </w:p>
        </w:tc>
        <w:tc>
          <w:tcPr>
            <w:tcW w:w="1927" w:type="dxa"/>
            <w:vAlign w:val="center"/>
          </w:tcPr>
          <w:p w14:paraId="2FE062E5" w14:textId="77777777" w:rsidR="00700537" w:rsidRPr="00E60928" w:rsidRDefault="00700537" w:rsidP="005B6D65">
            <w:pPr>
              <w:pStyle w:val="Formularfeld8Pte"/>
            </w:pPr>
          </w:p>
        </w:tc>
        <w:tc>
          <w:tcPr>
            <w:tcW w:w="1927" w:type="dxa"/>
            <w:vAlign w:val="center"/>
          </w:tcPr>
          <w:p w14:paraId="4E3EBBBD" w14:textId="77777777" w:rsidR="00700537" w:rsidRDefault="00700537" w:rsidP="005B6D65">
            <w:pPr>
              <w:pStyle w:val="Formularfeld8Pte"/>
            </w:pPr>
          </w:p>
        </w:tc>
      </w:tr>
      <w:tr w:rsidR="00700537" w:rsidRPr="00E60928" w14:paraId="1451CC57" w14:textId="77777777" w:rsidTr="005B6D65">
        <w:tc>
          <w:tcPr>
            <w:tcW w:w="883" w:type="dxa"/>
          </w:tcPr>
          <w:p w14:paraId="5B70DDB6" w14:textId="77777777" w:rsidR="00700537" w:rsidRPr="00FE4B1E" w:rsidRDefault="00700537" w:rsidP="005B6D65">
            <w:pPr>
              <w:pStyle w:val="Textkrper"/>
              <w:spacing w:before="20" w:after="20"/>
              <w:rPr>
                <w:sz w:val="16"/>
              </w:rPr>
            </w:pPr>
            <w:r w:rsidRPr="00FE4B1E">
              <w:rPr>
                <w:sz w:val="16"/>
              </w:rPr>
              <w:t>HNF 2</w:t>
            </w:r>
          </w:p>
        </w:tc>
        <w:tc>
          <w:tcPr>
            <w:tcW w:w="2322" w:type="dxa"/>
          </w:tcPr>
          <w:p w14:paraId="13F67B9E" w14:textId="77777777" w:rsidR="00700537" w:rsidRPr="00FE4B1E" w:rsidRDefault="00700537" w:rsidP="005B6D65">
            <w:pPr>
              <w:pStyle w:val="Textkrper"/>
              <w:spacing w:before="20" w:after="20"/>
              <w:rPr>
                <w:sz w:val="16"/>
              </w:rPr>
            </w:pPr>
            <w:r w:rsidRPr="00FE4B1E">
              <w:rPr>
                <w:sz w:val="16"/>
              </w:rPr>
              <w:t>Büroarbeit</w:t>
            </w:r>
          </w:p>
        </w:tc>
        <w:tc>
          <w:tcPr>
            <w:tcW w:w="2007" w:type="dxa"/>
            <w:vAlign w:val="center"/>
          </w:tcPr>
          <w:p w14:paraId="71F11079" w14:textId="77777777" w:rsidR="00700537" w:rsidRPr="00E60928" w:rsidRDefault="00700537" w:rsidP="005B6D65">
            <w:pPr>
              <w:pStyle w:val="Formularfeld8Pte"/>
            </w:pPr>
          </w:p>
        </w:tc>
        <w:tc>
          <w:tcPr>
            <w:tcW w:w="1927" w:type="dxa"/>
            <w:vAlign w:val="center"/>
          </w:tcPr>
          <w:p w14:paraId="4811D503" w14:textId="77777777" w:rsidR="00700537" w:rsidRPr="00E60928" w:rsidRDefault="00700537" w:rsidP="005B6D65">
            <w:pPr>
              <w:pStyle w:val="Formularfeld8Pte"/>
            </w:pPr>
          </w:p>
        </w:tc>
        <w:tc>
          <w:tcPr>
            <w:tcW w:w="1927" w:type="dxa"/>
            <w:vAlign w:val="center"/>
          </w:tcPr>
          <w:p w14:paraId="6F25B305" w14:textId="77777777" w:rsidR="00700537" w:rsidRDefault="00700537" w:rsidP="005B6D65">
            <w:pPr>
              <w:pStyle w:val="Formularfeld8Pte"/>
            </w:pPr>
          </w:p>
        </w:tc>
      </w:tr>
      <w:tr w:rsidR="00700537" w:rsidRPr="00E60928" w14:paraId="2EAA5884" w14:textId="77777777" w:rsidTr="005B6D65">
        <w:tc>
          <w:tcPr>
            <w:tcW w:w="883" w:type="dxa"/>
          </w:tcPr>
          <w:p w14:paraId="2118F375" w14:textId="77777777" w:rsidR="00700537" w:rsidRPr="00FE4B1E" w:rsidRDefault="00700537" w:rsidP="005B6D65">
            <w:pPr>
              <w:pStyle w:val="Textkrper"/>
              <w:spacing w:before="20" w:after="20"/>
              <w:rPr>
                <w:sz w:val="16"/>
              </w:rPr>
            </w:pPr>
            <w:r w:rsidRPr="00FE4B1E">
              <w:rPr>
                <w:sz w:val="16"/>
              </w:rPr>
              <w:t>HNF 3</w:t>
            </w:r>
          </w:p>
        </w:tc>
        <w:tc>
          <w:tcPr>
            <w:tcW w:w="2322" w:type="dxa"/>
          </w:tcPr>
          <w:p w14:paraId="55409EC7" w14:textId="77777777" w:rsidR="00700537" w:rsidRPr="00FE4B1E" w:rsidRDefault="00700537" w:rsidP="005B6D65">
            <w:pPr>
              <w:pStyle w:val="Textkrper"/>
              <w:spacing w:before="20" w:after="20"/>
              <w:rPr>
                <w:sz w:val="16"/>
              </w:rPr>
            </w:pPr>
            <w:r w:rsidRPr="00FE4B1E">
              <w:rPr>
                <w:sz w:val="16"/>
              </w:rPr>
              <w:t>Produktion, Hand</w:t>
            </w:r>
            <w:r>
              <w:rPr>
                <w:sz w:val="16"/>
              </w:rPr>
              <w:t>-</w:t>
            </w:r>
            <w:r w:rsidRPr="00FE4B1E">
              <w:rPr>
                <w:sz w:val="16"/>
              </w:rPr>
              <w:t xml:space="preserve"> und Maschinenarbeit, Experimente</w:t>
            </w:r>
          </w:p>
        </w:tc>
        <w:tc>
          <w:tcPr>
            <w:tcW w:w="2007" w:type="dxa"/>
            <w:vAlign w:val="center"/>
          </w:tcPr>
          <w:p w14:paraId="2B1818E1" w14:textId="77777777" w:rsidR="00700537" w:rsidRPr="00E60928" w:rsidRDefault="00700537" w:rsidP="005B6D65">
            <w:pPr>
              <w:pStyle w:val="Formularfeld8Pte"/>
            </w:pPr>
          </w:p>
        </w:tc>
        <w:tc>
          <w:tcPr>
            <w:tcW w:w="1927" w:type="dxa"/>
            <w:vAlign w:val="center"/>
          </w:tcPr>
          <w:p w14:paraId="567F2862" w14:textId="77777777" w:rsidR="00700537" w:rsidRPr="00E60928" w:rsidRDefault="00700537" w:rsidP="005B6D65">
            <w:pPr>
              <w:pStyle w:val="Formularfeld8Pte"/>
            </w:pPr>
          </w:p>
        </w:tc>
        <w:tc>
          <w:tcPr>
            <w:tcW w:w="1927" w:type="dxa"/>
            <w:vAlign w:val="center"/>
          </w:tcPr>
          <w:p w14:paraId="673D1DBA" w14:textId="77777777" w:rsidR="00700537" w:rsidRDefault="00700537" w:rsidP="005B6D65">
            <w:pPr>
              <w:pStyle w:val="Formularfeld8Pte"/>
            </w:pPr>
          </w:p>
        </w:tc>
      </w:tr>
      <w:tr w:rsidR="00700537" w:rsidRPr="00E60928" w14:paraId="11DF4211" w14:textId="77777777" w:rsidTr="005B6D65">
        <w:tc>
          <w:tcPr>
            <w:tcW w:w="883" w:type="dxa"/>
          </w:tcPr>
          <w:p w14:paraId="581281AA" w14:textId="77777777" w:rsidR="00700537" w:rsidRPr="00175034" w:rsidRDefault="00700537" w:rsidP="005B6D65">
            <w:pPr>
              <w:pStyle w:val="Textkrper"/>
              <w:spacing w:before="20" w:after="20"/>
              <w:rPr>
                <w:sz w:val="16"/>
              </w:rPr>
            </w:pPr>
            <w:r w:rsidRPr="00175034">
              <w:rPr>
                <w:sz w:val="16"/>
              </w:rPr>
              <w:t>HNF 4</w:t>
            </w:r>
          </w:p>
        </w:tc>
        <w:tc>
          <w:tcPr>
            <w:tcW w:w="2322" w:type="dxa"/>
          </w:tcPr>
          <w:p w14:paraId="59053C0F" w14:textId="77777777" w:rsidR="00700537" w:rsidRPr="00FE4B1E" w:rsidRDefault="00700537" w:rsidP="005B6D65">
            <w:pPr>
              <w:pStyle w:val="Textkrper"/>
              <w:spacing w:before="20" w:after="20"/>
              <w:rPr>
                <w:sz w:val="16"/>
              </w:rPr>
            </w:pPr>
            <w:r w:rsidRPr="00175034">
              <w:rPr>
                <w:sz w:val="16"/>
              </w:rPr>
              <w:t>l</w:t>
            </w:r>
            <w:r w:rsidRPr="00AB6449">
              <w:rPr>
                <w:sz w:val="16"/>
              </w:rPr>
              <w:t>agern, verteilen und verkaufen</w:t>
            </w:r>
          </w:p>
        </w:tc>
        <w:tc>
          <w:tcPr>
            <w:tcW w:w="2007" w:type="dxa"/>
            <w:vAlign w:val="center"/>
          </w:tcPr>
          <w:p w14:paraId="38DDFB78" w14:textId="77777777" w:rsidR="00700537" w:rsidRPr="00E60928" w:rsidRDefault="00700537" w:rsidP="005B6D65">
            <w:pPr>
              <w:pStyle w:val="Formularfeld8Pte"/>
            </w:pPr>
          </w:p>
        </w:tc>
        <w:tc>
          <w:tcPr>
            <w:tcW w:w="1927" w:type="dxa"/>
            <w:vAlign w:val="center"/>
          </w:tcPr>
          <w:p w14:paraId="3704F346" w14:textId="77777777" w:rsidR="00700537" w:rsidRPr="00E60928" w:rsidRDefault="00700537" w:rsidP="005B6D65">
            <w:pPr>
              <w:pStyle w:val="Formularfeld8Pte"/>
            </w:pPr>
          </w:p>
        </w:tc>
        <w:tc>
          <w:tcPr>
            <w:tcW w:w="1927" w:type="dxa"/>
            <w:vAlign w:val="center"/>
          </w:tcPr>
          <w:p w14:paraId="53F5A59C" w14:textId="77777777" w:rsidR="00700537" w:rsidRDefault="00700537" w:rsidP="005B6D65">
            <w:pPr>
              <w:pStyle w:val="Formularfeld8Pte"/>
            </w:pPr>
          </w:p>
        </w:tc>
      </w:tr>
      <w:tr w:rsidR="00700537" w:rsidRPr="00E60928" w14:paraId="746DA687" w14:textId="77777777" w:rsidTr="005B6D65">
        <w:tc>
          <w:tcPr>
            <w:tcW w:w="883" w:type="dxa"/>
          </w:tcPr>
          <w:p w14:paraId="3CF64B56" w14:textId="77777777" w:rsidR="00700537" w:rsidRPr="00FE4B1E" w:rsidRDefault="00700537" w:rsidP="005B6D65">
            <w:pPr>
              <w:pStyle w:val="Textkrper"/>
              <w:spacing w:before="20" w:after="20"/>
              <w:rPr>
                <w:sz w:val="16"/>
              </w:rPr>
            </w:pPr>
            <w:r w:rsidRPr="00FE4B1E">
              <w:rPr>
                <w:sz w:val="16"/>
              </w:rPr>
              <w:t>HNF 5</w:t>
            </w:r>
          </w:p>
        </w:tc>
        <w:tc>
          <w:tcPr>
            <w:tcW w:w="2322" w:type="dxa"/>
          </w:tcPr>
          <w:p w14:paraId="4FB4EED1" w14:textId="77777777" w:rsidR="00700537" w:rsidRPr="00FE4B1E" w:rsidRDefault="00700537" w:rsidP="005B6D65">
            <w:pPr>
              <w:pStyle w:val="Textkrper"/>
              <w:spacing w:before="20" w:after="20"/>
              <w:rPr>
                <w:sz w:val="16"/>
              </w:rPr>
            </w:pPr>
            <w:r w:rsidRPr="00FE4B1E">
              <w:rPr>
                <w:sz w:val="16"/>
              </w:rPr>
              <w:t>Bildung, Unterricht und Kultur</w:t>
            </w:r>
          </w:p>
        </w:tc>
        <w:tc>
          <w:tcPr>
            <w:tcW w:w="2007" w:type="dxa"/>
            <w:vAlign w:val="center"/>
          </w:tcPr>
          <w:p w14:paraId="6B3ABA30" w14:textId="77777777" w:rsidR="00700537" w:rsidRPr="00E60928" w:rsidRDefault="00700537" w:rsidP="005B6D65">
            <w:pPr>
              <w:pStyle w:val="Formularfeld8Pte"/>
            </w:pPr>
          </w:p>
        </w:tc>
        <w:tc>
          <w:tcPr>
            <w:tcW w:w="1927" w:type="dxa"/>
            <w:vAlign w:val="center"/>
          </w:tcPr>
          <w:p w14:paraId="4705C3B7" w14:textId="77777777" w:rsidR="00700537" w:rsidRPr="00E60928" w:rsidRDefault="00700537" w:rsidP="005B6D65">
            <w:pPr>
              <w:pStyle w:val="Formularfeld8Pte"/>
            </w:pPr>
          </w:p>
        </w:tc>
        <w:tc>
          <w:tcPr>
            <w:tcW w:w="1927" w:type="dxa"/>
            <w:vAlign w:val="center"/>
          </w:tcPr>
          <w:p w14:paraId="43321C1F" w14:textId="77777777" w:rsidR="00700537" w:rsidRDefault="00700537" w:rsidP="005B6D65">
            <w:pPr>
              <w:pStyle w:val="Formularfeld8Pte"/>
            </w:pPr>
          </w:p>
        </w:tc>
      </w:tr>
      <w:tr w:rsidR="00700537" w:rsidRPr="00E60928" w14:paraId="74BEEBBB" w14:textId="77777777" w:rsidTr="005B6D65">
        <w:tc>
          <w:tcPr>
            <w:tcW w:w="883" w:type="dxa"/>
          </w:tcPr>
          <w:p w14:paraId="2D9A7E02" w14:textId="77777777" w:rsidR="00700537" w:rsidRPr="00FE4B1E" w:rsidRDefault="00700537" w:rsidP="005B6D65">
            <w:pPr>
              <w:pStyle w:val="Textkrper"/>
              <w:spacing w:before="20" w:after="20"/>
              <w:rPr>
                <w:sz w:val="16"/>
              </w:rPr>
            </w:pPr>
            <w:r w:rsidRPr="00FE4B1E">
              <w:rPr>
                <w:sz w:val="16"/>
              </w:rPr>
              <w:t>HNF 6</w:t>
            </w:r>
          </w:p>
        </w:tc>
        <w:tc>
          <w:tcPr>
            <w:tcW w:w="2322" w:type="dxa"/>
          </w:tcPr>
          <w:p w14:paraId="1AE0DB09" w14:textId="77777777" w:rsidR="00700537" w:rsidRPr="00FE4B1E" w:rsidRDefault="00700537" w:rsidP="005B6D65">
            <w:pPr>
              <w:pStyle w:val="Textkrper"/>
              <w:spacing w:before="20" w:after="20"/>
              <w:rPr>
                <w:sz w:val="16"/>
              </w:rPr>
            </w:pPr>
            <w:r w:rsidRPr="00FE4B1E">
              <w:rPr>
                <w:sz w:val="16"/>
              </w:rPr>
              <w:t xml:space="preserve">Heilen und </w:t>
            </w:r>
            <w:r>
              <w:rPr>
                <w:sz w:val="16"/>
              </w:rPr>
              <w:t>p</w:t>
            </w:r>
            <w:r w:rsidRPr="00FE4B1E">
              <w:rPr>
                <w:sz w:val="16"/>
              </w:rPr>
              <w:t>flegen (MZR und Krankenabteilung)</w:t>
            </w:r>
          </w:p>
        </w:tc>
        <w:tc>
          <w:tcPr>
            <w:tcW w:w="2007" w:type="dxa"/>
            <w:vAlign w:val="center"/>
          </w:tcPr>
          <w:p w14:paraId="3F3FA69C" w14:textId="77777777" w:rsidR="00700537" w:rsidRPr="00E60928" w:rsidRDefault="00700537" w:rsidP="005B6D65">
            <w:pPr>
              <w:pStyle w:val="Formularfeld8Pte"/>
            </w:pPr>
          </w:p>
        </w:tc>
        <w:tc>
          <w:tcPr>
            <w:tcW w:w="1927" w:type="dxa"/>
            <w:vAlign w:val="center"/>
          </w:tcPr>
          <w:p w14:paraId="07E78D4F" w14:textId="77777777" w:rsidR="00700537" w:rsidRPr="00E60928" w:rsidRDefault="00700537" w:rsidP="005B6D65">
            <w:pPr>
              <w:pStyle w:val="Formularfeld8Pte"/>
            </w:pPr>
          </w:p>
        </w:tc>
        <w:tc>
          <w:tcPr>
            <w:tcW w:w="1927" w:type="dxa"/>
            <w:vAlign w:val="center"/>
          </w:tcPr>
          <w:p w14:paraId="5924D2FC" w14:textId="77777777" w:rsidR="00700537" w:rsidRDefault="00700537" w:rsidP="005B6D65">
            <w:pPr>
              <w:pStyle w:val="Formularfeld8Pte"/>
            </w:pPr>
          </w:p>
        </w:tc>
      </w:tr>
      <w:tr w:rsidR="00700537" w:rsidRPr="00E60928" w14:paraId="08276DA8" w14:textId="77777777" w:rsidTr="005B6D65">
        <w:tc>
          <w:tcPr>
            <w:tcW w:w="883" w:type="dxa"/>
          </w:tcPr>
          <w:p w14:paraId="5B664B22" w14:textId="77777777" w:rsidR="00700537" w:rsidRPr="000A15A2" w:rsidRDefault="00700537" w:rsidP="005B6D65">
            <w:pPr>
              <w:pStyle w:val="Textkrper"/>
              <w:spacing w:before="20" w:after="20"/>
              <w:rPr>
                <w:sz w:val="16"/>
              </w:rPr>
            </w:pPr>
            <w:r w:rsidRPr="000A15A2">
              <w:rPr>
                <w:sz w:val="16"/>
              </w:rPr>
              <w:t xml:space="preserve">NNF </w:t>
            </w:r>
          </w:p>
        </w:tc>
        <w:tc>
          <w:tcPr>
            <w:tcW w:w="2322" w:type="dxa"/>
          </w:tcPr>
          <w:p w14:paraId="7E5D4E42" w14:textId="77777777" w:rsidR="00700537" w:rsidRPr="000A15A2" w:rsidRDefault="00700537" w:rsidP="005B6D65">
            <w:pPr>
              <w:pStyle w:val="Textkrper"/>
              <w:spacing w:before="20" w:after="20"/>
              <w:rPr>
                <w:sz w:val="16"/>
              </w:rPr>
            </w:pPr>
            <w:r w:rsidRPr="000A15A2">
              <w:rPr>
                <w:sz w:val="16"/>
              </w:rPr>
              <w:t>Nebennutzfläche</w:t>
            </w:r>
          </w:p>
        </w:tc>
        <w:tc>
          <w:tcPr>
            <w:tcW w:w="2007" w:type="dxa"/>
            <w:vAlign w:val="center"/>
          </w:tcPr>
          <w:p w14:paraId="5C90444B" w14:textId="77777777" w:rsidR="00700537" w:rsidRPr="00E60928" w:rsidRDefault="00700537" w:rsidP="005B6D65">
            <w:pPr>
              <w:pStyle w:val="Formularfeld8Pte"/>
            </w:pPr>
          </w:p>
        </w:tc>
        <w:tc>
          <w:tcPr>
            <w:tcW w:w="1927" w:type="dxa"/>
            <w:vAlign w:val="center"/>
          </w:tcPr>
          <w:p w14:paraId="2598D713" w14:textId="77777777" w:rsidR="00700537" w:rsidRPr="00E60928" w:rsidRDefault="00700537" w:rsidP="005B6D65">
            <w:pPr>
              <w:pStyle w:val="Formularfeld8Pte"/>
            </w:pPr>
          </w:p>
        </w:tc>
        <w:tc>
          <w:tcPr>
            <w:tcW w:w="1927" w:type="dxa"/>
            <w:vAlign w:val="center"/>
          </w:tcPr>
          <w:p w14:paraId="737FC7F8" w14:textId="77777777" w:rsidR="00700537" w:rsidRDefault="00700537" w:rsidP="005B6D65">
            <w:pPr>
              <w:pStyle w:val="Formularfeld8Pte"/>
            </w:pPr>
          </w:p>
        </w:tc>
      </w:tr>
      <w:tr w:rsidR="00700537" w:rsidRPr="00E60928" w14:paraId="33DF59DC" w14:textId="77777777" w:rsidTr="005B6D65">
        <w:tc>
          <w:tcPr>
            <w:tcW w:w="883" w:type="dxa"/>
          </w:tcPr>
          <w:p w14:paraId="6BA6838C" w14:textId="77777777" w:rsidR="00700537" w:rsidRPr="000A15A2" w:rsidRDefault="00700537" w:rsidP="005B6D65">
            <w:pPr>
              <w:pStyle w:val="Textkrper"/>
              <w:spacing w:before="20" w:after="20"/>
              <w:rPr>
                <w:sz w:val="16"/>
              </w:rPr>
            </w:pPr>
            <w:r w:rsidRPr="000A15A2">
              <w:rPr>
                <w:sz w:val="16"/>
              </w:rPr>
              <w:t>BUF</w:t>
            </w:r>
          </w:p>
        </w:tc>
        <w:tc>
          <w:tcPr>
            <w:tcW w:w="2322" w:type="dxa"/>
          </w:tcPr>
          <w:p w14:paraId="6E117091" w14:textId="77777777" w:rsidR="00700537" w:rsidRPr="000A15A2" w:rsidRDefault="00700537" w:rsidP="005B6D65">
            <w:pPr>
              <w:pStyle w:val="Textkrper"/>
              <w:spacing w:before="20" w:after="20"/>
              <w:rPr>
                <w:sz w:val="16"/>
              </w:rPr>
            </w:pPr>
            <w:r w:rsidRPr="000A15A2">
              <w:rPr>
                <w:sz w:val="16"/>
              </w:rPr>
              <w:t>Bearb. Umgebungsfläche</w:t>
            </w:r>
          </w:p>
        </w:tc>
        <w:tc>
          <w:tcPr>
            <w:tcW w:w="2007" w:type="dxa"/>
            <w:vAlign w:val="center"/>
          </w:tcPr>
          <w:p w14:paraId="2E185B4B" w14:textId="77777777" w:rsidR="00700537" w:rsidRPr="00E60928" w:rsidRDefault="00700537" w:rsidP="005B6D65">
            <w:pPr>
              <w:pStyle w:val="Formularfeld8Pte"/>
            </w:pPr>
          </w:p>
        </w:tc>
        <w:tc>
          <w:tcPr>
            <w:tcW w:w="1927" w:type="dxa"/>
            <w:vAlign w:val="center"/>
          </w:tcPr>
          <w:p w14:paraId="77732662" w14:textId="77777777" w:rsidR="00700537" w:rsidRPr="00E60928" w:rsidRDefault="00700537" w:rsidP="005B6D65">
            <w:pPr>
              <w:pStyle w:val="Formularfeld8Pte"/>
            </w:pPr>
          </w:p>
        </w:tc>
        <w:tc>
          <w:tcPr>
            <w:tcW w:w="1927" w:type="dxa"/>
            <w:vAlign w:val="center"/>
          </w:tcPr>
          <w:p w14:paraId="17946B26" w14:textId="77777777" w:rsidR="00700537" w:rsidRDefault="00700537" w:rsidP="005B6D65">
            <w:pPr>
              <w:pStyle w:val="Formularfeld8Pte"/>
            </w:pPr>
          </w:p>
        </w:tc>
      </w:tr>
      <w:tr w:rsidR="00700537" w:rsidRPr="00E60928" w14:paraId="74DB5FC2" w14:textId="77777777" w:rsidTr="005B6D65">
        <w:tc>
          <w:tcPr>
            <w:tcW w:w="883" w:type="dxa"/>
          </w:tcPr>
          <w:p w14:paraId="1A872A96" w14:textId="77777777" w:rsidR="00700537" w:rsidRDefault="00700537" w:rsidP="005B6D65">
            <w:pPr>
              <w:pStyle w:val="Textkrper"/>
              <w:spacing w:before="20" w:after="20"/>
              <w:rPr>
                <w:sz w:val="16"/>
              </w:rPr>
            </w:pPr>
            <w:r>
              <w:rPr>
                <w:sz w:val="16"/>
              </w:rPr>
              <w:t>Weitere</w:t>
            </w:r>
          </w:p>
        </w:tc>
        <w:tc>
          <w:tcPr>
            <w:tcW w:w="2322" w:type="dxa"/>
          </w:tcPr>
          <w:p w14:paraId="4E7971EA" w14:textId="77777777" w:rsidR="00700537" w:rsidRPr="00FE4B1E" w:rsidRDefault="00700537" w:rsidP="005B6D65">
            <w:pPr>
              <w:pStyle w:val="Textkrper"/>
              <w:spacing w:before="20" w:after="20"/>
              <w:rPr>
                <w:sz w:val="16"/>
              </w:rPr>
            </w:pPr>
            <w:r>
              <w:rPr>
                <w:sz w:val="16"/>
              </w:rPr>
              <w:fldChar w:fldCharType="begin">
                <w:ffData>
                  <w:name w:val=""/>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c>
          <w:tcPr>
            <w:tcW w:w="2007" w:type="dxa"/>
            <w:vAlign w:val="center"/>
          </w:tcPr>
          <w:p w14:paraId="24140B68" w14:textId="77777777" w:rsidR="00700537" w:rsidRPr="00E60928" w:rsidRDefault="00700537" w:rsidP="005B6D65">
            <w:pPr>
              <w:pStyle w:val="Formularfeld8Pte"/>
            </w:pPr>
          </w:p>
        </w:tc>
        <w:tc>
          <w:tcPr>
            <w:tcW w:w="1927" w:type="dxa"/>
            <w:vAlign w:val="center"/>
          </w:tcPr>
          <w:p w14:paraId="30064FC0" w14:textId="77777777" w:rsidR="00700537" w:rsidRPr="00E60928" w:rsidRDefault="00700537" w:rsidP="005B6D65">
            <w:pPr>
              <w:pStyle w:val="Formularfeld8Pte"/>
            </w:pPr>
          </w:p>
        </w:tc>
        <w:tc>
          <w:tcPr>
            <w:tcW w:w="1927" w:type="dxa"/>
            <w:vAlign w:val="center"/>
          </w:tcPr>
          <w:p w14:paraId="7D2E50B6" w14:textId="77777777" w:rsidR="00700537" w:rsidRDefault="00700537" w:rsidP="005B6D65">
            <w:pPr>
              <w:pStyle w:val="Formularfeld8Pte"/>
            </w:pPr>
          </w:p>
        </w:tc>
      </w:tr>
    </w:tbl>
    <w:p w14:paraId="1EF5893E" w14:textId="77777777" w:rsidR="00700537" w:rsidRDefault="00700537" w:rsidP="00700537">
      <w:pPr>
        <w:pStyle w:val="Textkrper"/>
        <w:tabs>
          <w:tab w:val="left" w:pos="1970"/>
        </w:tabs>
        <w:rPr>
          <w:szCs w:val="22"/>
        </w:rPr>
      </w:pPr>
    </w:p>
    <w:bookmarkStart w:id="5" w:name="_Hlk148591970"/>
    <w:p w14:paraId="4C9EDB6D" w14:textId="77777777" w:rsidR="00700537" w:rsidRDefault="00122AD2" w:rsidP="00700537">
      <w:pPr>
        <w:pStyle w:val="Textkrper"/>
        <w:tabs>
          <w:tab w:val="left" w:pos="1970"/>
        </w:tabs>
        <w:rPr>
          <w:szCs w:val="22"/>
        </w:rPr>
      </w:pPr>
      <w:sdt>
        <w:sdtPr>
          <w:rPr>
            <w:rStyle w:val="Formatvorlage24"/>
          </w:rPr>
          <w:id w:val="-427733101"/>
          <w:placeholder>
            <w:docPart w:val="AD48609CB7A04F89BC2426508D62728C"/>
          </w:placeholder>
          <w:showingPlcHdr/>
        </w:sdtPr>
        <w:sdtEndPr>
          <w:rPr>
            <w:rStyle w:val="Absatz-Standardschriftart"/>
            <w:color w:val="00B0F0"/>
            <w:sz w:val="16"/>
          </w:rPr>
        </w:sdtEndPr>
        <w:sdtContent>
          <w:r w:rsidR="00700537" w:rsidRPr="00D04929">
            <w:rPr>
              <w:rStyle w:val="Platzhaltertext"/>
              <w:color w:val="auto"/>
              <w:sz w:val="20"/>
            </w:rPr>
            <w:t xml:space="preserve">Klicken oder tippen Sie hier, um Text einzugeben. </w:t>
          </w:r>
          <w:r w:rsidR="00700537" w:rsidRPr="00CC3749">
            <w:rPr>
              <w:rStyle w:val="Platzhaltertext"/>
              <w:color w:val="auto"/>
              <w:sz w:val="20"/>
            </w:rPr>
            <w:t>(</w:t>
          </w:r>
          <w:r w:rsidR="00700537">
            <w:rPr>
              <w:rStyle w:val="Platzhaltertext"/>
              <w:color w:val="auto"/>
              <w:sz w:val="20"/>
            </w:rPr>
            <w:t>Wenn nötig Bemerkungen zur Flächentabelle</w:t>
          </w:r>
          <w:r w:rsidR="00700537" w:rsidRPr="00CC3749">
            <w:rPr>
              <w:i/>
              <w:sz w:val="20"/>
            </w:rPr>
            <w:t>)</w:t>
          </w:r>
        </w:sdtContent>
      </w:sdt>
      <w:bookmarkEnd w:id="5"/>
    </w:p>
    <w:p w14:paraId="0554BE84" w14:textId="77777777" w:rsidR="00700537" w:rsidRDefault="00700537" w:rsidP="00700537">
      <w:pPr>
        <w:pStyle w:val="berschrift2"/>
        <w:tabs>
          <w:tab w:val="clear" w:pos="2836"/>
          <w:tab w:val="num" w:pos="851"/>
          <w:tab w:val="right" w:pos="9072"/>
        </w:tabs>
        <w:ind w:hanging="2836"/>
      </w:pPr>
      <w:r>
        <w:t>Funktionale Anforderungen (Abläufe und Zuordnungen)</w:t>
      </w:r>
    </w:p>
    <w:p w14:paraId="1F1D803B" w14:textId="77777777" w:rsidR="00700537" w:rsidRDefault="00700537" w:rsidP="00700537">
      <w:pPr>
        <w:pStyle w:val="Textkrper"/>
      </w:pPr>
    </w:p>
    <w:p w14:paraId="49CD2CB4" w14:textId="77777777" w:rsidR="00700537" w:rsidRPr="00D04929" w:rsidRDefault="00122AD2" w:rsidP="00700537">
      <w:pPr>
        <w:pStyle w:val="Textkrper"/>
      </w:pPr>
      <w:sdt>
        <w:sdtPr>
          <w:rPr>
            <w:rStyle w:val="Formatvorlage24"/>
          </w:rPr>
          <w:id w:val="-1599324301"/>
          <w:placeholder>
            <w:docPart w:val="20B9D866F36A4FA3AFE8E9B332EA1127"/>
          </w:placeholder>
          <w:showingPlcHdr/>
        </w:sdtPr>
        <w:sdtEndPr>
          <w:rPr>
            <w:rStyle w:val="Absatz-Standardschriftart"/>
            <w:color w:val="00B0F0"/>
            <w:sz w:val="16"/>
          </w:rPr>
        </w:sdtEndPr>
        <w:sdtContent>
          <w:r w:rsidR="00700537" w:rsidRPr="00D04929">
            <w:rPr>
              <w:rStyle w:val="Platzhaltertext"/>
              <w:color w:val="auto"/>
              <w:sz w:val="20"/>
            </w:rPr>
            <w:t xml:space="preserve">Klicken oder tippen Sie hier, um Text einzugeben. </w:t>
          </w:r>
          <w:r w:rsidR="00700537" w:rsidRPr="001B1D3C">
            <w:rPr>
              <w:rStyle w:val="Platzhaltertext"/>
              <w:color w:val="auto"/>
              <w:sz w:val="20"/>
            </w:rPr>
            <w:t>(</w:t>
          </w:r>
          <w:r w:rsidR="00700537" w:rsidRPr="001B1D3C">
            <w:rPr>
              <w:i/>
              <w:sz w:val="20"/>
            </w:rPr>
            <w:t>Betriebsabläufe, funktionale Beziehungen zwischen einzelnen Raumbereichen und Materialflüsse angeben, ebenso Betriebszeiten. Für komplexe Vorhaben grösser 3 Millionen ist ein NSB-K beizulegen.)</w:t>
          </w:r>
        </w:sdtContent>
      </w:sdt>
    </w:p>
    <w:tbl>
      <w:tblPr>
        <w:tblStyle w:val="Tabellenraster"/>
        <w:tblW w:w="9185" w:type="dxa"/>
        <w:tblInd w:w="-5" w:type="dxa"/>
        <w:tblLook w:val="04A0" w:firstRow="1" w:lastRow="0" w:firstColumn="1" w:lastColumn="0" w:noHBand="0" w:noVBand="1"/>
      </w:tblPr>
      <w:tblGrid>
        <w:gridCol w:w="9185"/>
      </w:tblGrid>
      <w:tr w:rsidR="00700537" w14:paraId="1FC3AF82" w14:textId="77777777" w:rsidTr="005B6D65">
        <w:trPr>
          <w:cnfStyle w:val="100000000000" w:firstRow="1" w:lastRow="0" w:firstColumn="0" w:lastColumn="0" w:oddVBand="0" w:evenVBand="0" w:oddHBand="0" w:evenHBand="0" w:firstRowFirstColumn="0" w:firstRowLastColumn="0" w:lastRowFirstColumn="0" w:lastRowLastColumn="0"/>
        </w:trPr>
        <w:tc>
          <w:tcPr>
            <w:tcW w:w="9185" w:type="dxa"/>
            <w:shd w:val="pct35" w:color="auto" w:fill="auto"/>
            <w:vAlign w:val="center"/>
            <w:hideMark/>
          </w:tcPr>
          <w:p w14:paraId="5F38C3FD" w14:textId="77777777" w:rsidR="00700537" w:rsidRDefault="00700537" w:rsidP="005B6D65">
            <w:pPr>
              <w:spacing w:before="20" w:after="20"/>
              <w:rPr>
                <w:sz w:val="16"/>
              </w:rPr>
            </w:pPr>
            <w:r>
              <w:rPr>
                <w:b/>
                <w:sz w:val="16"/>
              </w:rPr>
              <w:t>Wurde ein Nutzer-, Sicherheits- und Betriebs-Konzept (NSB-K) erstellt?</w:t>
            </w:r>
          </w:p>
        </w:tc>
      </w:tr>
      <w:tr w:rsidR="00700537" w14:paraId="37196157" w14:textId="77777777" w:rsidTr="005B6D65">
        <w:tc>
          <w:tcPr>
            <w:tcW w:w="9185" w:type="dxa"/>
            <w:tcBorders>
              <w:top w:val="single" w:sz="4" w:space="0" w:color="auto"/>
              <w:left w:val="single" w:sz="4" w:space="0" w:color="auto"/>
              <w:bottom w:val="single" w:sz="4" w:space="0" w:color="auto"/>
              <w:right w:val="single" w:sz="4" w:space="0" w:color="auto"/>
            </w:tcBorders>
            <w:vAlign w:val="center"/>
            <w:hideMark/>
          </w:tcPr>
          <w:p w14:paraId="3130C59A" w14:textId="77777777" w:rsidR="00700537" w:rsidRDefault="00700537" w:rsidP="005B6D65">
            <w:pPr>
              <w:spacing w:before="20" w:after="20"/>
              <w:ind w:left="313" w:hanging="313"/>
              <w:rPr>
                <w:sz w:val="16"/>
              </w:rPr>
            </w:pPr>
            <w:r>
              <w:rPr>
                <w:sz w:val="16"/>
              </w:rPr>
              <w:fldChar w:fldCharType="begin">
                <w:ffData>
                  <w:name w:val=""/>
                  <w:enabled/>
                  <w:calcOnExit w:val="0"/>
                  <w:checkBox>
                    <w:sizeAuto/>
                    <w:default w:val="0"/>
                    <w:checked w:val="0"/>
                  </w:checkBox>
                </w:ffData>
              </w:fldChar>
            </w:r>
            <w:r>
              <w:rPr>
                <w:sz w:val="16"/>
              </w:rPr>
              <w:instrText xml:space="preserve"> FORMCHECKBOX </w:instrText>
            </w:r>
            <w:r>
              <w:rPr>
                <w:sz w:val="16"/>
              </w:rPr>
            </w:r>
            <w:r>
              <w:rPr>
                <w:sz w:val="16"/>
              </w:rPr>
              <w:fldChar w:fldCharType="separate"/>
            </w:r>
            <w:r>
              <w:fldChar w:fldCharType="end"/>
            </w:r>
            <w:r>
              <w:rPr>
                <w:sz w:val="16"/>
              </w:rPr>
              <w:tab/>
              <w:t xml:space="preserve">Ein NSB-K im Detailierungsgrad der </w:t>
            </w:r>
            <w:r w:rsidRPr="009A4FB2">
              <w:rPr>
                <w:sz w:val="16"/>
              </w:rPr>
              <w:t>Bedarfsformulierung</w:t>
            </w:r>
            <w:r>
              <w:rPr>
                <w:sz w:val="16"/>
              </w:rPr>
              <w:t xml:space="preserve"> liegt vor </w:t>
            </w:r>
            <w:r>
              <w:rPr>
                <w:sz w:val="16"/>
              </w:rPr>
              <w:br/>
              <w:t>(Kriterien: Kosten grösser 3 Mio. und Komplexität des Vorhabens)</w:t>
            </w:r>
          </w:p>
        </w:tc>
      </w:tr>
      <w:tr w:rsidR="00700537" w14:paraId="2651EEA9" w14:textId="77777777" w:rsidTr="005B6D65">
        <w:tc>
          <w:tcPr>
            <w:tcW w:w="9185" w:type="dxa"/>
            <w:tcBorders>
              <w:top w:val="single" w:sz="4" w:space="0" w:color="auto"/>
              <w:left w:val="single" w:sz="4" w:space="0" w:color="auto"/>
              <w:bottom w:val="single" w:sz="4" w:space="0" w:color="auto"/>
              <w:right w:val="single" w:sz="4" w:space="0" w:color="auto"/>
            </w:tcBorders>
            <w:vAlign w:val="center"/>
            <w:hideMark/>
          </w:tcPr>
          <w:p w14:paraId="63B80984" w14:textId="77777777" w:rsidR="00700537" w:rsidRDefault="00700537" w:rsidP="005B6D65">
            <w:pPr>
              <w:spacing w:before="20" w:after="20"/>
              <w:ind w:left="313" w:hanging="313"/>
              <w:rPr>
                <w:sz w:val="16"/>
              </w:rPr>
            </w:pPr>
            <w:r>
              <w:rPr>
                <w:sz w:val="16"/>
              </w:rPr>
              <w:fldChar w:fldCharType="begin">
                <w:ffData>
                  <w:name w:val="Kontrollkästchen3"/>
                  <w:enabled/>
                  <w:calcOnExit w:val="0"/>
                  <w:checkBox>
                    <w:sizeAuto/>
                    <w:default w:val="0"/>
                  </w:checkBox>
                </w:ffData>
              </w:fldChar>
            </w:r>
            <w:bookmarkStart w:id="6" w:name="Kontrollkästchen3"/>
            <w:r>
              <w:rPr>
                <w:sz w:val="16"/>
              </w:rPr>
              <w:instrText xml:space="preserve"> FORMCHECKBOX </w:instrText>
            </w:r>
            <w:r>
              <w:rPr>
                <w:sz w:val="16"/>
              </w:rPr>
            </w:r>
            <w:r>
              <w:rPr>
                <w:sz w:val="16"/>
              </w:rPr>
              <w:fldChar w:fldCharType="separate"/>
            </w:r>
            <w:r>
              <w:rPr>
                <w:sz w:val="16"/>
              </w:rPr>
              <w:fldChar w:fldCharType="end"/>
            </w:r>
            <w:bookmarkEnd w:id="6"/>
            <w:r>
              <w:rPr>
                <w:sz w:val="16"/>
              </w:rPr>
              <w:tab/>
              <w:t xml:space="preserve">Ein NSB-K ist nicht erforderlich / Begründung erforderlich: </w:t>
            </w:r>
            <w:sdt>
              <w:sdtPr>
                <w:rPr>
                  <w:color w:val="auto"/>
                  <w:sz w:val="16"/>
                </w:rPr>
                <w:id w:val="-2085371430"/>
                <w:placeholder>
                  <w:docPart w:val="54295F0BAC1444F6AC5540735475A1D4"/>
                </w:placeholder>
                <w:showingPlcHdr/>
              </w:sdtPr>
              <w:sdtEndPr/>
              <w:sdtContent>
                <w:r w:rsidRPr="00D04929">
                  <w:rPr>
                    <w:rStyle w:val="Platzhaltertext"/>
                    <w:color w:val="auto"/>
                    <w:sz w:val="16"/>
                  </w:rPr>
                  <w:t>Klicken oder tippen Sie hier, um Text einzugeben.</w:t>
                </w:r>
              </w:sdtContent>
            </w:sdt>
          </w:p>
        </w:tc>
      </w:tr>
    </w:tbl>
    <w:p w14:paraId="303D9DD7" w14:textId="77777777" w:rsidR="00700537" w:rsidRDefault="00700537" w:rsidP="00700537">
      <w:pPr>
        <w:pStyle w:val="Textkrper"/>
        <w:spacing w:before="0" w:after="120"/>
      </w:pPr>
    </w:p>
    <w:p w14:paraId="46DD0FC8" w14:textId="77777777" w:rsidR="00700537" w:rsidRDefault="00700537" w:rsidP="00700537">
      <w:pPr>
        <w:pStyle w:val="Textkrper"/>
        <w:spacing w:before="0" w:after="120"/>
      </w:pPr>
    </w:p>
    <w:p w14:paraId="29B33ADB" w14:textId="77777777" w:rsidR="00700537" w:rsidRDefault="00700537" w:rsidP="00700537">
      <w:pPr>
        <w:rPr>
          <w:rFonts w:cs="Arial"/>
          <w:b/>
          <w:bCs/>
          <w:iCs/>
          <w:sz w:val="22"/>
          <w:szCs w:val="28"/>
          <w:lang w:eastAsia="de-DE"/>
        </w:rPr>
      </w:pPr>
      <w:r>
        <w:br w:type="page"/>
      </w:r>
    </w:p>
    <w:p w14:paraId="5BE5BD2C" w14:textId="77777777" w:rsidR="00700537" w:rsidRPr="00BF165C" w:rsidRDefault="00700537" w:rsidP="00700537">
      <w:pPr>
        <w:pStyle w:val="berschrift2"/>
        <w:tabs>
          <w:tab w:val="clear" w:pos="2836"/>
          <w:tab w:val="num" w:pos="3402"/>
        </w:tabs>
        <w:spacing w:before="0" w:after="120"/>
        <w:ind w:left="567" w:hanging="567"/>
        <w:rPr>
          <w:rFonts w:cs="Times New Roman"/>
          <w:b w:val="0"/>
          <w:i/>
          <w:iCs w:val="0"/>
          <w:sz w:val="16"/>
          <w:szCs w:val="16"/>
        </w:rPr>
      </w:pPr>
      <w:r>
        <w:lastRenderedPageBreak/>
        <w:t xml:space="preserve">Anforderungen an die integrale Sicherheit (Personen, Informationen, Sachwerte, </w:t>
      </w:r>
      <w:r w:rsidRPr="00290BDF">
        <w:t>Umwelt)</w:t>
      </w:r>
      <w:r>
        <w:t xml:space="preserve"> </w:t>
      </w:r>
    </w:p>
    <w:p w14:paraId="1797241E" w14:textId="77777777" w:rsidR="00700537" w:rsidRPr="007C5CA2" w:rsidRDefault="00700537" w:rsidP="00700537">
      <w:pPr>
        <w:pStyle w:val="berschrift2"/>
        <w:numPr>
          <w:ilvl w:val="0"/>
          <w:numId w:val="0"/>
        </w:numPr>
        <w:spacing w:before="0" w:after="120"/>
        <w:rPr>
          <w:b w:val="0"/>
          <w:bCs w:val="0"/>
          <w:i/>
          <w:sz w:val="16"/>
        </w:rPr>
      </w:pPr>
      <w:r w:rsidRPr="00BF165C">
        <w:rPr>
          <w:b w:val="0"/>
          <w:bCs w:val="0"/>
          <w:i/>
          <w:sz w:val="16"/>
        </w:rPr>
        <w:t xml:space="preserve">Anforderungen an die integrale Sicherheit werden durch IS V zusammen mit Mieter/Nutzer bestimmt. Grundanforderungen gemäss nachfolgender Liste. </w:t>
      </w:r>
    </w:p>
    <w:p w14:paraId="1C51524A" w14:textId="77777777" w:rsidR="00700537" w:rsidRPr="000A15A2" w:rsidRDefault="00700537" w:rsidP="00700537">
      <w:pPr>
        <w:pStyle w:val="berschrift3"/>
        <w:spacing w:before="0" w:after="120"/>
      </w:pPr>
      <w:r w:rsidRPr="000A15A2">
        <w:t xml:space="preserve">Anforderungen an die integrale Sicherheit (Personen, Informationen und Sachwerte) </w:t>
      </w:r>
    </w:p>
    <w:p w14:paraId="76CEADFB" w14:textId="77777777" w:rsidR="00700537" w:rsidRPr="000A15A2" w:rsidRDefault="00700537" w:rsidP="00700537">
      <w:pPr>
        <w:pStyle w:val="Textkrper"/>
        <w:rPr>
          <w:sz w:val="16"/>
          <w:szCs w:val="10"/>
        </w:rPr>
      </w:pPr>
    </w:p>
    <w:tbl>
      <w:tblPr>
        <w:tblStyle w:val="Tabellenraster"/>
        <w:tblW w:w="9185" w:type="dxa"/>
        <w:tblInd w:w="-5" w:type="dxa"/>
        <w:tblLook w:val="04A0" w:firstRow="1" w:lastRow="0" w:firstColumn="1" w:lastColumn="0" w:noHBand="0" w:noVBand="1"/>
      </w:tblPr>
      <w:tblGrid>
        <w:gridCol w:w="5529"/>
        <w:gridCol w:w="850"/>
        <w:gridCol w:w="851"/>
        <w:gridCol w:w="1955"/>
      </w:tblGrid>
      <w:tr w:rsidR="00700537" w:rsidRPr="000A15A2" w14:paraId="710F09F2" w14:textId="77777777" w:rsidTr="005B6D65">
        <w:trPr>
          <w:cnfStyle w:val="100000000000" w:firstRow="1" w:lastRow="0" w:firstColumn="0" w:lastColumn="0" w:oddVBand="0" w:evenVBand="0" w:oddHBand="0" w:evenHBand="0" w:firstRowFirstColumn="0" w:firstRowLastColumn="0" w:lastRowFirstColumn="0" w:lastRowLastColumn="0"/>
        </w:trPr>
        <w:tc>
          <w:tcPr>
            <w:tcW w:w="5529" w:type="dxa"/>
            <w:shd w:val="clear" w:color="auto" w:fill="BFBFBF" w:themeFill="background1" w:themeFillShade="BF"/>
            <w:vAlign w:val="center"/>
          </w:tcPr>
          <w:p w14:paraId="71F572DD" w14:textId="77777777" w:rsidR="00700537" w:rsidRPr="000A15A2" w:rsidRDefault="00700537" w:rsidP="005B6D65">
            <w:pPr>
              <w:keepNext/>
              <w:keepLines/>
              <w:spacing w:before="20" w:after="20"/>
              <w:rPr>
                <w:b/>
                <w:sz w:val="16"/>
              </w:rPr>
            </w:pPr>
            <w:r w:rsidRPr="000A15A2">
              <w:rPr>
                <w:b/>
                <w:sz w:val="16"/>
              </w:rPr>
              <w:t>Anforderungen an die Sicherheit</w:t>
            </w:r>
          </w:p>
        </w:tc>
        <w:tc>
          <w:tcPr>
            <w:tcW w:w="1701" w:type="dxa"/>
            <w:gridSpan w:val="2"/>
            <w:shd w:val="clear" w:color="auto" w:fill="BFBFBF" w:themeFill="background1" w:themeFillShade="BF"/>
            <w:vAlign w:val="center"/>
          </w:tcPr>
          <w:p w14:paraId="70446BB6" w14:textId="77777777" w:rsidR="00700537" w:rsidRPr="000A15A2" w:rsidRDefault="00700537" w:rsidP="005B6D65">
            <w:pPr>
              <w:keepNext/>
              <w:keepLines/>
              <w:spacing w:before="20" w:after="20"/>
              <w:rPr>
                <w:b/>
                <w:sz w:val="16"/>
              </w:rPr>
            </w:pPr>
            <w:r w:rsidRPr="000A15A2">
              <w:rPr>
                <w:b/>
                <w:sz w:val="16"/>
              </w:rPr>
              <w:t>Relevanz</w:t>
            </w:r>
          </w:p>
        </w:tc>
        <w:tc>
          <w:tcPr>
            <w:tcW w:w="1955" w:type="dxa"/>
            <w:shd w:val="clear" w:color="auto" w:fill="BFBFBF" w:themeFill="background1" w:themeFillShade="BF"/>
            <w:vAlign w:val="center"/>
          </w:tcPr>
          <w:p w14:paraId="0BE526D2" w14:textId="77777777" w:rsidR="00700537" w:rsidRPr="000A15A2" w:rsidRDefault="00700537" w:rsidP="005B6D65">
            <w:pPr>
              <w:keepNext/>
              <w:keepLines/>
              <w:spacing w:before="20" w:after="20"/>
              <w:rPr>
                <w:b/>
                <w:sz w:val="16"/>
              </w:rPr>
            </w:pPr>
            <w:r w:rsidRPr="000A15A2">
              <w:rPr>
                <w:b/>
                <w:sz w:val="16"/>
              </w:rPr>
              <w:t>Bemerkungen</w:t>
            </w:r>
          </w:p>
        </w:tc>
      </w:tr>
      <w:tr w:rsidR="00700537" w:rsidRPr="000A15A2" w14:paraId="2BBE33A8" w14:textId="77777777" w:rsidTr="005B6D65">
        <w:tc>
          <w:tcPr>
            <w:tcW w:w="5529" w:type="dxa"/>
            <w:vAlign w:val="center"/>
          </w:tcPr>
          <w:p w14:paraId="68FD89F0" w14:textId="77777777" w:rsidR="00700537" w:rsidRPr="000A15A2" w:rsidRDefault="00700537" w:rsidP="005B6D65">
            <w:pPr>
              <w:keepNext/>
              <w:keepLines/>
              <w:spacing w:before="20" w:after="20"/>
              <w:ind w:left="313" w:hanging="313"/>
              <w:rPr>
                <w:sz w:val="16"/>
              </w:rPr>
            </w:pPr>
            <w:r>
              <w:rPr>
                <w:sz w:val="16"/>
              </w:rPr>
              <w:t>1</w:t>
            </w:r>
            <w:r w:rsidRPr="000A15A2">
              <w:rPr>
                <w:sz w:val="16"/>
              </w:rPr>
              <w:tab/>
              <w:t>Schutz gegen die Waffenwirkung</w:t>
            </w:r>
          </w:p>
        </w:tc>
        <w:tc>
          <w:tcPr>
            <w:tcW w:w="850" w:type="dxa"/>
          </w:tcPr>
          <w:p w14:paraId="61A1B44C"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138EA7F8"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62CE9F32"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3ECF3F64" w14:textId="77777777" w:rsidTr="005B6D65">
        <w:tc>
          <w:tcPr>
            <w:tcW w:w="5529" w:type="dxa"/>
          </w:tcPr>
          <w:p w14:paraId="3AD07C7D" w14:textId="77777777" w:rsidR="00700537" w:rsidRPr="000A15A2" w:rsidRDefault="00700537" w:rsidP="005B6D65">
            <w:pPr>
              <w:keepNext/>
              <w:keepLines/>
              <w:spacing w:before="20" w:after="20"/>
              <w:ind w:left="313" w:hanging="313"/>
              <w:rPr>
                <w:sz w:val="16"/>
              </w:rPr>
            </w:pPr>
            <w:r>
              <w:rPr>
                <w:sz w:val="16"/>
              </w:rPr>
              <w:t>2</w:t>
            </w:r>
            <w:r w:rsidRPr="000A15A2">
              <w:rPr>
                <w:sz w:val="16"/>
              </w:rPr>
              <w:tab/>
              <w:t>Druck- und Schockschutz</w:t>
            </w:r>
          </w:p>
          <w:p w14:paraId="6B4493AF" w14:textId="77777777" w:rsidR="00700537" w:rsidRPr="000A15A2" w:rsidRDefault="00700537" w:rsidP="005B6D65">
            <w:pPr>
              <w:keepNext/>
              <w:keepLines/>
              <w:tabs>
                <w:tab w:val="left" w:pos="429"/>
              </w:tabs>
              <w:spacing w:before="20" w:after="20"/>
              <w:ind w:left="626" w:hanging="313"/>
              <w:rPr>
                <w:sz w:val="16"/>
              </w:rPr>
            </w:pPr>
            <w:r w:rsidRPr="000A15A2">
              <w:rPr>
                <w:sz w:val="16"/>
              </w:rPr>
              <w:t>Wenn ja, siehe 3.1</w:t>
            </w:r>
          </w:p>
        </w:tc>
        <w:tc>
          <w:tcPr>
            <w:tcW w:w="850" w:type="dxa"/>
          </w:tcPr>
          <w:p w14:paraId="40E29D55"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50BA89FD"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p w14:paraId="1F4C8D06" w14:textId="77777777" w:rsidR="00700537" w:rsidRPr="000A15A2" w:rsidRDefault="00700537" w:rsidP="005B6D65">
            <w:pPr>
              <w:keepNext/>
              <w:keepLines/>
              <w:spacing w:before="20" w:after="20"/>
              <w:rPr>
                <w:sz w:val="16"/>
              </w:rPr>
            </w:pPr>
          </w:p>
        </w:tc>
        <w:tc>
          <w:tcPr>
            <w:tcW w:w="1955" w:type="dxa"/>
          </w:tcPr>
          <w:p w14:paraId="56CAD80D"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6AA5277A" w14:textId="77777777" w:rsidTr="005B6D65">
        <w:tc>
          <w:tcPr>
            <w:tcW w:w="9185" w:type="dxa"/>
            <w:gridSpan w:val="4"/>
            <w:vAlign w:val="center"/>
          </w:tcPr>
          <w:p w14:paraId="2FBFC2E9" w14:textId="77777777" w:rsidR="00700537" w:rsidRPr="000A15A2" w:rsidRDefault="00700537" w:rsidP="005B6D65">
            <w:pPr>
              <w:keepNext/>
              <w:keepLines/>
              <w:spacing w:before="20" w:after="20"/>
              <w:ind w:left="317"/>
              <w:rPr>
                <w:sz w:val="16"/>
              </w:rPr>
            </w:pPr>
            <w:r>
              <w:rPr>
                <w:sz w:val="16"/>
              </w:rPr>
              <w:t>2</w:t>
            </w:r>
            <w:r w:rsidRPr="000A15A2">
              <w:rPr>
                <w:sz w:val="16"/>
              </w:rPr>
              <w:t xml:space="preserve">.1 </w:t>
            </w: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Basis-Schutz / </w:t>
            </w: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3 bar-Schutz</w:t>
            </w:r>
          </w:p>
        </w:tc>
      </w:tr>
      <w:tr w:rsidR="00700537" w:rsidRPr="000A15A2" w14:paraId="13DFA187" w14:textId="77777777" w:rsidTr="005B6D65">
        <w:tc>
          <w:tcPr>
            <w:tcW w:w="5529" w:type="dxa"/>
            <w:vAlign w:val="center"/>
          </w:tcPr>
          <w:p w14:paraId="5CE8746C" w14:textId="77777777" w:rsidR="00700537" w:rsidRPr="000A15A2" w:rsidRDefault="00700537" w:rsidP="005B6D65">
            <w:pPr>
              <w:keepNext/>
              <w:keepLines/>
              <w:spacing w:before="20" w:after="20"/>
              <w:ind w:left="313" w:hanging="313"/>
              <w:rPr>
                <w:sz w:val="16"/>
              </w:rPr>
            </w:pPr>
            <w:r>
              <w:rPr>
                <w:sz w:val="16"/>
              </w:rPr>
              <w:t>3</w:t>
            </w:r>
            <w:r w:rsidRPr="000A15A2">
              <w:rPr>
                <w:sz w:val="16"/>
              </w:rPr>
              <w:tab/>
            </w:r>
            <w:proofErr w:type="gramStart"/>
            <w:r w:rsidRPr="000A15A2">
              <w:rPr>
                <w:sz w:val="16"/>
              </w:rPr>
              <w:t>ABC Schutz</w:t>
            </w:r>
            <w:proofErr w:type="gramEnd"/>
          </w:p>
        </w:tc>
        <w:tc>
          <w:tcPr>
            <w:tcW w:w="850" w:type="dxa"/>
          </w:tcPr>
          <w:p w14:paraId="5CC72BCC"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5FE825C5"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67FDEFA6"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2FC5E2E3" w14:textId="77777777" w:rsidTr="005B6D65">
        <w:tc>
          <w:tcPr>
            <w:tcW w:w="5529" w:type="dxa"/>
            <w:vAlign w:val="center"/>
          </w:tcPr>
          <w:p w14:paraId="054472F1" w14:textId="77777777" w:rsidR="00700537" w:rsidRPr="000A15A2" w:rsidRDefault="00700537" w:rsidP="005B6D65">
            <w:pPr>
              <w:keepNext/>
              <w:keepLines/>
              <w:tabs>
                <w:tab w:val="left" w:pos="2014"/>
              </w:tabs>
              <w:spacing w:before="20" w:after="20"/>
              <w:ind w:left="313" w:hanging="313"/>
              <w:rPr>
                <w:sz w:val="16"/>
              </w:rPr>
            </w:pPr>
            <w:r>
              <w:rPr>
                <w:sz w:val="16"/>
              </w:rPr>
              <w:t>4</w:t>
            </w:r>
            <w:r w:rsidRPr="000A15A2">
              <w:rPr>
                <w:sz w:val="16"/>
              </w:rPr>
              <w:tab/>
              <w:t>EMP/NEMP-Schutz</w:t>
            </w:r>
          </w:p>
        </w:tc>
        <w:tc>
          <w:tcPr>
            <w:tcW w:w="850" w:type="dxa"/>
          </w:tcPr>
          <w:p w14:paraId="2DFA3230"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72641C79"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05A54147"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663B22AA" w14:textId="77777777" w:rsidTr="005B6D65">
        <w:tc>
          <w:tcPr>
            <w:tcW w:w="5529" w:type="dxa"/>
            <w:vAlign w:val="center"/>
          </w:tcPr>
          <w:p w14:paraId="559DEABE" w14:textId="77777777" w:rsidR="00700537" w:rsidRPr="000A15A2" w:rsidRDefault="00700537" w:rsidP="005B6D65">
            <w:pPr>
              <w:keepNext/>
              <w:keepLines/>
              <w:spacing w:before="20" w:after="20"/>
              <w:ind w:left="313" w:hanging="313"/>
              <w:rPr>
                <w:sz w:val="16"/>
              </w:rPr>
            </w:pPr>
            <w:r>
              <w:rPr>
                <w:sz w:val="16"/>
              </w:rPr>
              <w:t>5</w:t>
            </w:r>
            <w:r w:rsidRPr="000A15A2">
              <w:rPr>
                <w:sz w:val="16"/>
              </w:rPr>
              <w:tab/>
              <w:t>Elektronisches Zutrittskontrollsystem</w:t>
            </w:r>
          </w:p>
        </w:tc>
        <w:tc>
          <w:tcPr>
            <w:tcW w:w="850" w:type="dxa"/>
          </w:tcPr>
          <w:p w14:paraId="2643516B"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7F9739E7"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6795506C"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7987939E" w14:textId="77777777" w:rsidTr="005B6D65">
        <w:tc>
          <w:tcPr>
            <w:tcW w:w="5529" w:type="dxa"/>
            <w:vAlign w:val="center"/>
          </w:tcPr>
          <w:p w14:paraId="05ADAF06" w14:textId="77777777" w:rsidR="00700537" w:rsidRDefault="00700537" w:rsidP="005B6D65">
            <w:pPr>
              <w:keepNext/>
              <w:keepLines/>
              <w:spacing w:before="20" w:after="20"/>
              <w:ind w:left="313" w:hanging="313"/>
              <w:rPr>
                <w:sz w:val="16"/>
              </w:rPr>
            </w:pPr>
            <w:r>
              <w:rPr>
                <w:sz w:val="16"/>
              </w:rPr>
              <w:t xml:space="preserve">        5.1</w:t>
            </w:r>
            <w:r w:rsidRPr="000A15A2">
              <w:rPr>
                <w:sz w:val="16"/>
              </w:rPr>
              <w:t xml:space="preserve"> </w:t>
            </w: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w:t>
            </w:r>
            <w:proofErr w:type="gramStart"/>
            <w:r>
              <w:rPr>
                <w:sz w:val="16"/>
              </w:rPr>
              <w:t>ZUKO Standard</w:t>
            </w:r>
            <w:proofErr w:type="gramEnd"/>
            <w:r w:rsidRPr="000A15A2">
              <w:rPr>
                <w:sz w:val="16"/>
              </w:rPr>
              <w:t xml:space="preserve"> / </w:t>
            </w: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w:t>
            </w:r>
            <w:r>
              <w:rPr>
                <w:sz w:val="16"/>
              </w:rPr>
              <w:t>ZUKO XXI</w:t>
            </w:r>
          </w:p>
        </w:tc>
        <w:tc>
          <w:tcPr>
            <w:tcW w:w="850" w:type="dxa"/>
          </w:tcPr>
          <w:p w14:paraId="732035CB" w14:textId="77777777" w:rsidR="00700537" w:rsidRPr="000A15A2" w:rsidRDefault="00700537" w:rsidP="005B6D65">
            <w:pPr>
              <w:keepNext/>
              <w:keepLines/>
              <w:spacing w:before="20" w:after="20"/>
              <w:rPr>
                <w:b/>
                <w:sz w:val="16"/>
              </w:rPr>
            </w:pPr>
          </w:p>
        </w:tc>
        <w:tc>
          <w:tcPr>
            <w:tcW w:w="851" w:type="dxa"/>
          </w:tcPr>
          <w:p w14:paraId="35BCAAED" w14:textId="77777777" w:rsidR="00700537" w:rsidRPr="000A15A2" w:rsidRDefault="00700537" w:rsidP="005B6D65">
            <w:pPr>
              <w:keepNext/>
              <w:keepLines/>
              <w:spacing w:before="20" w:after="20"/>
              <w:rPr>
                <w:b/>
                <w:sz w:val="16"/>
              </w:rPr>
            </w:pPr>
          </w:p>
        </w:tc>
        <w:tc>
          <w:tcPr>
            <w:tcW w:w="1955" w:type="dxa"/>
          </w:tcPr>
          <w:p w14:paraId="21F61B71" w14:textId="77777777" w:rsidR="00700537" w:rsidRPr="000A15A2" w:rsidRDefault="00700537" w:rsidP="005B6D65">
            <w:pPr>
              <w:keepNext/>
              <w:keepLines/>
              <w:spacing w:before="20" w:after="20"/>
              <w:rPr>
                <w:sz w:val="16"/>
              </w:rPr>
            </w:pPr>
          </w:p>
        </w:tc>
      </w:tr>
      <w:tr w:rsidR="00700537" w:rsidRPr="000A15A2" w14:paraId="78EE6D9E" w14:textId="77777777" w:rsidTr="005B6D65">
        <w:tc>
          <w:tcPr>
            <w:tcW w:w="5529" w:type="dxa"/>
            <w:vAlign w:val="center"/>
          </w:tcPr>
          <w:p w14:paraId="6136FEDF" w14:textId="77777777" w:rsidR="00700537" w:rsidRPr="000A15A2" w:rsidRDefault="00700537" w:rsidP="005B6D65">
            <w:pPr>
              <w:keepNext/>
              <w:keepLines/>
              <w:spacing w:before="20" w:after="20"/>
              <w:ind w:left="313" w:hanging="313"/>
              <w:rPr>
                <w:sz w:val="16"/>
              </w:rPr>
            </w:pPr>
            <w:r>
              <w:rPr>
                <w:sz w:val="16"/>
              </w:rPr>
              <w:t>6</w:t>
            </w:r>
            <w:r w:rsidRPr="000A15A2">
              <w:rPr>
                <w:sz w:val="16"/>
              </w:rPr>
              <w:tab/>
              <w:t>Einbruchschutz</w:t>
            </w:r>
          </w:p>
        </w:tc>
        <w:tc>
          <w:tcPr>
            <w:tcW w:w="850" w:type="dxa"/>
          </w:tcPr>
          <w:p w14:paraId="15DC8F33"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496E575E"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291A81B3"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654ED1E4" w14:textId="77777777" w:rsidTr="005B6D65">
        <w:tc>
          <w:tcPr>
            <w:tcW w:w="5529" w:type="dxa"/>
            <w:vAlign w:val="center"/>
          </w:tcPr>
          <w:p w14:paraId="6DF02C13" w14:textId="77777777" w:rsidR="00700537" w:rsidRPr="000A15A2" w:rsidRDefault="00700537" w:rsidP="005B6D65">
            <w:pPr>
              <w:keepNext/>
              <w:keepLines/>
              <w:tabs>
                <w:tab w:val="left" w:pos="2014"/>
              </w:tabs>
              <w:spacing w:before="20" w:after="20"/>
              <w:ind w:left="313" w:hanging="313"/>
              <w:rPr>
                <w:sz w:val="16"/>
              </w:rPr>
            </w:pPr>
            <w:r>
              <w:rPr>
                <w:sz w:val="16"/>
              </w:rPr>
              <w:t>7</w:t>
            </w:r>
            <w:r w:rsidRPr="000A15A2">
              <w:rPr>
                <w:sz w:val="16"/>
              </w:rPr>
              <w:tab/>
              <w:t>Brandschutz (Personen- &amp; Sachwertschutz)</w:t>
            </w:r>
          </w:p>
        </w:tc>
        <w:tc>
          <w:tcPr>
            <w:tcW w:w="850" w:type="dxa"/>
          </w:tcPr>
          <w:p w14:paraId="31D7C17A"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Pr>
          <w:p w14:paraId="3D262070"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Pr>
          <w:p w14:paraId="7AB74E96"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58424F01" w14:textId="77777777" w:rsidTr="005B6D65">
        <w:tc>
          <w:tcPr>
            <w:tcW w:w="5529" w:type="dxa"/>
            <w:tcBorders>
              <w:bottom w:val="single" w:sz="4" w:space="0" w:color="auto"/>
            </w:tcBorders>
            <w:vAlign w:val="center"/>
          </w:tcPr>
          <w:p w14:paraId="1BD70C58" w14:textId="77777777" w:rsidR="00700537" w:rsidRPr="000A15A2" w:rsidRDefault="00700537" w:rsidP="005B6D65">
            <w:pPr>
              <w:keepNext/>
              <w:keepLines/>
              <w:spacing w:before="20" w:after="20"/>
              <w:ind w:left="313" w:hanging="313"/>
              <w:rPr>
                <w:sz w:val="16"/>
              </w:rPr>
            </w:pPr>
            <w:r>
              <w:rPr>
                <w:sz w:val="16"/>
              </w:rPr>
              <w:t>8</w:t>
            </w:r>
            <w:r w:rsidRPr="000A15A2">
              <w:rPr>
                <w:sz w:val="16"/>
              </w:rPr>
              <w:tab/>
              <w:t>Umgang mit/Lagerung von Munition/Explosivstoffe</w:t>
            </w:r>
          </w:p>
          <w:p w14:paraId="240150C1" w14:textId="77777777" w:rsidR="00700537" w:rsidRPr="000A15A2" w:rsidRDefault="00700537" w:rsidP="005B6D65">
            <w:pPr>
              <w:keepNext/>
              <w:keepLines/>
              <w:spacing w:before="20" w:after="20"/>
              <w:ind w:left="313" w:hanging="313"/>
              <w:rPr>
                <w:sz w:val="16"/>
              </w:rPr>
            </w:pPr>
            <w:r w:rsidRPr="000A15A2">
              <w:rPr>
                <w:sz w:val="16"/>
              </w:rPr>
              <w:tab/>
              <w:t xml:space="preserve">Wenn ja, siehe </w:t>
            </w:r>
            <w:r>
              <w:rPr>
                <w:sz w:val="16"/>
              </w:rPr>
              <w:t>9</w:t>
            </w:r>
            <w:r w:rsidRPr="000A15A2">
              <w:rPr>
                <w:sz w:val="16"/>
              </w:rPr>
              <w:t>.1</w:t>
            </w:r>
          </w:p>
        </w:tc>
        <w:tc>
          <w:tcPr>
            <w:tcW w:w="850" w:type="dxa"/>
            <w:tcBorders>
              <w:bottom w:val="single" w:sz="4" w:space="0" w:color="auto"/>
            </w:tcBorders>
          </w:tcPr>
          <w:p w14:paraId="6183CC36"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183E1421"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2096E7AB"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11723E10" w14:textId="77777777" w:rsidTr="005B6D65">
        <w:trPr>
          <w:trHeight w:val="50"/>
        </w:trPr>
        <w:tc>
          <w:tcPr>
            <w:tcW w:w="9185" w:type="dxa"/>
            <w:gridSpan w:val="4"/>
            <w:tcBorders>
              <w:bottom w:val="single" w:sz="4" w:space="0" w:color="auto"/>
            </w:tcBorders>
            <w:vAlign w:val="center"/>
          </w:tcPr>
          <w:p w14:paraId="02DDC8F0" w14:textId="77777777" w:rsidR="00700537" w:rsidRPr="000A15A2" w:rsidRDefault="00700537" w:rsidP="005B6D65">
            <w:pPr>
              <w:keepNext/>
              <w:keepLines/>
              <w:tabs>
                <w:tab w:val="left" w:pos="317"/>
              </w:tabs>
              <w:spacing w:before="20" w:after="20"/>
              <w:ind w:left="317"/>
              <w:rPr>
                <w:sz w:val="16"/>
              </w:rPr>
            </w:pPr>
            <w:r>
              <w:rPr>
                <w:sz w:val="16"/>
              </w:rPr>
              <w:t>8</w:t>
            </w:r>
            <w:r w:rsidRPr="000A15A2">
              <w:rPr>
                <w:sz w:val="16"/>
              </w:rPr>
              <w:t xml:space="preserve">.1 Ungefähre Munitionsmenge: </w:t>
            </w: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011DA35F" w14:textId="77777777" w:rsidTr="005B6D65">
        <w:trPr>
          <w:trHeight w:val="50"/>
        </w:trPr>
        <w:tc>
          <w:tcPr>
            <w:tcW w:w="5529" w:type="dxa"/>
            <w:tcBorders>
              <w:bottom w:val="single" w:sz="4" w:space="0" w:color="auto"/>
            </w:tcBorders>
            <w:vAlign w:val="center"/>
          </w:tcPr>
          <w:p w14:paraId="66C398FF" w14:textId="77777777" w:rsidR="00700537" w:rsidRPr="000A15A2" w:rsidRDefault="00700537" w:rsidP="005B6D65">
            <w:pPr>
              <w:keepNext/>
              <w:keepLines/>
              <w:spacing w:before="20" w:after="20"/>
              <w:ind w:left="313" w:hanging="313"/>
              <w:rPr>
                <w:sz w:val="16"/>
              </w:rPr>
            </w:pPr>
            <w:r>
              <w:rPr>
                <w:sz w:val="16"/>
              </w:rPr>
              <w:t>9</w:t>
            </w:r>
            <w:r w:rsidRPr="000A15A2">
              <w:rPr>
                <w:sz w:val="16"/>
              </w:rPr>
              <w:tab/>
              <w:t>Benötigt Bereitschaftsnetz</w:t>
            </w:r>
          </w:p>
        </w:tc>
        <w:tc>
          <w:tcPr>
            <w:tcW w:w="850" w:type="dxa"/>
            <w:tcBorders>
              <w:bottom w:val="single" w:sz="4" w:space="0" w:color="auto"/>
            </w:tcBorders>
          </w:tcPr>
          <w:p w14:paraId="78D14D6B"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1093F976"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17D5D373"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0A15A2" w14:paraId="2742D115" w14:textId="77777777" w:rsidTr="005B6D65">
        <w:tc>
          <w:tcPr>
            <w:tcW w:w="5529" w:type="dxa"/>
            <w:tcBorders>
              <w:bottom w:val="single" w:sz="4" w:space="0" w:color="auto"/>
            </w:tcBorders>
            <w:vAlign w:val="center"/>
          </w:tcPr>
          <w:p w14:paraId="691116A7" w14:textId="77777777" w:rsidR="00700537" w:rsidRPr="000A15A2" w:rsidRDefault="00700537" w:rsidP="005B6D65">
            <w:pPr>
              <w:keepNext/>
              <w:keepLines/>
              <w:spacing w:before="20" w:after="20"/>
              <w:ind w:left="313" w:hanging="313"/>
              <w:rPr>
                <w:sz w:val="16"/>
              </w:rPr>
            </w:pPr>
            <w:r w:rsidRPr="000A15A2">
              <w:rPr>
                <w:sz w:val="16"/>
              </w:rPr>
              <w:t>1</w:t>
            </w:r>
            <w:r>
              <w:rPr>
                <w:sz w:val="16"/>
              </w:rPr>
              <w:t>0</w:t>
            </w:r>
            <w:r w:rsidRPr="000A15A2">
              <w:rPr>
                <w:sz w:val="16"/>
              </w:rPr>
              <w:tab/>
              <w:t xml:space="preserve">Benötigt </w:t>
            </w:r>
            <w:proofErr w:type="spellStart"/>
            <w:r w:rsidRPr="000A15A2">
              <w:rPr>
                <w:sz w:val="16"/>
              </w:rPr>
              <w:t>Fhr</w:t>
            </w:r>
            <w:proofErr w:type="spellEnd"/>
            <w:r w:rsidRPr="000A15A2">
              <w:rPr>
                <w:sz w:val="16"/>
              </w:rPr>
              <w:t xml:space="preserve"> N CH</w:t>
            </w:r>
          </w:p>
        </w:tc>
        <w:tc>
          <w:tcPr>
            <w:tcW w:w="850" w:type="dxa"/>
            <w:tcBorders>
              <w:bottom w:val="single" w:sz="4" w:space="0" w:color="auto"/>
            </w:tcBorders>
          </w:tcPr>
          <w:p w14:paraId="4F9EE5C7"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1DE1D1D2"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7B3B268C"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AB6449" w14:paraId="4AB77E8B" w14:textId="77777777" w:rsidTr="005B6D65">
        <w:tc>
          <w:tcPr>
            <w:tcW w:w="5529" w:type="dxa"/>
            <w:tcBorders>
              <w:bottom w:val="single" w:sz="4" w:space="0" w:color="auto"/>
            </w:tcBorders>
            <w:vAlign w:val="center"/>
          </w:tcPr>
          <w:p w14:paraId="495BCECC" w14:textId="77777777" w:rsidR="00700537" w:rsidRPr="000A15A2" w:rsidRDefault="00700537" w:rsidP="005B6D65">
            <w:pPr>
              <w:keepNext/>
              <w:keepLines/>
              <w:spacing w:before="20" w:after="20"/>
              <w:ind w:left="313" w:hanging="313"/>
              <w:rPr>
                <w:sz w:val="16"/>
              </w:rPr>
            </w:pPr>
            <w:r w:rsidRPr="000A15A2">
              <w:rPr>
                <w:sz w:val="16"/>
              </w:rPr>
              <w:t>1</w:t>
            </w:r>
            <w:r>
              <w:rPr>
                <w:sz w:val="16"/>
              </w:rPr>
              <w:t>1</w:t>
            </w:r>
            <w:r w:rsidRPr="000A15A2">
              <w:rPr>
                <w:sz w:val="16"/>
              </w:rPr>
              <w:t xml:space="preserve">   Zutrittskontrolle während Bauphase durch Dritte</w:t>
            </w:r>
          </w:p>
        </w:tc>
        <w:tc>
          <w:tcPr>
            <w:tcW w:w="850" w:type="dxa"/>
            <w:tcBorders>
              <w:bottom w:val="single" w:sz="4" w:space="0" w:color="auto"/>
            </w:tcBorders>
          </w:tcPr>
          <w:p w14:paraId="62193C7A"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7D320263"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029289A7"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bl>
    <w:tbl>
      <w:tblPr>
        <w:tblStyle w:val="Tabellenraster"/>
        <w:tblpPr w:leftFromText="141" w:rightFromText="141" w:vertAnchor="text" w:horzAnchor="margin" w:tblpY="481"/>
        <w:tblW w:w="9185" w:type="dxa"/>
        <w:tblInd w:w="0" w:type="dxa"/>
        <w:tblLook w:val="04A0" w:firstRow="1" w:lastRow="0" w:firstColumn="1" w:lastColumn="0" w:noHBand="0" w:noVBand="1"/>
      </w:tblPr>
      <w:tblGrid>
        <w:gridCol w:w="9185"/>
      </w:tblGrid>
      <w:tr w:rsidR="00700537" w14:paraId="1C2D79CE" w14:textId="77777777" w:rsidTr="005B6D65">
        <w:trPr>
          <w:cnfStyle w:val="100000000000" w:firstRow="1" w:lastRow="0" w:firstColumn="0" w:lastColumn="0" w:oddVBand="0" w:evenVBand="0" w:oddHBand="0" w:evenHBand="0" w:firstRowFirstColumn="0" w:firstRowLastColumn="0" w:lastRowFirstColumn="0" w:lastRowLastColumn="0"/>
        </w:trPr>
        <w:tc>
          <w:tcPr>
            <w:tcW w:w="9185" w:type="dxa"/>
            <w:shd w:val="pct35" w:color="auto" w:fill="auto"/>
            <w:vAlign w:val="center"/>
            <w:hideMark/>
          </w:tcPr>
          <w:p w14:paraId="7C7E8126" w14:textId="77777777" w:rsidR="00700537" w:rsidRDefault="00700537" w:rsidP="005B6D65">
            <w:pPr>
              <w:keepNext/>
              <w:keepLines/>
              <w:spacing w:before="20" w:after="20"/>
              <w:rPr>
                <w:sz w:val="16"/>
              </w:rPr>
            </w:pPr>
            <w:r>
              <w:rPr>
                <w:b/>
                <w:sz w:val="16"/>
              </w:rPr>
              <w:t>Wurde ein Integrales Sicherheitskonzept (ISK) erstellt?</w:t>
            </w:r>
          </w:p>
        </w:tc>
      </w:tr>
      <w:tr w:rsidR="00700537" w14:paraId="6CD54062" w14:textId="77777777" w:rsidTr="005B6D65">
        <w:tc>
          <w:tcPr>
            <w:tcW w:w="9185" w:type="dxa"/>
            <w:tcBorders>
              <w:top w:val="single" w:sz="4" w:space="0" w:color="auto"/>
              <w:left w:val="single" w:sz="4" w:space="0" w:color="auto"/>
              <w:bottom w:val="single" w:sz="4" w:space="0" w:color="auto"/>
              <w:right w:val="single" w:sz="4" w:space="0" w:color="auto"/>
            </w:tcBorders>
            <w:vAlign w:val="center"/>
            <w:hideMark/>
          </w:tcPr>
          <w:p w14:paraId="17A69600" w14:textId="77777777" w:rsidR="00700537" w:rsidRDefault="00700537" w:rsidP="005B6D65">
            <w:pPr>
              <w:keepNext/>
              <w:keepLines/>
              <w:spacing w:before="20" w:after="20"/>
              <w:ind w:left="313" w:hanging="313"/>
              <w:rPr>
                <w:sz w:val="16"/>
              </w:rPr>
            </w:pPr>
            <w:r>
              <w:rPr>
                <w:sz w:val="16"/>
              </w:rPr>
              <w:fldChar w:fldCharType="begin">
                <w:ffData>
                  <w:name w:val="Kontrollkästchen2"/>
                  <w:enabled/>
                  <w:calcOnExit w:val="0"/>
                  <w:checkBox>
                    <w:sizeAuto/>
                    <w:default w:val="0"/>
                  </w:checkBox>
                </w:ffData>
              </w:fldChar>
            </w:r>
            <w:r>
              <w:rPr>
                <w:sz w:val="16"/>
              </w:rPr>
              <w:instrText xml:space="preserve"> FORMCHECKBOX </w:instrText>
            </w:r>
            <w:r>
              <w:rPr>
                <w:sz w:val="16"/>
              </w:rPr>
            </w:r>
            <w:r>
              <w:rPr>
                <w:sz w:val="16"/>
              </w:rPr>
              <w:fldChar w:fldCharType="separate"/>
            </w:r>
            <w:r>
              <w:rPr>
                <w:sz w:val="16"/>
              </w:rPr>
              <w:fldChar w:fldCharType="end"/>
            </w:r>
            <w:r>
              <w:rPr>
                <w:sz w:val="16"/>
              </w:rPr>
              <w:tab/>
              <w:t xml:space="preserve">Ein </w:t>
            </w:r>
            <w:r w:rsidRPr="00125035">
              <w:rPr>
                <w:sz w:val="16"/>
              </w:rPr>
              <w:t>aktuelles, d</w:t>
            </w:r>
            <w:r>
              <w:rPr>
                <w:sz w:val="16"/>
              </w:rPr>
              <w:t>en</w:t>
            </w:r>
            <w:r w:rsidRPr="00125035">
              <w:rPr>
                <w:sz w:val="16"/>
              </w:rPr>
              <w:t xml:space="preserve"> vorliegende</w:t>
            </w:r>
            <w:r>
              <w:rPr>
                <w:sz w:val="16"/>
              </w:rPr>
              <w:t>n</w:t>
            </w:r>
            <w:r w:rsidRPr="00125035">
              <w:rPr>
                <w:sz w:val="16"/>
              </w:rPr>
              <w:t xml:space="preserve"> </w:t>
            </w:r>
            <w:r w:rsidRPr="009A4FB2">
              <w:rPr>
                <w:sz w:val="16"/>
              </w:rPr>
              <w:t>Bedarf</w:t>
            </w:r>
            <w:r>
              <w:rPr>
                <w:sz w:val="16"/>
              </w:rPr>
              <w:t xml:space="preserve"> berücksichtigendes ISK, </w:t>
            </w:r>
            <w:r w:rsidRPr="00125035">
              <w:rPr>
                <w:sz w:val="16"/>
              </w:rPr>
              <w:t>liegt vor</w:t>
            </w:r>
            <w:r>
              <w:rPr>
                <w:sz w:val="16"/>
              </w:rPr>
              <w:t xml:space="preserve">. </w:t>
            </w:r>
          </w:p>
        </w:tc>
      </w:tr>
      <w:tr w:rsidR="00700537" w14:paraId="3381C7FB" w14:textId="77777777" w:rsidTr="005B6D65">
        <w:tc>
          <w:tcPr>
            <w:tcW w:w="9185" w:type="dxa"/>
            <w:tcBorders>
              <w:top w:val="single" w:sz="4" w:space="0" w:color="auto"/>
              <w:left w:val="single" w:sz="4" w:space="0" w:color="auto"/>
              <w:bottom w:val="single" w:sz="4" w:space="0" w:color="auto"/>
              <w:right w:val="single" w:sz="4" w:space="0" w:color="auto"/>
            </w:tcBorders>
            <w:vAlign w:val="center"/>
          </w:tcPr>
          <w:p w14:paraId="4C13ED42" w14:textId="77777777" w:rsidR="00700537" w:rsidRDefault="00700537" w:rsidP="005B6D65">
            <w:pPr>
              <w:keepNext/>
              <w:keepLines/>
              <w:spacing w:before="20" w:after="20"/>
              <w:ind w:left="313" w:hanging="313"/>
              <w:rPr>
                <w:sz w:val="16"/>
              </w:rPr>
            </w:pPr>
            <w:r w:rsidRPr="000A15A2">
              <w:rPr>
                <w:sz w:val="16"/>
              </w:rPr>
              <w:fldChar w:fldCharType="begin">
                <w:ffData>
                  <w:name w:val="Kontrollkästchen2"/>
                  <w:enabled/>
                  <w:calcOnExit w:val="0"/>
                  <w:checkBox>
                    <w:sizeAuto/>
                    <w:default w:val="0"/>
                  </w:checkBox>
                </w:ffData>
              </w:fldChar>
            </w:r>
            <w:r w:rsidRPr="000A15A2">
              <w:rPr>
                <w:sz w:val="16"/>
              </w:rPr>
              <w:instrText xml:space="preserve"> FORMCHECKBOX </w:instrText>
            </w:r>
            <w:r w:rsidRPr="000A15A2">
              <w:rPr>
                <w:sz w:val="16"/>
              </w:rPr>
            </w:r>
            <w:r w:rsidRPr="000A15A2">
              <w:rPr>
                <w:sz w:val="16"/>
              </w:rPr>
              <w:fldChar w:fldCharType="separate"/>
            </w:r>
            <w:r w:rsidRPr="000A15A2">
              <w:rPr>
                <w:sz w:val="16"/>
              </w:rPr>
              <w:fldChar w:fldCharType="end"/>
            </w:r>
            <w:r w:rsidRPr="000A15A2">
              <w:rPr>
                <w:sz w:val="16"/>
              </w:rPr>
              <w:tab/>
              <w:t>Es ist ein ISK erforderlich resp. ist zu erarbeiten.</w:t>
            </w:r>
          </w:p>
        </w:tc>
      </w:tr>
      <w:tr w:rsidR="00700537" w14:paraId="32D79D9F" w14:textId="77777777" w:rsidTr="005B6D65">
        <w:tc>
          <w:tcPr>
            <w:tcW w:w="9185" w:type="dxa"/>
            <w:tcBorders>
              <w:top w:val="single" w:sz="4" w:space="0" w:color="auto"/>
              <w:left w:val="single" w:sz="4" w:space="0" w:color="auto"/>
              <w:bottom w:val="single" w:sz="4" w:space="0" w:color="auto"/>
              <w:right w:val="single" w:sz="4" w:space="0" w:color="auto"/>
            </w:tcBorders>
            <w:vAlign w:val="center"/>
            <w:hideMark/>
          </w:tcPr>
          <w:p w14:paraId="14E1BB35" w14:textId="77777777" w:rsidR="00700537" w:rsidRDefault="00700537" w:rsidP="005B6D65">
            <w:pPr>
              <w:keepNext/>
              <w:keepLines/>
              <w:spacing w:before="20" w:after="20"/>
              <w:ind w:left="313" w:hanging="313"/>
              <w:rPr>
                <w:sz w:val="16"/>
              </w:rPr>
            </w:pPr>
            <w:r w:rsidRPr="009A4FB2">
              <w:rPr>
                <w:sz w:val="16"/>
              </w:rPr>
              <w:fldChar w:fldCharType="begin">
                <w:ffData>
                  <w:name w:val="Kontrollkästchen3"/>
                  <w:enabled/>
                  <w:calcOnExit w:val="0"/>
                  <w:checkBox>
                    <w:sizeAuto/>
                    <w:default w:val="0"/>
                    <w:checked w:val="0"/>
                  </w:checkBox>
                </w:ffData>
              </w:fldChar>
            </w:r>
            <w:r w:rsidRPr="009A4FB2">
              <w:rPr>
                <w:sz w:val="16"/>
              </w:rPr>
              <w:instrText xml:space="preserve"> FORMCHECKBOX </w:instrText>
            </w:r>
            <w:r w:rsidRPr="009A4FB2">
              <w:rPr>
                <w:sz w:val="16"/>
              </w:rPr>
            </w:r>
            <w:r w:rsidRPr="009A4FB2">
              <w:rPr>
                <w:sz w:val="16"/>
              </w:rPr>
              <w:fldChar w:fldCharType="separate"/>
            </w:r>
            <w:r w:rsidRPr="009A4FB2">
              <w:fldChar w:fldCharType="end"/>
            </w:r>
            <w:r w:rsidRPr="009A4FB2">
              <w:rPr>
                <w:sz w:val="16"/>
              </w:rPr>
              <w:tab/>
              <w:t xml:space="preserve">Ein ISK ist nicht erforderlich, es sind keine </w:t>
            </w:r>
            <w:proofErr w:type="gramStart"/>
            <w:r w:rsidRPr="009A4FB2">
              <w:rPr>
                <w:sz w:val="16"/>
              </w:rPr>
              <w:t>sicherheitsrelevanten  Bedarfe</w:t>
            </w:r>
            <w:proofErr w:type="gramEnd"/>
            <w:r w:rsidRPr="009A4FB2">
              <w:rPr>
                <w:sz w:val="16"/>
              </w:rPr>
              <w:t xml:space="preserve"> vorhanden.</w:t>
            </w:r>
          </w:p>
        </w:tc>
      </w:tr>
      <w:tr w:rsidR="00700537" w14:paraId="24FC3344" w14:textId="77777777" w:rsidTr="005B6D65">
        <w:tc>
          <w:tcPr>
            <w:tcW w:w="918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4C6AD8A" w14:textId="77777777" w:rsidR="00700537" w:rsidRDefault="00700537" w:rsidP="005B6D65">
            <w:pPr>
              <w:keepNext/>
              <w:keepLines/>
              <w:spacing w:before="20" w:after="20"/>
              <w:rPr>
                <w:sz w:val="16"/>
              </w:rPr>
            </w:pPr>
            <w:r w:rsidRPr="00A07E5E">
              <w:rPr>
                <w:b/>
                <w:sz w:val="16"/>
              </w:rPr>
              <w:t>Einbezug</w:t>
            </w:r>
            <w:r>
              <w:rPr>
                <w:b/>
                <w:sz w:val="16"/>
              </w:rPr>
              <w:t xml:space="preserve"> der Sicherheit VBS nötig nein</w:t>
            </w:r>
            <w:r w:rsidRPr="00A07E5E">
              <w:rPr>
                <w:b/>
                <w:sz w:val="16"/>
              </w:rPr>
              <w:t xml:space="preserve"> </w:t>
            </w:r>
            <w:r w:rsidRPr="00A07E5E">
              <w:rPr>
                <w:b/>
                <w:sz w:val="16"/>
              </w:rPr>
              <w:fldChar w:fldCharType="begin">
                <w:ffData>
                  <w:name w:val="Kontrollkästchen3"/>
                  <w:enabled/>
                  <w:calcOnExit w:val="0"/>
                  <w:checkBox>
                    <w:sizeAuto/>
                    <w:default w:val="0"/>
                    <w:checked w:val="0"/>
                  </w:checkBox>
                </w:ffData>
              </w:fldChar>
            </w:r>
            <w:r w:rsidRPr="00A07E5E">
              <w:rPr>
                <w:b/>
                <w:sz w:val="16"/>
              </w:rPr>
              <w:instrText xml:space="preserve"> FORMCHECKBOX </w:instrText>
            </w:r>
            <w:r w:rsidRPr="00A07E5E">
              <w:rPr>
                <w:b/>
                <w:sz w:val="16"/>
              </w:rPr>
            </w:r>
            <w:r w:rsidRPr="00A07E5E">
              <w:rPr>
                <w:b/>
                <w:sz w:val="16"/>
              </w:rPr>
              <w:fldChar w:fldCharType="separate"/>
            </w:r>
            <w:r w:rsidRPr="00A07E5E">
              <w:rPr>
                <w:b/>
                <w:sz w:val="16"/>
              </w:rPr>
              <w:fldChar w:fldCharType="end"/>
            </w:r>
            <w:r>
              <w:rPr>
                <w:b/>
                <w:sz w:val="16"/>
              </w:rPr>
              <w:t xml:space="preserve"> / ja</w:t>
            </w:r>
            <w:r w:rsidRPr="00A07E5E">
              <w:rPr>
                <w:b/>
                <w:sz w:val="16"/>
              </w:rPr>
              <w:t xml:space="preserve"> </w:t>
            </w:r>
            <w:r>
              <w:rPr>
                <w:b/>
                <w:sz w:val="16"/>
              </w:rPr>
              <w:fldChar w:fldCharType="begin">
                <w:ffData>
                  <w:name w:val=""/>
                  <w:enabled/>
                  <w:calcOnExit w:val="0"/>
                  <w:checkBox>
                    <w:sizeAuto/>
                    <w:default w:val="0"/>
                  </w:checkBox>
                </w:ffData>
              </w:fldChar>
            </w:r>
            <w:r>
              <w:rPr>
                <w:b/>
                <w:sz w:val="16"/>
              </w:rPr>
              <w:instrText xml:space="preserve"> FORMCHECKBOX </w:instrText>
            </w:r>
            <w:r>
              <w:rPr>
                <w:b/>
                <w:sz w:val="16"/>
              </w:rPr>
            </w:r>
            <w:r>
              <w:rPr>
                <w:b/>
                <w:sz w:val="16"/>
              </w:rPr>
              <w:fldChar w:fldCharType="separate"/>
            </w:r>
            <w:r>
              <w:rPr>
                <w:b/>
                <w:sz w:val="16"/>
              </w:rPr>
              <w:fldChar w:fldCharType="end"/>
            </w:r>
          </w:p>
        </w:tc>
      </w:tr>
      <w:tr w:rsidR="00700537" w14:paraId="78418CD9" w14:textId="77777777" w:rsidTr="005B6D65">
        <w:tc>
          <w:tcPr>
            <w:tcW w:w="9185" w:type="dxa"/>
            <w:tcBorders>
              <w:top w:val="single" w:sz="4" w:space="0" w:color="auto"/>
              <w:left w:val="single" w:sz="4" w:space="0" w:color="auto"/>
              <w:bottom w:val="single" w:sz="4" w:space="0" w:color="auto"/>
              <w:right w:val="single" w:sz="4" w:space="0" w:color="auto"/>
            </w:tcBorders>
            <w:vAlign w:val="center"/>
          </w:tcPr>
          <w:p w14:paraId="7A479104" w14:textId="77777777" w:rsidR="00700537" w:rsidRDefault="00700537" w:rsidP="005B6D65">
            <w:pPr>
              <w:keepNext/>
              <w:keepLines/>
              <w:spacing w:before="20" w:after="20"/>
              <w:ind w:left="313" w:hanging="313"/>
              <w:rPr>
                <w:sz w:val="16"/>
              </w:rPr>
            </w:pPr>
            <w:r>
              <w:rPr>
                <w:sz w:val="16"/>
              </w:rPr>
              <w:t>Stellungnahme der IS V:</w:t>
            </w:r>
          </w:p>
          <w:p w14:paraId="26933413" w14:textId="77777777" w:rsidR="00700537" w:rsidRDefault="00700537" w:rsidP="005B6D65">
            <w:pPr>
              <w:keepNext/>
              <w:keepLines/>
              <w:spacing w:before="20" w:after="20"/>
              <w:ind w:left="313" w:hanging="313"/>
              <w:rPr>
                <w:sz w:val="16"/>
              </w:rPr>
            </w:pPr>
            <w:r>
              <w:rPr>
                <w:sz w:val="16"/>
              </w:rPr>
              <w:fldChar w:fldCharType="begin">
                <w:ffData>
                  <w:name w:val=""/>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r>
    </w:tbl>
    <w:p w14:paraId="05C559C5" w14:textId="77777777" w:rsidR="00700537" w:rsidRPr="000A15A2" w:rsidRDefault="00700537" w:rsidP="00700537">
      <w:pPr>
        <w:pStyle w:val="berschrift3"/>
        <w:spacing w:before="0" w:after="120"/>
      </w:pPr>
      <w:r>
        <w:br w:type="page"/>
      </w:r>
      <w:r w:rsidRPr="000A15A2">
        <w:lastRenderedPageBreak/>
        <w:t>Anforderungen an die Versorgungssicherheit und Umwelt</w:t>
      </w:r>
    </w:p>
    <w:p w14:paraId="7F1194A2" w14:textId="77777777" w:rsidR="00700537" w:rsidRDefault="00700537" w:rsidP="00700537">
      <w:pPr>
        <w:pStyle w:val="Textkrper"/>
        <w:spacing w:before="0" w:after="120"/>
        <w:rPr>
          <w:i/>
          <w:sz w:val="16"/>
        </w:rPr>
      </w:pPr>
      <w:r w:rsidRPr="006C2A53">
        <w:rPr>
          <w:i/>
          <w:sz w:val="16"/>
        </w:rPr>
        <w:t xml:space="preserve">Anforderungen an </w:t>
      </w:r>
      <w:r>
        <w:rPr>
          <w:i/>
          <w:sz w:val="16"/>
        </w:rPr>
        <w:t>Versorgungssicherheit und Umwelt</w:t>
      </w:r>
      <w:r w:rsidRPr="006C2A53">
        <w:rPr>
          <w:i/>
          <w:sz w:val="16"/>
        </w:rPr>
        <w:t xml:space="preserve"> werden durch </w:t>
      </w:r>
      <w:r>
        <w:rPr>
          <w:i/>
          <w:sz w:val="16"/>
        </w:rPr>
        <w:t>armasuisse Immobilien UNS</w:t>
      </w:r>
      <w:r w:rsidRPr="006C2A53">
        <w:rPr>
          <w:i/>
          <w:sz w:val="16"/>
        </w:rPr>
        <w:t xml:space="preserve"> zusammen mit Mieter/Nutzer bestimmt. Grundanforderungen gemäss nachfolgender Liste.</w:t>
      </w:r>
      <w:r>
        <w:rPr>
          <w:i/>
          <w:sz w:val="16"/>
        </w:rPr>
        <w:t xml:space="preserve"> </w:t>
      </w:r>
    </w:p>
    <w:p w14:paraId="60800249" w14:textId="77777777" w:rsidR="00700537" w:rsidRPr="00840A37" w:rsidRDefault="00700537" w:rsidP="00700537">
      <w:pPr>
        <w:pStyle w:val="Textkrper"/>
        <w:rPr>
          <w:sz w:val="16"/>
          <w:szCs w:val="10"/>
        </w:rPr>
      </w:pPr>
    </w:p>
    <w:tbl>
      <w:tblPr>
        <w:tblStyle w:val="Tabellenraster"/>
        <w:tblW w:w="9185" w:type="dxa"/>
        <w:tblInd w:w="-5" w:type="dxa"/>
        <w:tblLook w:val="04A0" w:firstRow="1" w:lastRow="0" w:firstColumn="1" w:lastColumn="0" w:noHBand="0" w:noVBand="1"/>
      </w:tblPr>
      <w:tblGrid>
        <w:gridCol w:w="5529"/>
        <w:gridCol w:w="850"/>
        <w:gridCol w:w="851"/>
        <w:gridCol w:w="1955"/>
      </w:tblGrid>
      <w:tr w:rsidR="00700537" w:rsidRPr="00523D79" w14:paraId="2526295D" w14:textId="77777777" w:rsidTr="005B6D65">
        <w:trPr>
          <w:cnfStyle w:val="100000000000" w:firstRow="1" w:lastRow="0" w:firstColumn="0" w:lastColumn="0" w:oddVBand="0" w:evenVBand="0" w:oddHBand="0" w:evenHBand="0" w:firstRowFirstColumn="0" w:firstRowLastColumn="0" w:lastRowFirstColumn="0" w:lastRowLastColumn="0"/>
        </w:trPr>
        <w:tc>
          <w:tcPr>
            <w:tcW w:w="5529" w:type="dxa"/>
            <w:shd w:val="clear" w:color="auto" w:fill="BFBFBF" w:themeFill="background1" w:themeFillShade="BF"/>
            <w:vAlign w:val="center"/>
          </w:tcPr>
          <w:p w14:paraId="29E4990A" w14:textId="77777777" w:rsidR="00700537" w:rsidRPr="00523D79" w:rsidRDefault="00700537" w:rsidP="005B6D65">
            <w:pPr>
              <w:keepNext/>
              <w:keepLines/>
              <w:spacing w:before="20" w:after="20"/>
              <w:rPr>
                <w:b/>
                <w:sz w:val="16"/>
              </w:rPr>
            </w:pPr>
            <w:r>
              <w:rPr>
                <w:b/>
                <w:sz w:val="16"/>
              </w:rPr>
              <w:t>Anforderungen an die Sicherheit</w:t>
            </w:r>
          </w:p>
        </w:tc>
        <w:tc>
          <w:tcPr>
            <w:tcW w:w="1701" w:type="dxa"/>
            <w:gridSpan w:val="2"/>
            <w:shd w:val="clear" w:color="auto" w:fill="BFBFBF" w:themeFill="background1" w:themeFillShade="BF"/>
            <w:vAlign w:val="center"/>
          </w:tcPr>
          <w:p w14:paraId="41CFEB66" w14:textId="77777777" w:rsidR="00700537" w:rsidRPr="00523D79" w:rsidRDefault="00700537" w:rsidP="005B6D65">
            <w:pPr>
              <w:keepNext/>
              <w:keepLines/>
              <w:spacing w:before="20" w:after="20"/>
              <w:rPr>
                <w:b/>
                <w:sz w:val="16"/>
              </w:rPr>
            </w:pPr>
            <w:r w:rsidRPr="00523D79">
              <w:rPr>
                <w:b/>
                <w:sz w:val="16"/>
              </w:rPr>
              <w:t>Relevanz</w:t>
            </w:r>
          </w:p>
        </w:tc>
        <w:tc>
          <w:tcPr>
            <w:tcW w:w="1955" w:type="dxa"/>
            <w:shd w:val="clear" w:color="auto" w:fill="BFBFBF" w:themeFill="background1" w:themeFillShade="BF"/>
            <w:vAlign w:val="center"/>
          </w:tcPr>
          <w:p w14:paraId="60868EEE" w14:textId="77777777" w:rsidR="00700537" w:rsidRPr="00523D79" w:rsidRDefault="00700537" w:rsidP="005B6D65">
            <w:pPr>
              <w:keepNext/>
              <w:keepLines/>
              <w:spacing w:before="20" w:after="20"/>
              <w:rPr>
                <w:b/>
                <w:sz w:val="16"/>
              </w:rPr>
            </w:pPr>
            <w:r>
              <w:rPr>
                <w:b/>
                <w:sz w:val="16"/>
              </w:rPr>
              <w:t>Beme</w:t>
            </w:r>
            <w:r w:rsidRPr="00523D79">
              <w:rPr>
                <w:b/>
                <w:sz w:val="16"/>
              </w:rPr>
              <w:t>rkungen</w:t>
            </w:r>
          </w:p>
        </w:tc>
      </w:tr>
      <w:tr w:rsidR="00700537" w:rsidRPr="00523D79" w14:paraId="256DDBBB" w14:textId="77777777" w:rsidTr="005B6D65">
        <w:tc>
          <w:tcPr>
            <w:tcW w:w="5529" w:type="dxa"/>
            <w:vAlign w:val="center"/>
          </w:tcPr>
          <w:p w14:paraId="440D93A6" w14:textId="77777777" w:rsidR="00700537" w:rsidRPr="000A15A2" w:rsidRDefault="00700537" w:rsidP="005B6D65">
            <w:pPr>
              <w:keepNext/>
              <w:keepLines/>
              <w:spacing w:before="20" w:after="20"/>
              <w:ind w:left="321" w:hanging="321"/>
              <w:rPr>
                <w:b/>
                <w:sz w:val="16"/>
              </w:rPr>
            </w:pPr>
            <w:r>
              <w:rPr>
                <w:sz w:val="16"/>
              </w:rPr>
              <w:t>1</w:t>
            </w:r>
            <w:r w:rsidRPr="000A15A2">
              <w:rPr>
                <w:sz w:val="16"/>
              </w:rPr>
              <w:tab/>
              <w:t xml:space="preserve">Energieversorgungssicherheit </w:t>
            </w:r>
          </w:p>
        </w:tc>
        <w:tc>
          <w:tcPr>
            <w:tcW w:w="1701" w:type="dxa"/>
            <w:gridSpan w:val="2"/>
            <w:vAlign w:val="center"/>
          </w:tcPr>
          <w:p w14:paraId="57E6305A" w14:textId="77777777" w:rsidR="00700537" w:rsidRPr="000A15A2" w:rsidRDefault="00700537" w:rsidP="005B6D65">
            <w:pPr>
              <w:keepNext/>
              <w:keepLines/>
              <w:spacing w:before="20" w:after="20"/>
              <w:rPr>
                <w:b/>
                <w:sz w:val="16"/>
              </w:rPr>
            </w:pPr>
          </w:p>
        </w:tc>
        <w:tc>
          <w:tcPr>
            <w:tcW w:w="1955" w:type="dxa"/>
            <w:vAlign w:val="center"/>
          </w:tcPr>
          <w:p w14:paraId="34D9DFDC" w14:textId="77777777" w:rsidR="00700537" w:rsidRPr="000A15A2" w:rsidRDefault="00700537" w:rsidP="005B6D65">
            <w:pPr>
              <w:keepNext/>
              <w:keepLines/>
              <w:spacing w:before="20" w:after="20"/>
              <w:rPr>
                <w:b/>
                <w:sz w:val="16"/>
              </w:rPr>
            </w:pPr>
          </w:p>
        </w:tc>
      </w:tr>
      <w:tr w:rsidR="00700537" w14:paraId="1C6BE821" w14:textId="77777777" w:rsidTr="005B6D65">
        <w:tc>
          <w:tcPr>
            <w:tcW w:w="5529" w:type="dxa"/>
            <w:vAlign w:val="center"/>
          </w:tcPr>
          <w:p w14:paraId="0293627D" w14:textId="77777777" w:rsidR="00700537" w:rsidRPr="000A15A2" w:rsidRDefault="00700537" w:rsidP="005B6D65">
            <w:pPr>
              <w:keepNext/>
              <w:keepLines/>
              <w:tabs>
                <w:tab w:val="left" w:pos="2014"/>
              </w:tabs>
              <w:spacing w:before="20" w:after="20"/>
              <w:ind w:left="313" w:firstLine="8"/>
              <w:rPr>
                <w:sz w:val="16"/>
              </w:rPr>
            </w:pPr>
            <w:r>
              <w:rPr>
                <w:sz w:val="16"/>
              </w:rPr>
              <w:t>1</w:t>
            </w:r>
            <w:r w:rsidRPr="000A15A2">
              <w:rPr>
                <w:sz w:val="16"/>
              </w:rPr>
              <w:t>.1 Eigenstromanlage mit Autonomieanforderung (ESTA und/oder Batteriespeicherung)</w:t>
            </w:r>
          </w:p>
        </w:tc>
        <w:tc>
          <w:tcPr>
            <w:tcW w:w="850" w:type="dxa"/>
          </w:tcPr>
          <w:p w14:paraId="6B3608CF"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12FCDE45"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09E7CB38"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07F66CCF" w14:textId="77777777" w:rsidTr="005B6D65">
        <w:tc>
          <w:tcPr>
            <w:tcW w:w="5529" w:type="dxa"/>
            <w:vAlign w:val="center"/>
          </w:tcPr>
          <w:p w14:paraId="72B50A15" w14:textId="77777777" w:rsidR="00700537" w:rsidRPr="000A15A2" w:rsidRDefault="00700537" w:rsidP="005B6D65">
            <w:pPr>
              <w:keepNext/>
              <w:keepLines/>
              <w:tabs>
                <w:tab w:val="left" w:pos="2014"/>
              </w:tabs>
              <w:spacing w:before="20" w:after="20"/>
              <w:ind w:left="313" w:firstLine="8"/>
              <w:rPr>
                <w:sz w:val="16"/>
              </w:rPr>
            </w:pPr>
            <w:r>
              <w:rPr>
                <w:sz w:val="16"/>
              </w:rPr>
              <w:t xml:space="preserve"> </w:t>
            </w:r>
            <w:r w:rsidRPr="000A15A2">
              <w:rPr>
                <w:sz w:val="16"/>
              </w:rPr>
              <w:t>Redundanz (z.B. 1 x 100%, 2 x 50%, 2 x 100%):</w:t>
            </w:r>
          </w:p>
        </w:tc>
        <w:tc>
          <w:tcPr>
            <w:tcW w:w="850" w:type="dxa"/>
          </w:tcPr>
          <w:p w14:paraId="2650CE80" w14:textId="77777777" w:rsidR="00700537" w:rsidRPr="000A15A2" w:rsidRDefault="00700537" w:rsidP="005B6D65">
            <w:pPr>
              <w:keepNext/>
              <w:keepLines/>
              <w:spacing w:before="20" w:after="20"/>
              <w:rPr>
                <w:b/>
                <w:sz w:val="16"/>
              </w:rPr>
            </w:pPr>
          </w:p>
        </w:tc>
        <w:tc>
          <w:tcPr>
            <w:tcW w:w="851" w:type="dxa"/>
          </w:tcPr>
          <w:p w14:paraId="050EDC8B" w14:textId="77777777" w:rsidR="00700537" w:rsidRPr="000A15A2" w:rsidRDefault="00700537" w:rsidP="005B6D65">
            <w:pPr>
              <w:keepNext/>
              <w:keepLines/>
              <w:spacing w:before="20" w:after="20"/>
              <w:rPr>
                <w:b/>
                <w:sz w:val="16"/>
              </w:rPr>
            </w:pPr>
          </w:p>
        </w:tc>
        <w:tc>
          <w:tcPr>
            <w:tcW w:w="1955" w:type="dxa"/>
          </w:tcPr>
          <w:p w14:paraId="262F8462" w14:textId="77777777" w:rsidR="00700537" w:rsidRPr="000A15A2" w:rsidRDefault="00700537" w:rsidP="005B6D65">
            <w:pPr>
              <w:keepNext/>
              <w:keepLines/>
              <w:spacing w:before="20" w:after="20"/>
              <w:rPr>
                <w:sz w:val="16"/>
              </w:rPr>
            </w:pPr>
          </w:p>
        </w:tc>
      </w:tr>
      <w:tr w:rsidR="00700537" w14:paraId="6BCD0D63" w14:textId="77777777" w:rsidTr="005B6D65">
        <w:tc>
          <w:tcPr>
            <w:tcW w:w="5529" w:type="dxa"/>
            <w:vAlign w:val="center"/>
          </w:tcPr>
          <w:p w14:paraId="13B90670" w14:textId="77777777" w:rsidR="00700537" w:rsidRPr="000A15A2" w:rsidRDefault="00700537" w:rsidP="005B6D65">
            <w:pPr>
              <w:keepNext/>
              <w:keepLines/>
              <w:tabs>
                <w:tab w:val="left" w:pos="2014"/>
              </w:tabs>
              <w:spacing w:before="20" w:after="20"/>
              <w:ind w:left="313" w:firstLine="8"/>
              <w:rPr>
                <w:sz w:val="16"/>
              </w:rPr>
            </w:pPr>
            <w:r>
              <w:rPr>
                <w:sz w:val="16"/>
              </w:rPr>
              <w:t xml:space="preserve"> </w:t>
            </w:r>
            <w:r w:rsidRPr="000A15A2">
              <w:rPr>
                <w:sz w:val="16"/>
              </w:rPr>
              <w:t xml:space="preserve">für welche Gebäude/Anlagen und/oder Systeme (z.B. </w:t>
            </w:r>
            <w:proofErr w:type="gramStart"/>
            <w:r w:rsidRPr="000A15A2">
              <w:rPr>
                <w:sz w:val="16"/>
              </w:rPr>
              <w:t xml:space="preserve">Tankanlage, </w:t>
            </w:r>
            <w:r>
              <w:rPr>
                <w:sz w:val="16"/>
              </w:rPr>
              <w:t xml:space="preserve">  </w:t>
            </w:r>
            <w:proofErr w:type="gramEnd"/>
            <w:r>
              <w:rPr>
                <w:sz w:val="16"/>
              </w:rPr>
              <w:t xml:space="preserve"> </w:t>
            </w:r>
            <w:r w:rsidRPr="000A15A2">
              <w:rPr>
                <w:sz w:val="16"/>
              </w:rPr>
              <w:t xml:space="preserve">Server und </w:t>
            </w:r>
            <w:proofErr w:type="spellStart"/>
            <w:r w:rsidRPr="000A15A2">
              <w:rPr>
                <w:sz w:val="16"/>
              </w:rPr>
              <w:t>Wirecenter</w:t>
            </w:r>
            <w:proofErr w:type="spellEnd"/>
            <w:r w:rsidRPr="000A15A2">
              <w:rPr>
                <w:sz w:val="16"/>
              </w:rPr>
              <w:t>, Lüftung, Kühlung)</w:t>
            </w:r>
          </w:p>
        </w:tc>
        <w:tc>
          <w:tcPr>
            <w:tcW w:w="850" w:type="dxa"/>
          </w:tcPr>
          <w:p w14:paraId="3C38A3DF" w14:textId="77777777" w:rsidR="00700537" w:rsidRPr="000A15A2" w:rsidRDefault="00700537" w:rsidP="005B6D65">
            <w:pPr>
              <w:keepNext/>
              <w:keepLines/>
              <w:spacing w:before="20" w:after="20"/>
              <w:rPr>
                <w:b/>
                <w:sz w:val="16"/>
              </w:rPr>
            </w:pPr>
          </w:p>
        </w:tc>
        <w:tc>
          <w:tcPr>
            <w:tcW w:w="851" w:type="dxa"/>
          </w:tcPr>
          <w:p w14:paraId="63F369CB" w14:textId="77777777" w:rsidR="00700537" w:rsidRPr="000A15A2" w:rsidRDefault="00700537" w:rsidP="005B6D65">
            <w:pPr>
              <w:keepNext/>
              <w:keepLines/>
              <w:spacing w:before="20" w:after="20"/>
              <w:rPr>
                <w:b/>
                <w:sz w:val="16"/>
              </w:rPr>
            </w:pPr>
          </w:p>
        </w:tc>
        <w:tc>
          <w:tcPr>
            <w:tcW w:w="1955" w:type="dxa"/>
          </w:tcPr>
          <w:p w14:paraId="0C2E6B0A" w14:textId="77777777" w:rsidR="00700537" w:rsidRPr="000A15A2" w:rsidRDefault="00700537" w:rsidP="005B6D65">
            <w:pPr>
              <w:keepNext/>
              <w:keepLines/>
              <w:spacing w:before="20" w:after="20"/>
              <w:rPr>
                <w:sz w:val="16"/>
              </w:rPr>
            </w:pPr>
          </w:p>
        </w:tc>
      </w:tr>
      <w:tr w:rsidR="00700537" w14:paraId="60AC2206" w14:textId="77777777" w:rsidTr="005B6D65">
        <w:tc>
          <w:tcPr>
            <w:tcW w:w="5529" w:type="dxa"/>
            <w:vAlign w:val="center"/>
          </w:tcPr>
          <w:p w14:paraId="348775FE" w14:textId="77777777" w:rsidR="00700537" w:rsidRPr="000A15A2" w:rsidRDefault="00700537" w:rsidP="005B6D65">
            <w:pPr>
              <w:keepNext/>
              <w:keepLines/>
              <w:tabs>
                <w:tab w:val="left" w:pos="2014"/>
              </w:tabs>
              <w:spacing w:before="20" w:after="20"/>
              <w:ind w:left="313" w:firstLine="8"/>
              <w:rPr>
                <w:sz w:val="16"/>
              </w:rPr>
            </w:pPr>
            <w:r>
              <w:rPr>
                <w:sz w:val="16"/>
              </w:rPr>
              <w:t xml:space="preserve"> </w:t>
            </w:r>
            <w:r w:rsidRPr="000A15A2">
              <w:rPr>
                <w:sz w:val="16"/>
              </w:rPr>
              <w:t>Autonomiezeit [h]:</w:t>
            </w:r>
          </w:p>
        </w:tc>
        <w:tc>
          <w:tcPr>
            <w:tcW w:w="850" w:type="dxa"/>
          </w:tcPr>
          <w:p w14:paraId="4BC661D2" w14:textId="77777777" w:rsidR="00700537" w:rsidRPr="000A15A2" w:rsidRDefault="00700537" w:rsidP="005B6D65">
            <w:pPr>
              <w:keepNext/>
              <w:keepLines/>
              <w:spacing w:before="20" w:after="20"/>
              <w:rPr>
                <w:b/>
                <w:sz w:val="16"/>
              </w:rPr>
            </w:pPr>
          </w:p>
        </w:tc>
        <w:tc>
          <w:tcPr>
            <w:tcW w:w="851" w:type="dxa"/>
          </w:tcPr>
          <w:p w14:paraId="14A3993F" w14:textId="77777777" w:rsidR="00700537" w:rsidRPr="000A15A2" w:rsidRDefault="00700537" w:rsidP="005B6D65">
            <w:pPr>
              <w:keepNext/>
              <w:keepLines/>
              <w:spacing w:before="20" w:after="20"/>
              <w:rPr>
                <w:b/>
                <w:sz w:val="16"/>
              </w:rPr>
            </w:pPr>
          </w:p>
        </w:tc>
        <w:tc>
          <w:tcPr>
            <w:tcW w:w="1955" w:type="dxa"/>
          </w:tcPr>
          <w:p w14:paraId="633AC533" w14:textId="77777777" w:rsidR="00700537" w:rsidRPr="000A15A2" w:rsidRDefault="00700537" w:rsidP="005B6D65">
            <w:pPr>
              <w:keepNext/>
              <w:keepLines/>
              <w:spacing w:before="20" w:after="20"/>
              <w:rPr>
                <w:sz w:val="16"/>
              </w:rPr>
            </w:pPr>
          </w:p>
        </w:tc>
      </w:tr>
      <w:tr w:rsidR="00700537" w14:paraId="734A4ABB" w14:textId="77777777" w:rsidTr="005B6D65">
        <w:tc>
          <w:tcPr>
            <w:tcW w:w="5529" w:type="dxa"/>
            <w:vAlign w:val="center"/>
          </w:tcPr>
          <w:p w14:paraId="46A21A9E" w14:textId="77777777" w:rsidR="00700537" w:rsidRPr="000A15A2" w:rsidRDefault="00700537" w:rsidP="005B6D65">
            <w:pPr>
              <w:keepNext/>
              <w:keepLines/>
              <w:tabs>
                <w:tab w:val="left" w:pos="2014"/>
              </w:tabs>
              <w:spacing w:before="20" w:after="20"/>
              <w:ind w:left="596" w:hanging="275"/>
              <w:rPr>
                <w:sz w:val="16"/>
              </w:rPr>
            </w:pPr>
            <w:r>
              <w:rPr>
                <w:sz w:val="16"/>
              </w:rPr>
              <w:t>1</w:t>
            </w:r>
            <w:r w:rsidRPr="000A15A2">
              <w:rPr>
                <w:sz w:val="16"/>
              </w:rPr>
              <w:t>.2 Unterbrechungsfreie Stromversorgung (USV)</w:t>
            </w:r>
          </w:p>
        </w:tc>
        <w:tc>
          <w:tcPr>
            <w:tcW w:w="850" w:type="dxa"/>
          </w:tcPr>
          <w:p w14:paraId="53E40274"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6D3EFAEC"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242D2752"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4F260553" w14:textId="77777777" w:rsidTr="005B6D65">
        <w:tc>
          <w:tcPr>
            <w:tcW w:w="5529" w:type="dxa"/>
            <w:vAlign w:val="center"/>
          </w:tcPr>
          <w:p w14:paraId="0421CEE4" w14:textId="77777777" w:rsidR="00700537" w:rsidRPr="000A15A2" w:rsidRDefault="00700537" w:rsidP="005B6D65">
            <w:pPr>
              <w:keepNext/>
              <w:keepLines/>
              <w:tabs>
                <w:tab w:val="left" w:pos="2014"/>
              </w:tabs>
              <w:spacing w:before="20" w:after="20"/>
              <w:ind w:left="596" w:hanging="275"/>
              <w:rPr>
                <w:sz w:val="16"/>
              </w:rPr>
            </w:pPr>
            <w:r>
              <w:rPr>
                <w:sz w:val="16"/>
              </w:rPr>
              <w:t xml:space="preserve"> </w:t>
            </w:r>
            <w:r w:rsidRPr="000A15A2">
              <w:rPr>
                <w:sz w:val="16"/>
              </w:rPr>
              <w:t>Redundanz (z.B. 2 x 50%, 2 x 100%):</w:t>
            </w:r>
          </w:p>
        </w:tc>
        <w:tc>
          <w:tcPr>
            <w:tcW w:w="850" w:type="dxa"/>
          </w:tcPr>
          <w:p w14:paraId="200AA41F" w14:textId="77777777" w:rsidR="00700537" w:rsidRPr="000A15A2" w:rsidRDefault="00700537" w:rsidP="005B6D65">
            <w:pPr>
              <w:keepNext/>
              <w:keepLines/>
              <w:spacing w:before="20" w:after="20"/>
              <w:rPr>
                <w:b/>
                <w:sz w:val="16"/>
              </w:rPr>
            </w:pPr>
          </w:p>
        </w:tc>
        <w:tc>
          <w:tcPr>
            <w:tcW w:w="851" w:type="dxa"/>
          </w:tcPr>
          <w:p w14:paraId="534701F1" w14:textId="77777777" w:rsidR="00700537" w:rsidRPr="000A15A2" w:rsidRDefault="00700537" w:rsidP="005B6D65">
            <w:pPr>
              <w:keepNext/>
              <w:keepLines/>
              <w:spacing w:before="20" w:after="20"/>
              <w:rPr>
                <w:b/>
                <w:sz w:val="16"/>
              </w:rPr>
            </w:pPr>
          </w:p>
        </w:tc>
        <w:tc>
          <w:tcPr>
            <w:tcW w:w="1955" w:type="dxa"/>
          </w:tcPr>
          <w:p w14:paraId="66225BBB" w14:textId="77777777" w:rsidR="00700537" w:rsidRPr="000A15A2" w:rsidRDefault="00700537" w:rsidP="005B6D65">
            <w:pPr>
              <w:keepNext/>
              <w:keepLines/>
              <w:spacing w:before="20" w:after="20"/>
              <w:rPr>
                <w:sz w:val="16"/>
              </w:rPr>
            </w:pPr>
          </w:p>
        </w:tc>
      </w:tr>
      <w:tr w:rsidR="00700537" w14:paraId="315D5156" w14:textId="77777777" w:rsidTr="005B6D65">
        <w:tc>
          <w:tcPr>
            <w:tcW w:w="5529" w:type="dxa"/>
            <w:vAlign w:val="center"/>
          </w:tcPr>
          <w:p w14:paraId="00A72CAE" w14:textId="77777777" w:rsidR="00700537" w:rsidRPr="000A15A2" w:rsidRDefault="00700537" w:rsidP="005B6D65">
            <w:pPr>
              <w:keepNext/>
              <w:keepLines/>
              <w:tabs>
                <w:tab w:val="left" w:pos="2014"/>
              </w:tabs>
              <w:spacing w:before="20" w:after="20"/>
              <w:ind w:left="596" w:hanging="275"/>
              <w:rPr>
                <w:sz w:val="16"/>
              </w:rPr>
            </w:pPr>
            <w:r>
              <w:rPr>
                <w:sz w:val="16"/>
              </w:rPr>
              <w:t xml:space="preserve"> </w:t>
            </w:r>
            <w:r w:rsidRPr="000A15A2">
              <w:rPr>
                <w:sz w:val="16"/>
              </w:rPr>
              <w:t xml:space="preserve">für welche Systeme (z.B. Server und </w:t>
            </w:r>
            <w:proofErr w:type="spellStart"/>
            <w:r w:rsidRPr="000A15A2">
              <w:rPr>
                <w:sz w:val="16"/>
              </w:rPr>
              <w:t>Wirecenter</w:t>
            </w:r>
            <w:proofErr w:type="spellEnd"/>
            <w:r w:rsidRPr="000A15A2">
              <w:rPr>
                <w:sz w:val="16"/>
              </w:rPr>
              <w:t>, Lüftung, Kühlung):</w:t>
            </w:r>
          </w:p>
        </w:tc>
        <w:tc>
          <w:tcPr>
            <w:tcW w:w="850" w:type="dxa"/>
          </w:tcPr>
          <w:p w14:paraId="2869B56D" w14:textId="77777777" w:rsidR="00700537" w:rsidRPr="000A15A2" w:rsidRDefault="00700537" w:rsidP="005B6D65">
            <w:pPr>
              <w:keepNext/>
              <w:keepLines/>
              <w:spacing w:before="20" w:after="20"/>
              <w:rPr>
                <w:b/>
                <w:sz w:val="16"/>
              </w:rPr>
            </w:pPr>
          </w:p>
        </w:tc>
        <w:tc>
          <w:tcPr>
            <w:tcW w:w="851" w:type="dxa"/>
          </w:tcPr>
          <w:p w14:paraId="7A61E27F" w14:textId="77777777" w:rsidR="00700537" w:rsidRPr="000A15A2" w:rsidRDefault="00700537" w:rsidP="005B6D65">
            <w:pPr>
              <w:keepNext/>
              <w:keepLines/>
              <w:spacing w:before="20" w:after="20"/>
              <w:rPr>
                <w:b/>
                <w:sz w:val="16"/>
              </w:rPr>
            </w:pPr>
          </w:p>
        </w:tc>
        <w:tc>
          <w:tcPr>
            <w:tcW w:w="1955" w:type="dxa"/>
          </w:tcPr>
          <w:p w14:paraId="183B2DEB" w14:textId="77777777" w:rsidR="00700537" w:rsidRPr="000A15A2" w:rsidRDefault="00700537" w:rsidP="005B6D65">
            <w:pPr>
              <w:keepNext/>
              <w:keepLines/>
              <w:spacing w:before="20" w:after="20"/>
              <w:rPr>
                <w:sz w:val="16"/>
              </w:rPr>
            </w:pPr>
          </w:p>
        </w:tc>
      </w:tr>
      <w:tr w:rsidR="00700537" w14:paraId="2CEC2C0F" w14:textId="77777777" w:rsidTr="005B6D65">
        <w:tc>
          <w:tcPr>
            <w:tcW w:w="5529" w:type="dxa"/>
            <w:vAlign w:val="center"/>
          </w:tcPr>
          <w:p w14:paraId="64061639" w14:textId="77777777" w:rsidR="00700537" w:rsidRPr="000A15A2" w:rsidRDefault="00700537" w:rsidP="005B6D65">
            <w:pPr>
              <w:keepNext/>
              <w:keepLines/>
              <w:tabs>
                <w:tab w:val="left" w:pos="2014"/>
              </w:tabs>
              <w:spacing w:before="20" w:after="20"/>
              <w:ind w:left="596" w:hanging="275"/>
              <w:rPr>
                <w:sz w:val="16"/>
              </w:rPr>
            </w:pPr>
            <w:r>
              <w:rPr>
                <w:sz w:val="16"/>
              </w:rPr>
              <w:t xml:space="preserve"> </w:t>
            </w:r>
            <w:r w:rsidRPr="000A15A2">
              <w:rPr>
                <w:sz w:val="16"/>
              </w:rPr>
              <w:t>Autonomiezeit [min.]:</w:t>
            </w:r>
          </w:p>
        </w:tc>
        <w:tc>
          <w:tcPr>
            <w:tcW w:w="850" w:type="dxa"/>
          </w:tcPr>
          <w:p w14:paraId="588F7B92" w14:textId="77777777" w:rsidR="00700537" w:rsidRPr="000A15A2" w:rsidRDefault="00700537" w:rsidP="005B6D65">
            <w:pPr>
              <w:keepNext/>
              <w:keepLines/>
              <w:spacing w:before="20" w:after="20"/>
              <w:rPr>
                <w:b/>
                <w:sz w:val="16"/>
              </w:rPr>
            </w:pPr>
          </w:p>
        </w:tc>
        <w:tc>
          <w:tcPr>
            <w:tcW w:w="851" w:type="dxa"/>
          </w:tcPr>
          <w:p w14:paraId="13847B57" w14:textId="77777777" w:rsidR="00700537" w:rsidRPr="000A15A2" w:rsidRDefault="00700537" w:rsidP="005B6D65">
            <w:pPr>
              <w:keepNext/>
              <w:keepLines/>
              <w:spacing w:before="20" w:after="20"/>
              <w:rPr>
                <w:b/>
                <w:sz w:val="16"/>
              </w:rPr>
            </w:pPr>
          </w:p>
        </w:tc>
        <w:tc>
          <w:tcPr>
            <w:tcW w:w="1955" w:type="dxa"/>
          </w:tcPr>
          <w:p w14:paraId="5C7C7047" w14:textId="77777777" w:rsidR="00700537" w:rsidRPr="000A15A2" w:rsidRDefault="00700537" w:rsidP="005B6D65">
            <w:pPr>
              <w:keepNext/>
              <w:keepLines/>
              <w:spacing w:before="20" w:after="20"/>
              <w:rPr>
                <w:sz w:val="16"/>
              </w:rPr>
            </w:pPr>
          </w:p>
        </w:tc>
      </w:tr>
      <w:tr w:rsidR="00700537" w14:paraId="1B3DAEF3" w14:textId="77777777" w:rsidTr="005B6D65">
        <w:tc>
          <w:tcPr>
            <w:tcW w:w="5529" w:type="dxa"/>
            <w:vAlign w:val="center"/>
          </w:tcPr>
          <w:p w14:paraId="7B63143C" w14:textId="77777777" w:rsidR="00700537" w:rsidRPr="000A15A2" w:rsidRDefault="00700537" w:rsidP="005B6D65">
            <w:pPr>
              <w:keepNext/>
              <w:keepLines/>
              <w:tabs>
                <w:tab w:val="left" w:pos="2014"/>
              </w:tabs>
              <w:spacing w:before="20" w:after="20"/>
              <w:ind w:left="596" w:hanging="275"/>
              <w:rPr>
                <w:sz w:val="16"/>
              </w:rPr>
            </w:pPr>
            <w:r>
              <w:rPr>
                <w:sz w:val="16"/>
              </w:rPr>
              <w:t>1</w:t>
            </w:r>
            <w:r w:rsidRPr="000A15A2">
              <w:rPr>
                <w:sz w:val="16"/>
              </w:rPr>
              <w:t>.3 Kühlung</w:t>
            </w:r>
          </w:p>
        </w:tc>
        <w:tc>
          <w:tcPr>
            <w:tcW w:w="850" w:type="dxa"/>
          </w:tcPr>
          <w:p w14:paraId="230C4B5E"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29B41B82"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7D901334"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2E6D5286" w14:textId="77777777" w:rsidTr="005B6D65">
        <w:tc>
          <w:tcPr>
            <w:tcW w:w="5529" w:type="dxa"/>
            <w:vAlign w:val="center"/>
          </w:tcPr>
          <w:p w14:paraId="286D59E6" w14:textId="77777777" w:rsidR="00700537" w:rsidRPr="000A15A2" w:rsidRDefault="00700537" w:rsidP="005B6D65">
            <w:pPr>
              <w:keepNext/>
              <w:keepLines/>
              <w:tabs>
                <w:tab w:val="left" w:pos="2014"/>
              </w:tabs>
              <w:spacing w:before="20" w:after="20"/>
              <w:ind w:left="596" w:hanging="275"/>
              <w:rPr>
                <w:sz w:val="16"/>
              </w:rPr>
            </w:pPr>
            <w:r>
              <w:rPr>
                <w:sz w:val="16"/>
              </w:rPr>
              <w:t xml:space="preserve"> </w:t>
            </w:r>
            <w:r w:rsidRPr="000A15A2">
              <w:rPr>
                <w:sz w:val="16"/>
              </w:rPr>
              <w:t>Redundanz und Leistungskapazität (z.B. 2x 50%, 3x 50%, 2x 100%,):</w:t>
            </w:r>
          </w:p>
        </w:tc>
        <w:tc>
          <w:tcPr>
            <w:tcW w:w="850" w:type="dxa"/>
          </w:tcPr>
          <w:p w14:paraId="061E9A2F" w14:textId="77777777" w:rsidR="00700537" w:rsidRPr="000A15A2" w:rsidRDefault="00700537" w:rsidP="005B6D65">
            <w:pPr>
              <w:keepNext/>
              <w:keepLines/>
              <w:spacing w:before="20" w:after="20"/>
              <w:rPr>
                <w:b/>
                <w:sz w:val="16"/>
              </w:rPr>
            </w:pPr>
          </w:p>
        </w:tc>
        <w:tc>
          <w:tcPr>
            <w:tcW w:w="851" w:type="dxa"/>
          </w:tcPr>
          <w:p w14:paraId="5F0DB771" w14:textId="77777777" w:rsidR="00700537" w:rsidRPr="000A15A2" w:rsidRDefault="00700537" w:rsidP="005B6D65">
            <w:pPr>
              <w:keepNext/>
              <w:keepLines/>
              <w:spacing w:before="20" w:after="20"/>
              <w:rPr>
                <w:b/>
                <w:sz w:val="16"/>
              </w:rPr>
            </w:pPr>
          </w:p>
        </w:tc>
        <w:tc>
          <w:tcPr>
            <w:tcW w:w="1955" w:type="dxa"/>
          </w:tcPr>
          <w:p w14:paraId="2C4356FF" w14:textId="77777777" w:rsidR="00700537" w:rsidRPr="000A15A2" w:rsidRDefault="00700537" w:rsidP="005B6D65">
            <w:pPr>
              <w:keepNext/>
              <w:keepLines/>
              <w:spacing w:before="20" w:after="20"/>
              <w:rPr>
                <w:sz w:val="16"/>
              </w:rPr>
            </w:pPr>
          </w:p>
        </w:tc>
      </w:tr>
      <w:tr w:rsidR="00700537" w14:paraId="34AD50E6" w14:textId="77777777" w:rsidTr="005B6D65">
        <w:tc>
          <w:tcPr>
            <w:tcW w:w="5529" w:type="dxa"/>
            <w:vAlign w:val="center"/>
          </w:tcPr>
          <w:p w14:paraId="3303A902" w14:textId="77777777" w:rsidR="00700537" w:rsidRPr="000A15A2" w:rsidRDefault="00700537" w:rsidP="005B6D65">
            <w:pPr>
              <w:keepNext/>
              <w:keepLines/>
              <w:tabs>
                <w:tab w:val="left" w:pos="2014"/>
              </w:tabs>
              <w:spacing w:before="20" w:after="20"/>
              <w:ind w:left="596" w:hanging="275"/>
              <w:rPr>
                <w:sz w:val="16"/>
              </w:rPr>
            </w:pPr>
            <w:r>
              <w:rPr>
                <w:sz w:val="16"/>
              </w:rPr>
              <w:t xml:space="preserve"> </w:t>
            </w:r>
            <w:r w:rsidRPr="000A15A2">
              <w:rPr>
                <w:sz w:val="16"/>
              </w:rPr>
              <w:t xml:space="preserve">für welche Systeme (z.B. Server und </w:t>
            </w:r>
            <w:proofErr w:type="spellStart"/>
            <w:r w:rsidRPr="000A15A2">
              <w:rPr>
                <w:sz w:val="16"/>
              </w:rPr>
              <w:t>Wirecenter</w:t>
            </w:r>
            <w:proofErr w:type="spellEnd"/>
            <w:r w:rsidRPr="000A15A2">
              <w:rPr>
                <w:sz w:val="16"/>
              </w:rPr>
              <w:t xml:space="preserve">, Lüftung, </w:t>
            </w:r>
            <w:proofErr w:type="spellStart"/>
            <w:r w:rsidRPr="000A15A2">
              <w:rPr>
                <w:sz w:val="16"/>
              </w:rPr>
              <w:t>Küh-lung</w:t>
            </w:r>
            <w:proofErr w:type="spellEnd"/>
            <w:r w:rsidRPr="000A15A2">
              <w:rPr>
                <w:sz w:val="16"/>
              </w:rPr>
              <w:t>):</w:t>
            </w:r>
          </w:p>
        </w:tc>
        <w:tc>
          <w:tcPr>
            <w:tcW w:w="850" w:type="dxa"/>
          </w:tcPr>
          <w:p w14:paraId="2E7792C3" w14:textId="77777777" w:rsidR="00700537" w:rsidRPr="000A15A2" w:rsidRDefault="00700537" w:rsidP="005B6D65">
            <w:pPr>
              <w:keepNext/>
              <w:keepLines/>
              <w:spacing w:before="20" w:after="20"/>
              <w:rPr>
                <w:b/>
                <w:sz w:val="16"/>
              </w:rPr>
            </w:pPr>
          </w:p>
        </w:tc>
        <w:tc>
          <w:tcPr>
            <w:tcW w:w="851" w:type="dxa"/>
          </w:tcPr>
          <w:p w14:paraId="3C45FEEF" w14:textId="77777777" w:rsidR="00700537" w:rsidRPr="000A15A2" w:rsidRDefault="00700537" w:rsidP="005B6D65">
            <w:pPr>
              <w:keepNext/>
              <w:keepLines/>
              <w:spacing w:before="20" w:after="20"/>
              <w:rPr>
                <w:b/>
                <w:sz w:val="16"/>
              </w:rPr>
            </w:pPr>
          </w:p>
        </w:tc>
        <w:tc>
          <w:tcPr>
            <w:tcW w:w="1955" w:type="dxa"/>
          </w:tcPr>
          <w:p w14:paraId="6451E439" w14:textId="77777777" w:rsidR="00700537" w:rsidRPr="000A15A2" w:rsidRDefault="00700537" w:rsidP="005B6D65">
            <w:pPr>
              <w:keepNext/>
              <w:keepLines/>
              <w:spacing w:before="20" w:after="20"/>
              <w:rPr>
                <w:sz w:val="16"/>
              </w:rPr>
            </w:pPr>
          </w:p>
        </w:tc>
      </w:tr>
      <w:tr w:rsidR="00700537" w14:paraId="18C7EE7E" w14:textId="77777777" w:rsidTr="005B6D65">
        <w:tc>
          <w:tcPr>
            <w:tcW w:w="5529" w:type="dxa"/>
            <w:vAlign w:val="center"/>
          </w:tcPr>
          <w:p w14:paraId="78055A7F" w14:textId="77777777" w:rsidR="00700537" w:rsidRPr="000A15A2" w:rsidRDefault="00700537" w:rsidP="005B6D65">
            <w:pPr>
              <w:keepNext/>
              <w:keepLines/>
              <w:tabs>
                <w:tab w:val="left" w:pos="2014"/>
              </w:tabs>
              <w:spacing w:before="20" w:after="20"/>
              <w:ind w:left="596" w:hanging="275"/>
              <w:rPr>
                <w:sz w:val="16"/>
              </w:rPr>
            </w:pPr>
            <w:r>
              <w:rPr>
                <w:sz w:val="16"/>
              </w:rPr>
              <w:t xml:space="preserve"> </w:t>
            </w:r>
            <w:r w:rsidRPr="000A15A2">
              <w:rPr>
                <w:sz w:val="16"/>
              </w:rPr>
              <w:t>Autonomiezeit [d]:</w:t>
            </w:r>
          </w:p>
        </w:tc>
        <w:tc>
          <w:tcPr>
            <w:tcW w:w="850" w:type="dxa"/>
          </w:tcPr>
          <w:p w14:paraId="006DBD44" w14:textId="77777777" w:rsidR="00700537" w:rsidRPr="000A15A2" w:rsidRDefault="00700537" w:rsidP="005B6D65">
            <w:pPr>
              <w:keepNext/>
              <w:keepLines/>
              <w:spacing w:before="20" w:after="20"/>
              <w:rPr>
                <w:b/>
                <w:sz w:val="16"/>
              </w:rPr>
            </w:pPr>
          </w:p>
        </w:tc>
        <w:tc>
          <w:tcPr>
            <w:tcW w:w="851" w:type="dxa"/>
          </w:tcPr>
          <w:p w14:paraId="0D028863" w14:textId="77777777" w:rsidR="00700537" w:rsidRPr="000A15A2" w:rsidRDefault="00700537" w:rsidP="005B6D65">
            <w:pPr>
              <w:keepNext/>
              <w:keepLines/>
              <w:spacing w:before="20" w:after="20"/>
              <w:rPr>
                <w:b/>
                <w:sz w:val="16"/>
              </w:rPr>
            </w:pPr>
          </w:p>
        </w:tc>
        <w:tc>
          <w:tcPr>
            <w:tcW w:w="1955" w:type="dxa"/>
          </w:tcPr>
          <w:p w14:paraId="3536F7A9" w14:textId="77777777" w:rsidR="00700537" w:rsidRPr="000A15A2" w:rsidRDefault="00700537" w:rsidP="005B6D65">
            <w:pPr>
              <w:keepNext/>
              <w:keepLines/>
              <w:spacing w:before="20" w:after="20"/>
              <w:rPr>
                <w:sz w:val="16"/>
              </w:rPr>
            </w:pPr>
          </w:p>
        </w:tc>
      </w:tr>
      <w:tr w:rsidR="00700537" w14:paraId="06400C30" w14:textId="77777777" w:rsidTr="005B6D65">
        <w:tc>
          <w:tcPr>
            <w:tcW w:w="5529" w:type="dxa"/>
            <w:vAlign w:val="center"/>
          </w:tcPr>
          <w:p w14:paraId="49151CAB" w14:textId="77777777" w:rsidR="00700537" w:rsidRPr="000A15A2" w:rsidRDefault="00700537" w:rsidP="005B6D65">
            <w:pPr>
              <w:keepNext/>
              <w:keepLines/>
              <w:tabs>
                <w:tab w:val="left" w:pos="2014"/>
              </w:tabs>
              <w:spacing w:before="20" w:after="20"/>
              <w:ind w:left="596" w:hanging="275"/>
              <w:rPr>
                <w:sz w:val="16"/>
              </w:rPr>
            </w:pPr>
            <w:r>
              <w:rPr>
                <w:sz w:val="16"/>
              </w:rPr>
              <w:t>1</w:t>
            </w:r>
            <w:r w:rsidRPr="000A15A2">
              <w:rPr>
                <w:sz w:val="16"/>
              </w:rPr>
              <w:t>.4 Wärmeversorgung</w:t>
            </w:r>
          </w:p>
        </w:tc>
        <w:tc>
          <w:tcPr>
            <w:tcW w:w="850" w:type="dxa"/>
          </w:tcPr>
          <w:p w14:paraId="49F9B9DA"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nein</w:t>
            </w:r>
          </w:p>
        </w:tc>
        <w:tc>
          <w:tcPr>
            <w:tcW w:w="851" w:type="dxa"/>
          </w:tcPr>
          <w:p w14:paraId="0C5BCDBE"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ja</w:t>
            </w:r>
          </w:p>
        </w:tc>
        <w:tc>
          <w:tcPr>
            <w:tcW w:w="1955" w:type="dxa"/>
          </w:tcPr>
          <w:p w14:paraId="38F0BAEE"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3E79DDEC" w14:textId="77777777" w:rsidTr="005B6D65">
        <w:tc>
          <w:tcPr>
            <w:tcW w:w="5529" w:type="dxa"/>
            <w:vAlign w:val="center"/>
          </w:tcPr>
          <w:p w14:paraId="62204B1A" w14:textId="77777777" w:rsidR="00700537" w:rsidRPr="000A15A2" w:rsidRDefault="00700537" w:rsidP="005B6D65">
            <w:pPr>
              <w:keepNext/>
              <w:keepLines/>
              <w:tabs>
                <w:tab w:val="left" w:pos="2014"/>
              </w:tabs>
              <w:spacing w:before="20" w:after="20"/>
              <w:ind w:left="596" w:hanging="275"/>
              <w:rPr>
                <w:sz w:val="16"/>
              </w:rPr>
            </w:pPr>
            <w:r>
              <w:rPr>
                <w:sz w:val="16"/>
              </w:rPr>
              <w:t xml:space="preserve"> </w:t>
            </w:r>
            <w:r w:rsidRPr="000A15A2">
              <w:rPr>
                <w:sz w:val="16"/>
              </w:rPr>
              <w:t>Redundanz und Leistungskapazität (z.B. 2x 50%, 3x 50%, 2x 100%):</w:t>
            </w:r>
          </w:p>
        </w:tc>
        <w:tc>
          <w:tcPr>
            <w:tcW w:w="850" w:type="dxa"/>
          </w:tcPr>
          <w:p w14:paraId="0BEE1118" w14:textId="77777777" w:rsidR="00700537" w:rsidRPr="000A15A2" w:rsidRDefault="00700537" w:rsidP="005B6D65">
            <w:pPr>
              <w:keepNext/>
              <w:keepLines/>
              <w:spacing w:before="20" w:after="20"/>
              <w:rPr>
                <w:b/>
                <w:sz w:val="16"/>
              </w:rPr>
            </w:pPr>
          </w:p>
        </w:tc>
        <w:tc>
          <w:tcPr>
            <w:tcW w:w="851" w:type="dxa"/>
          </w:tcPr>
          <w:p w14:paraId="471287BB" w14:textId="77777777" w:rsidR="00700537" w:rsidRPr="000A15A2" w:rsidRDefault="00700537" w:rsidP="005B6D65">
            <w:pPr>
              <w:keepNext/>
              <w:keepLines/>
              <w:spacing w:before="20" w:after="20"/>
              <w:rPr>
                <w:b/>
                <w:sz w:val="16"/>
              </w:rPr>
            </w:pPr>
          </w:p>
        </w:tc>
        <w:tc>
          <w:tcPr>
            <w:tcW w:w="1955" w:type="dxa"/>
          </w:tcPr>
          <w:p w14:paraId="2CEDEBC0" w14:textId="77777777" w:rsidR="00700537" w:rsidRPr="000A15A2" w:rsidRDefault="00700537" w:rsidP="005B6D65">
            <w:pPr>
              <w:keepNext/>
              <w:keepLines/>
              <w:spacing w:before="20" w:after="20"/>
              <w:rPr>
                <w:sz w:val="16"/>
              </w:rPr>
            </w:pPr>
          </w:p>
        </w:tc>
      </w:tr>
      <w:tr w:rsidR="00700537" w14:paraId="5EBB9797" w14:textId="77777777" w:rsidTr="005B6D65">
        <w:tc>
          <w:tcPr>
            <w:tcW w:w="5529" w:type="dxa"/>
            <w:vAlign w:val="center"/>
          </w:tcPr>
          <w:p w14:paraId="644370E9" w14:textId="77777777" w:rsidR="00700537" w:rsidRPr="000A15A2" w:rsidRDefault="00700537" w:rsidP="005B6D65">
            <w:pPr>
              <w:keepNext/>
              <w:keepLines/>
              <w:tabs>
                <w:tab w:val="left" w:pos="2014"/>
              </w:tabs>
              <w:spacing w:before="20" w:after="20"/>
              <w:ind w:left="596" w:hanging="275"/>
              <w:rPr>
                <w:sz w:val="16"/>
              </w:rPr>
            </w:pPr>
            <w:r>
              <w:rPr>
                <w:sz w:val="16"/>
              </w:rPr>
              <w:t xml:space="preserve"> </w:t>
            </w:r>
            <w:r w:rsidRPr="000A15A2">
              <w:rPr>
                <w:sz w:val="16"/>
              </w:rPr>
              <w:t>für welche Gebäude (z.B. Truppenunterkunft, Lager):</w:t>
            </w:r>
          </w:p>
        </w:tc>
        <w:tc>
          <w:tcPr>
            <w:tcW w:w="850" w:type="dxa"/>
          </w:tcPr>
          <w:p w14:paraId="0A4F941B" w14:textId="77777777" w:rsidR="00700537" w:rsidRPr="000A15A2" w:rsidRDefault="00700537" w:rsidP="005B6D65">
            <w:pPr>
              <w:keepNext/>
              <w:keepLines/>
              <w:spacing w:before="20" w:after="20"/>
              <w:rPr>
                <w:b/>
                <w:sz w:val="16"/>
              </w:rPr>
            </w:pPr>
          </w:p>
        </w:tc>
        <w:tc>
          <w:tcPr>
            <w:tcW w:w="851" w:type="dxa"/>
          </w:tcPr>
          <w:p w14:paraId="29F19425" w14:textId="77777777" w:rsidR="00700537" w:rsidRPr="000A15A2" w:rsidRDefault="00700537" w:rsidP="005B6D65">
            <w:pPr>
              <w:keepNext/>
              <w:keepLines/>
              <w:spacing w:before="20" w:after="20"/>
              <w:rPr>
                <w:b/>
                <w:sz w:val="16"/>
              </w:rPr>
            </w:pPr>
          </w:p>
        </w:tc>
        <w:tc>
          <w:tcPr>
            <w:tcW w:w="1955" w:type="dxa"/>
          </w:tcPr>
          <w:p w14:paraId="33CD1C18" w14:textId="77777777" w:rsidR="00700537" w:rsidRPr="000A15A2" w:rsidRDefault="00700537" w:rsidP="005B6D65">
            <w:pPr>
              <w:keepNext/>
              <w:keepLines/>
              <w:spacing w:before="20" w:after="20"/>
              <w:rPr>
                <w:sz w:val="16"/>
              </w:rPr>
            </w:pPr>
          </w:p>
        </w:tc>
      </w:tr>
      <w:tr w:rsidR="00700537" w14:paraId="208A753F" w14:textId="77777777" w:rsidTr="005B6D65">
        <w:tc>
          <w:tcPr>
            <w:tcW w:w="5529" w:type="dxa"/>
            <w:vAlign w:val="center"/>
          </w:tcPr>
          <w:p w14:paraId="5DB351A6" w14:textId="77777777" w:rsidR="00700537" w:rsidRPr="000A15A2" w:rsidRDefault="00700537" w:rsidP="005B6D65">
            <w:pPr>
              <w:keepNext/>
              <w:keepLines/>
              <w:tabs>
                <w:tab w:val="left" w:pos="2014"/>
              </w:tabs>
              <w:spacing w:before="20" w:after="20"/>
              <w:ind w:left="596" w:hanging="275"/>
              <w:rPr>
                <w:sz w:val="16"/>
              </w:rPr>
            </w:pPr>
            <w:r w:rsidRPr="000A15A2">
              <w:rPr>
                <w:sz w:val="16"/>
              </w:rPr>
              <w:t>Autonomiezeit [d]:</w:t>
            </w:r>
          </w:p>
        </w:tc>
        <w:tc>
          <w:tcPr>
            <w:tcW w:w="850" w:type="dxa"/>
          </w:tcPr>
          <w:p w14:paraId="43502652" w14:textId="77777777" w:rsidR="00700537" w:rsidRPr="000A15A2" w:rsidRDefault="00700537" w:rsidP="005B6D65">
            <w:pPr>
              <w:keepNext/>
              <w:keepLines/>
              <w:spacing w:before="20" w:after="20"/>
              <w:rPr>
                <w:b/>
                <w:sz w:val="16"/>
              </w:rPr>
            </w:pPr>
          </w:p>
        </w:tc>
        <w:tc>
          <w:tcPr>
            <w:tcW w:w="851" w:type="dxa"/>
          </w:tcPr>
          <w:p w14:paraId="74DAE988" w14:textId="77777777" w:rsidR="00700537" w:rsidRPr="000A15A2" w:rsidRDefault="00700537" w:rsidP="005B6D65">
            <w:pPr>
              <w:keepNext/>
              <w:keepLines/>
              <w:spacing w:before="20" w:after="20"/>
              <w:rPr>
                <w:b/>
                <w:sz w:val="16"/>
              </w:rPr>
            </w:pPr>
          </w:p>
        </w:tc>
        <w:tc>
          <w:tcPr>
            <w:tcW w:w="1955" w:type="dxa"/>
          </w:tcPr>
          <w:p w14:paraId="0D3E0D21" w14:textId="77777777" w:rsidR="00700537" w:rsidRPr="000A15A2" w:rsidRDefault="00700537" w:rsidP="005B6D65">
            <w:pPr>
              <w:keepNext/>
              <w:keepLines/>
              <w:spacing w:before="20" w:after="20"/>
              <w:rPr>
                <w:sz w:val="16"/>
              </w:rPr>
            </w:pPr>
          </w:p>
        </w:tc>
      </w:tr>
      <w:tr w:rsidR="00700537" w:rsidRPr="00AB6449" w14:paraId="6E6CAA9E" w14:textId="77777777" w:rsidTr="005B6D65">
        <w:tc>
          <w:tcPr>
            <w:tcW w:w="5529" w:type="dxa"/>
            <w:tcBorders>
              <w:bottom w:val="single" w:sz="4" w:space="0" w:color="auto"/>
            </w:tcBorders>
            <w:vAlign w:val="center"/>
          </w:tcPr>
          <w:p w14:paraId="7AC0A595" w14:textId="77777777" w:rsidR="00700537" w:rsidRPr="000A15A2" w:rsidRDefault="00700537" w:rsidP="005B6D65">
            <w:pPr>
              <w:keepNext/>
              <w:keepLines/>
              <w:spacing w:before="20" w:after="20"/>
              <w:ind w:left="313" w:hanging="313"/>
              <w:rPr>
                <w:sz w:val="16"/>
              </w:rPr>
            </w:pPr>
            <w:r>
              <w:rPr>
                <w:sz w:val="16"/>
              </w:rPr>
              <w:t>2</w:t>
            </w:r>
            <w:r w:rsidRPr="000A15A2">
              <w:rPr>
                <w:sz w:val="16"/>
              </w:rPr>
              <w:tab/>
              <w:t>Benötigt WLAN (</w:t>
            </w:r>
            <w:proofErr w:type="spellStart"/>
            <w:r w:rsidRPr="000A15A2">
              <w:rPr>
                <w:sz w:val="16"/>
              </w:rPr>
              <w:t>gov-direct</w:t>
            </w:r>
            <w:proofErr w:type="spellEnd"/>
            <w:r w:rsidRPr="000A15A2">
              <w:rPr>
                <w:sz w:val="16"/>
              </w:rPr>
              <w:t>)</w:t>
            </w:r>
          </w:p>
        </w:tc>
        <w:tc>
          <w:tcPr>
            <w:tcW w:w="850" w:type="dxa"/>
            <w:tcBorders>
              <w:bottom w:val="single" w:sz="4" w:space="0" w:color="auto"/>
            </w:tcBorders>
          </w:tcPr>
          <w:p w14:paraId="4B9D5212"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6D6249A3"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6EAFEEE5"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AB6449" w14:paraId="16AD8503" w14:textId="77777777" w:rsidTr="005B6D65">
        <w:tc>
          <w:tcPr>
            <w:tcW w:w="5529" w:type="dxa"/>
            <w:tcBorders>
              <w:bottom w:val="single" w:sz="4" w:space="0" w:color="auto"/>
            </w:tcBorders>
            <w:vAlign w:val="center"/>
          </w:tcPr>
          <w:p w14:paraId="59DA7119" w14:textId="77777777" w:rsidR="00700537" w:rsidRPr="000A15A2" w:rsidRDefault="00700537" w:rsidP="005B6D65">
            <w:pPr>
              <w:keepNext/>
              <w:keepLines/>
              <w:spacing w:before="20" w:after="20"/>
              <w:ind w:left="313" w:hanging="313"/>
              <w:rPr>
                <w:sz w:val="16"/>
              </w:rPr>
            </w:pPr>
            <w:r>
              <w:rPr>
                <w:sz w:val="16"/>
              </w:rPr>
              <w:t>3</w:t>
            </w:r>
            <w:r w:rsidRPr="000A15A2">
              <w:rPr>
                <w:sz w:val="16"/>
              </w:rPr>
              <w:tab/>
              <w:t>Benötigt WLAN (</w:t>
            </w:r>
            <w:proofErr w:type="spellStart"/>
            <w:r w:rsidRPr="000A15A2">
              <w:rPr>
                <w:sz w:val="16"/>
              </w:rPr>
              <w:t>gov-public</w:t>
            </w:r>
            <w:proofErr w:type="spellEnd"/>
            <w:r w:rsidRPr="000A15A2">
              <w:rPr>
                <w:sz w:val="16"/>
              </w:rPr>
              <w:t>)</w:t>
            </w:r>
          </w:p>
        </w:tc>
        <w:tc>
          <w:tcPr>
            <w:tcW w:w="850" w:type="dxa"/>
            <w:tcBorders>
              <w:bottom w:val="single" w:sz="4" w:space="0" w:color="auto"/>
            </w:tcBorders>
          </w:tcPr>
          <w:p w14:paraId="2C31B61B"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0A24047A"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22CC678E"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rsidRPr="00AB6449" w14:paraId="6EB1222D" w14:textId="77777777" w:rsidTr="005B6D65">
        <w:tc>
          <w:tcPr>
            <w:tcW w:w="5529" w:type="dxa"/>
            <w:tcBorders>
              <w:bottom w:val="single" w:sz="4" w:space="0" w:color="auto"/>
            </w:tcBorders>
            <w:vAlign w:val="center"/>
          </w:tcPr>
          <w:p w14:paraId="19D47013" w14:textId="77777777" w:rsidR="00700537" w:rsidRPr="000A15A2" w:rsidRDefault="00700537" w:rsidP="005B6D65">
            <w:pPr>
              <w:keepNext/>
              <w:keepLines/>
              <w:spacing w:before="20" w:after="20"/>
              <w:ind w:left="313" w:hanging="313"/>
              <w:rPr>
                <w:sz w:val="16"/>
              </w:rPr>
            </w:pPr>
            <w:r>
              <w:rPr>
                <w:sz w:val="16"/>
              </w:rPr>
              <w:t>4</w:t>
            </w:r>
            <w:r w:rsidRPr="000A15A2">
              <w:rPr>
                <w:sz w:val="16"/>
              </w:rPr>
              <w:tab/>
              <w:t xml:space="preserve">Benötigt </w:t>
            </w:r>
            <w:proofErr w:type="spellStart"/>
            <w:r w:rsidRPr="000A15A2">
              <w:rPr>
                <w:sz w:val="16"/>
              </w:rPr>
              <w:t>MoAb</w:t>
            </w:r>
            <w:proofErr w:type="spellEnd"/>
            <w:r w:rsidRPr="000A15A2">
              <w:rPr>
                <w:sz w:val="16"/>
              </w:rPr>
              <w:t xml:space="preserve"> = Mobile-Inhouse-Versorgung (4G/5G) Swisscom</w:t>
            </w:r>
          </w:p>
        </w:tc>
        <w:tc>
          <w:tcPr>
            <w:tcW w:w="850" w:type="dxa"/>
            <w:tcBorders>
              <w:bottom w:val="single" w:sz="4" w:space="0" w:color="auto"/>
            </w:tcBorders>
          </w:tcPr>
          <w:p w14:paraId="05DC5449"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709A1DA7"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63708527"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0F928F58" w14:textId="77777777" w:rsidTr="005B6D65">
        <w:tc>
          <w:tcPr>
            <w:tcW w:w="5529" w:type="dxa"/>
            <w:tcBorders>
              <w:bottom w:val="single" w:sz="4" w:space="0" w:color="auto"/>
            </w:tcBorders>
            <w:vAlign w:val="center"/>
          </w:tcPr>
          <w:p w14:paraId="1C78FF9A" w14:textId="77777777" w:rsidR="00700537" w:rsidRPr="000A15A2" w:rsidRDefault="00700537" w:rsidP="005B6D65">
            <w:pPr>
              <w:keepNext/>
              <w:keepLines/>
              <w:spacing w:before="20" w:after="20"/>
              <w:ind w:left="313" w:hanging="313"/>
              <w:rPr>
                <w:sz w:val="16"/>
              </w:rPr>
            </w:pPr>
            <w:r>
              <w:rPr>
                <w:sz w:val="16"/>
              </w:rPr>
              <w:t>5</w:t>
            </w:r>
            <w:r w:rsidRPr="000A15A2">
              <w:rPr>
                <w:sz w:val="16"/>
              </w:rPr>
              <w:tab/>
              <w:t xml:space="preserve">Benötigt </w:t>
            </w:r>
            <w:proofErr w:type="spellStart"/>
            <w:r w:rsidRPr="000A15A2">
              <w:rPr>
                <w:sz w:val="16"/>
              </w:rPr>
              <w:t>MoAb</w:t>
            </w:r>
            <w:proofErr w:type="spellEnd"/>
            <w:r w:rsidRPr="000A15A2">
              <w:rPr>
                <w:sz w:val="16"/>
              </w:rPr>
              <w:t xml:space="preserve"> = Mobile-Inhouse-Versorgung (4G/5G) </w:t>
            </w:r>
            <w:r w:rsidRPr="001F2351">
              <w:rPr>
                <w:bCs/>
                <w:sz w:val="16"/>
              </w:rPr>
              <w:t xml:space="preserve">Multiprovider </w:t>
            </w:r>
            <w:r w:rsidRPr="000A15A2">
              <w:rPr>
                <w:sz w:val="16"/>
              </w:rPr>
              <w:t>Swisscom, Sunrise und Salt Etc. (= mehrere Mobilenetzbetreiber)</w:t>
            </w:r>
          </w:p>
        </w:tc>
        <w:tc>
          <w:tcPr>
            <w:tcW w:w="850" w:type="dxa"/>
            <w:tcBorders>
              <w:bottom w:val="single" w:sz="4" w:space="0" w:color="auto"/>
            </w:tcBorders>
          </w:tcPr>
          <w:p w14:paraId="68F2761C" w14:textId="77777777" w:rsidR="00700537" w:rsidRPr="000A15A2" w:rsidRDefault="00700537" w:rsidP="005B6D65">
            <w:pPr>
              <w:keepNext/>
              <w:keepLines/>
              <w:spacing w:before="20" w:after="20"/>
              <w:rPr>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38A9EEBB"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6A385E9D"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6475BAAD" w14:textId="77777777" w:rsidTr="005B6D65">
        <w:tc>
          <w:tcPr>
            <w:tcW w:w="5529" w:type="dxa"/>
            <w:vAlign w:val="center"/>
          </w:tcPr>
          <w:p w14:paraId="0491E270" w14:textId="77777777" w:rsidR="00700537" w:rsidRPr="000A15A2" w:rsidRDefault="00700537" w:rsidP="005B6D65">
            <w:pPr>
              <w:keepNext/>
              <w:keepLines/>
              <w:spacing w:before="20" w:after="20"/>
              <w:ind w:left="313" w:hanging="313"/>
              <w:rPr>
                <w:sz w:val="16"/>
              </w:rPr>
            </w:pPr>
            <w:r>
              <w:rPr>
                <w:sz w:val="16"/>
              </w:rPr>
              <w:t>6</w:t>
            </w:r>
            <w:r w:rsidRPr="000A15A2">
              <w:rPr>
                <w:sz w:val="16"/>
              </w:rPr>
              <w:tab/>
              <w:t>Wasserversorgung</w:t>
            </w:r>
          </w:p>
        </w:tc>
        <w:tc>
          <w:tcPr>
            <w:tcW w:w="850" w:type="dxa"/>
          </w:tcPr>
          <w:p w14:paraId="6BA89064" w14:textId="77777777" w:rsidR="00700537" w:rsidRPr="000A15A2" w:rsidRDefault="00700537" w:rsidP="005B6D65">
            <w:pPr>
              <w:keepNext/>
              <w:keepLines/>
              <w:spacing w:before="20" w:after="20"/>
              <w:rPr>
                <w:b/>
                <w:sz w:val="16"/>
              </w:rPr>
            </w:pPr>
          </w:p>
        </w:tc>
        <w:tc>
          <w:tcPr>
            <w:tcW w:w="851" w:type="dxa"/>
          </w:tcPr>
          <w:p w14:paraId="3CB844E3" w14:textId="77777777" w:rsidR="00700537" w:rsidRPr="000A15A2" w:rsidRDefault="00700537" w:rsidP="005B6D65">
            <w:pPr>
              <w:keepNext/>
              <w:keepLines/>
              <w:spacing w:before="20" w:after="20"/>
              <w:rPr>
                <w:b/>
                <w:sz w:val="16"/>
              </w:rPr>
            </w:pPr>
          </w:p>
        </w:tc>
        <w:tc>
          <w:tcPr>
            <w:tcW w:w="1955" w:type="dxa"/>
          </w:tcPr>
          <w:p w14:paraId="04379C59" w14:textId="77777777" w:rsidR="00700537" w:rsidRPr="000A15A2" w:rsidRDefault="00700537" w:rsidP="005B6D65">
            <w:pPr>
              <w:keepNext/>
              <w:keepLines/>
              <w:spacing w:before="20" w:after="20"/>
              <w:rPr>
                <w:sz w:val="16"/>
              </w:rPr>
            </w:pPr>
          </w:p>
        </w:tc>
      </w:tr>
      <w:tr w:rsidR="00700537" w14:paraId="5382468F" w14:textId="77777777" w:rsidTr="005B6D65">
        <w:tc>
          <w:tcPr>
            <w:tcW w:w="5529" w:type="dxa"/>
            <w:tcBorders>
              <w:bottom w:val="single" w:sz="4" w:space="0" w:color="auto"/>
            </w:tcBorders>
            <w:vAlign w:val="center"/>
          </w:tcPr>
          <w:p w14:paraId="13876F78" w14:textId="77777777" w:rsidR="00700537" w:rsidRPr="000A15A2" w:rsidRDefault="00700537" w:rsidP="005B6D65">
            <w:pPr>
              <w:keepNext/>
              <w:keepLines/>
              <w:spacing w:before="20" w:after="20"/>
              <w:ind w:left="313" w:firstLine="8"/>
              <w:rPr>
                <w:sz w:val="16"/>
              </w:rPr>
            </w:pPr>
            <w:r>
              <w:rPr>
                <w:sz w:val="16"/>
              </w:rPr>
              <w:t>6</w:t>
            </w:r>
            <w:r w:rsidRPr="000A15A2">
              <w:rPr>
                <w:sz w:val="16"/>
              </w:rPr>
              <w:t>.1 Trinkwasser</w:t>
            </w:r>
          </w:p>
        </w:tc>
        <w:tc>
          <w:tcPr>
            <w:tcW w:w="850" w:type="dxa"/>
            <w:tcBorders>
              <w:bottom w:val="single" w:sz="4" w:space="0" w:color="auto"/>
            </w:tcBorders>
          </w:tcPr>
          <w:p w14:paraId="4DCC024B"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2680DDD3"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38CAB4AE"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2C6FF324" w14:textId="77777777" w:rsidTr="005B6D65">
        <w:tc>
          <w:tcPr>
            <w:tcW w:w="5529" w:type="dxa"/>
            <w:tcBorders>
              <w:bottom w:val="single" w:sz="4" w:space="0" w:color="auto"/>
            </w:tcBorders>
            <w:vAlign w:val="center"/>
          </w:tcPr>
          <w:p w14:paraId="47D9C380" w14:textId="77777777" w:rsidR="00700537" w:rsidRPr="000A15A2" w:rsidRDefault="00700537" w:rsidP="005B6D65">
            <w:pPr>
              <w:keepNext/>
              <w:keepLines/>
              <w:spacing w:before="20" w:after="20"/>
              <w:ind w:left="313" w:firstLine="8"/>
              <w:rPr>
                <w:sz w:val="16"/>
              </w:rPr>
            </w:pPr>
            <w:r>
              <w:rPr>
                <w:sz w:val="16"/>
              </w:rPr>
              <w:t>6</w:t>
            </w:r>
            <w:r w:rsidRPr="000A15A2">
              <w:rPr>
                <w:sz w:val="16"/>
              </w:rPr>
              <w:t>.2 Brauchwasser (kein Trinkwasser)</w:t>
            </w:r>
          </w:p>
        </w:tc>
        <w:tc>
          <w:tcPr>
            <w:tcW w:w="850" w:type="dxa"/>
            <w:tcBorders>
              <w:bottom w:val="single" w:sz="4" w:space="0" w:color="auto"/>
            </w:tcBorders>
          </w:tcPr>
          <w:p w14:paraId="082DE064"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63061C77"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7C7EEDA6"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57EDC1EB" w14:textId="77777777" w:rsidTr="005B6D65">
        <w:tc>
          <w:tcPr>
            <w:tcW w:w="5529" w:type="dxa"/>
            <w:vAlign w:val="center"/>
          </w:tcPr>
          <w:p w14:paraId="5DCF6D0A" w14:textId="77777777" w:rsidR="00700537" w:rsidRPr="000A15A2" w:rsidRDefault="00700537" w:rsidP="005B6D65">
            <w:pPr>
              <w:keepNext/>
              <w:keepLines/>
              <w:spacing w:before="20" w:after="20"/>
              <w:ind w:left="313" w:firstLine="8"/>
              <w:rPr>
                <w:sz w:val="16"/>
              </w:rPr>
            </w:pPr>
            <w:r>
              <w:rPr>
                <w:sz w:val="16"/>
              </w:rPr>
              <w:t>6</w:t>
            </w:r>
            <w:r w:rsidRPr="000A15A2">
              <w:rPr>
                <w:sz w:val="16"/>
              </w:rPr>
              <w:t>.3 Löschwasser</w:t>
            </w:r>
          </w:p>
        </w:tc>
        <w:tc>
          <w:tcPr>
            <w:tcW w:w="850" w:type="dxa"/>
          </w:tcPr>
          <w:p w14:paraId="799704FA"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Pr>
          <w:p w14:paraId="31A6DDB0"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Pr>
          <w:p w14:paraId="69936DF2"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3256D2BE" w14:textId="77777777" w:rsidTr="005B6D65">
        <w:tc>
          <w:tcPr>
            <w:tcW w:w="5529" w:type="dxa"/>
            <w:tcBorders>
              <w:bottom w:val="single" w:sz="4" w:space="0" w:color="auto"/>
            </w:tcBorders>
            <w:vAlign w:val="center"/>
          </w:tcPr>
          <w:p w14:paraId="57352884" w14:textId="77777777" w:rsidR="00700537" w:rsidRPr="000A15A2" w:rsidRDefault="00700537" w:rsidP="005B6D65">
            <w:pPr>
              <w:keepNext/>
              <w:keepLines/>
              <w:spacing w:before="20" w:after="20"/>
              <w:ind w:left="313" w:hanging="313"/>
              <w:rPr>
                <w:sz w:val="16"/>
              </w:rPr>
            </w:pPr>
            <w:r>
              <w:rPr>
                <w:sz w:val="16"/>
              </w:rPr>
              <w:t>7</w:t>
            </w:r>
            <w:r w:rsidRPr="000A15A2">
              <w:rPr>
                <w:sz w:val="16"/>
              </w:rPr>
              <w:tab/>
              <w:t xml:space="preserve">Abwasserentsorgung </w:t>
            </w:r>
          </w:p>
        </w:tc>
        <w:tc>
          <w:tcPr>
            <w:tcW w:w="850" w:type="dxa"/>
            <w:tcBorders>
              <w:bottom w:val="single" w:sz="4" w:space="0" w:color="auto"/>
            </w:tcBorders>
          </w:tcPr>
          <w:p w14:paraId="2D60291F" w14:textId="77777777" w:rsidR="00700537" w:rsidRPr="000A15A2" w:rsidRDefault="00700537" w:rsidP="005B6D65">
            <w:pPr>
              <w:keepNext/>
              <w:keepLines/>
              <w:spacing w:before="20" w:after="20"/>
              <w:rPr>
                <w:b/>
                <w:sz w:val="16"/>
              </w:rPr>
            </w:pPr>
          </w:p>
        </w:tc>
        <w:tc>
          <w:tcPr>
            <w:tcW w:w="851" w:type="dxa"/>
            <w:tcBorders>
              <w:bottom w:val="single" w:sz="4" w:space="0" w:color="auto"/>
            </w:tcBorders>
          </w:tcPr>
          <w:p w14:paraId="5D164395" w14:textId="77777777" w:rsidR="00700537" w:rsidRPr="000A15A2" w:rsidRDefault="00700537" w:rsidP="005B6D65">
            <w:pPr>
              <w:keepNext/>
              <w:keepLines/>
              <w:spacing w:before="20" w:after="20"/>
              <w:rPr>
                <w:b/>
                <w:sz w:val="16"/>
              </w:rPr>
            </w:pPr>
          </w:p>
        </w:tc>
        <w:tc>
          <w:tcPr>
            <w:tcW w:w="1955" w:type="dxa"/>
            <w:tcBorders>
              <w:bottom w:val="single" w:sz="4" w:space="0" w:color="auto"/>
            </w:tcBorders>
          </w:tcPr>
          <w:p w14:paraId="3A2B833F" w14:textId="77777777" w:rsidR="00700537" w:rsidRPr="000A15A2" w:rsidRDefault="00700537" w:rsidP="005B6D65">
            <w:pPr>
              <w:keepNext/>
              <w:keepLines/>
              <w:spacing w:before="20" w:after="20"/>
              <w:rPr>
                <w:sz w:val="16"/>
              </w:rPr>
            </w:pPr>
          </w:p>
        </w:tc>
      </w:tr>
      <w:tr w:rsidR="00700537" w14:paraId="5C1740E9" w14:textId="77777777" w:rsidTr="005B6D65">
        <w:tc>
          <w:tcPr>
            <w:tcW w:w="5529" w:type="dxa"/>
            <w:tcBorders>
              <w:bottom w:val="single" w:sz="4" w:space="0" w:color="auto"/>
            </w:tcBorders>
            <w:vAlign w:val="center"/>
          </w:tcPr>
          <w:p w14:paraId="47DF881B" w14:textId="77777777" w:rsidR="00700537" w:rsidRPr="000A15A2" w:rsidRDefault="00700537" w:rsidP="005B6D65">
            <w:pPr>
              <w:keepNext/>
              <w:keepLines/>
              <w:spacing w:before="20" w:after="20"/>
              <w:ind w:left="313" w:firstLine="8"/>
              <w:rPr>
                <w:sz w:val="16"/>
              </w:rPr>
            </w:pPr>
            <w:r>
              <w:rPr>
                <w:sz w:val="16"/>
              </w:rPr>
              <w:t>7</w:t>
            </w:r>
            <w:r w:rsidRPr="000A15A2">
              <w:rPr>
                <w:sz w:val="16"/>
              </w:rPr>
              <w:t xml:space="preserve">.1 Fällt Schmutzwasser an (Behandlung) </w:t>
            </w:r>
          </w:p>
        </w:tc>
        <w:tc>
          <w:tcPr>
            <w:tcW w:w="850" w:type="dxa"/>
            <w:tcBorders>
              <w:bottom w:val="single" w:sz="4" w:space="0" w:color="auto"/>
            </w:tcBorders>
          </w:tcPr>
          <w:p w14:paraId="65755FC7"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62E84BAE"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04AC2BC1"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5A4E5D31" w14:textId="77777777" w:rsidTr="005B6D65">
        <w:tc>
          <w:tcPr>
            <w:tcW w:w="5529" w:type="dxa"/>
            <w:vAlign w:val="center"/>
          </w:tcPr>
          <w:p w14:paraId="03221486" w14:textId="77777777" w:rsidR="00700537" w:rsidRPr="000A15A2" w:rsidRDefault="00700537" w:rsidP="005B6D65">
            <w:pPr>
              <w:keepNext/>
              <w:keepLines/>
              <w:spacing w:before="20" w:after="20"/>
              <w:ind w:left="313" w:firstLine="8"/>
              <w:rPr>
                <w:sz w:val="16"/>
              </w:rPr>
            </w:pPr>
            <w:r>
              <w:rPr>
                <w:sz w:val="16"/>
              </w:rPr>
              <w:t>7</w:t>
            </w:r>
            <w:r w:rsidRPr="000A15A2">
              <w:rPr>
                <w:sz w:val="16"/>
              </w:rPr>
              <w:t>.2 Fällt Meteorwasser an</w:t>
            </w:r>
          </w:p>
        </w:tc>
        <w:tc>
          <w:tcPr>
            <w:tcW w:w="850" w:type="dxa"/>
          </w:tcPr>
          <w:p w14:paraId="4D79FF0B"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Pr>
          <w:p w14:paraId="5C3A22D6"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Pr>
          <w:p w14:paraId="3D57546B"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06319C68" w14:textId="77777777" w:rsidTr="005B6D65">
        <w:tc>
          <w:tcPr>
            <w:tcW w:w="5529" w:type="dxa"/>
            <w:tcBorders>
              <w:bottom w:val="single" w:sz="4" w:space="0" w:color="auto"/>
            </w:tcBorders>
            <w:vAlign w:val="center"/>
          </w:tcPr>
          <w:p w14:paraId="0B5A1638" w14:textId="77777777" w:rsidR="00700537" w:rsidRPr="000A15A2" w:rsidRDefault="00700537" w:rsidP="005B6D65">
            <w:pPr>
              <w:keepNext/>
              <w:keepLines/>
              <w:spacing w:before="20" w:after="20"/>
              <w:ind w:left="313" w:hanging="313"/>
              <w:rPr>
                <w:color w:val="auto"/>
                <w:sz w:val="16"/>
              </w:rPr>
            </w:pPr>
            <w:r>
              <w:rPr>
                <w:color w:val="auto"/>
                <w:sz w:val="16"/>
              </w:rPr>
              <w:t>8</w:t>
            </w:r>
            <w:r w:rsidRPr="000A15A2">
              <w:rPr>
                <w:color w:val="auto"/>
                <w:sz w:val="16"/>
              </w:rPr>
              <w:tab/>
              <w:t>Erdbeben Bauwerksklasse des Objektes:</w:t>
            </w:r>
          </w:p>
        </w:tc>
        <w:tc>
          <w:tcPr>
            <w:tcW w:w="1701" w:type="dxa"/>
            <w:gridSpan w:val="2"/>
            <w:tcBorders>
              <w:bottom w:val="single" w:sz="4" w:space="0" w:color="auto"/>
            </w:tcBorders>
          </w:tcPr>
          <w:p w14:paraId="1A1307A9"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BWK I</w:t>
            </w:r>
          </w:p>
          <w:p w14:paraId="6719A367" w14:textId="77777777" w:rsidR="00700537" w:rsidRPr="000A15A2" w:rsidRDefault="00700537" w:rsidP="005B6D65">
            <w:pPr>
              <w:keepNext/>
              <w:keepLines/>
              <w:spacing w:before="20" w:after="20"/>
              <w:rPr>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BWK II</w:t>
            </w:r>
          </w:p>
          <w:p w14:paraId="5D9E8B6B"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BWK III</w:t>
            </w:r>
          </w:p>
        </w:tc>
        <w:tc>
          <w:tcPr>
            <w:tcW w:w="1955" w:type="dxa"/>
            <w:tcBorders>
              <w:bottom w:val="single" w:sz="4" w:space="0" w:color="auto"/>
            </w:tcBorders>
          </w:tcPr>
          <w:p w14:paraId="26578261"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54A4B65D" w14:textId="77777777" w:rsidTr="005B6D65">
        <w:tc>
          <w:tcPr>
            <w:tcW w:w="5529" w:type="dxa"/>
            <w:tcBorders>
              <w:bottom w:val="single" w:sz="4" w:space="0" w:color="auto"/>
            </w:tcBorders>
            <w:vAlign w:val="center"/>
          </w:tcPr>
          <w:p w14:paraId="3849FB1A" w14:textId="77777777" w:rsidR="00700537" w:rsidRPr="000A15A2" w:rsidRDefault="00700537" w:rsidP="005B6D65">
            <w:pPr>
              <w:keepNext/>
              <w:keepLines/>
              <w:spacing w:before="20" w:after="20"/>
              <w:ind w:left="313" w:hanging="313"/>
              <w:rPr>
                <w:color w:val="auto"/>
                <w:sz w:val="16"/>
              </w:rPr>
            </w:pPr>
            <w:r>
              <w:rPr>
                <w:color w:val="auto"/>
                <w:sz w:val="16"/>
              </w:rPr>
              <w:t>9</w:t>
            </w:r>
            <w:r w:rsidRPr="000A15A2">
              <w:rPr>
                <w:color w:val="auto"/>
                <w:sz w:val="16"/>
              </w:rPr>
              <w:tab/>
              <w:t>Elektroladestationen</w:t>
            </w:r>
          </w:p>
        </w:tc>
        <w:tc>
          <w:tcPr>
            <w:tcW w:w="850" w:type="dxa"/>
            <w:tcBorders>
              <w:bottom w:val="single" w:sz="4" w:space="0" w:color="auto"/>
            </w:tcBorders>
          </w:tcPr>
          <w:p w14:paraId="0932EC91"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Borders>
              <w:bottom w:val="single" w:sz="4" w:space="0" w:color="auto"/>
            </w:tcBorders>
          </w:tcPr>
          <w:p w14:paraId="01AA1B2C"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Borders>
              <w:bottom w:val="single" w:sz="4" w:space="0" w:color="auto"/>
            </w:tcBorders>
          </w:tcPr>
          <w:p w14:paraId="75E105B4"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r w:rsidR="00700537" w14:paraId="318AF92E" w14:textId="77777777" w:rsidTr="005B6D65">
        <w:tc>
          <w:tcPr>
            <w:tcW w:w="5529" w:type="dxa"/>
            <w:vAlign w:val="center"/>
          </w:tcPr>
          <w:p w14:paraId="4DF4E96C" w14:textId="77777777" w:rsidR="00700537" w:rsidRPr="000A15A2" w:rsidRDefault="00700537" w:rsidP="005B6D65">
            <w:pPr>
              <w:keepNext/>
              <w:keepLines/>
              <w:spacing w:before="20" w:after="20"/>
              <w:ind w:left="313" w:hanging="313"/>
              <w:rPr>
                <w:color w:val="auto"/>
                <w:sz w:val="16"/>
              </w:rPr>
            </w:pPr>
            <w:r>
              <w:rPr>
                <w:color w:val="auto"/>
                <w:sz w:val="16"/>
              </w:rPr>
              <w:t>10</w:t>
            </w:r>
            <w:r w:rsidRPr="000A15A2">
              <w:rPr>
                <w:color w:val="auto"/>
                <w:sz w:val="16"/>
              </w:rPr>
              <w:tab/>
              <w:t>Areal – Netzplanung (Elektro) muss erstellt werden (elektrische Leistungsänderung =&gt;30kVA oder bei Neubau von Energieerzeugungsanlagen (EEA) wie PVA, Speicher etc.</w:t>
            </w:r>
          </w:p>
        </w:tc>
        <w:tc>
          <w:tcPr>
            <w:tcW w:w="850" w:type="dxa"/>
          </w:tcPr>
          <w:p w14:paraId="47ABB3B1" w14:textId="77777777" w:rsidR="00700537" w:rsidRPr="000A15A2" w:rsidRDefault="00700537" w:rsidP="005B6D65">
            <w:pPr>
              <w:keepNext/>
              <w:keepLines/>
              <w:spacing w:before="20" w:after="20"/>
              <w:rPr>
                <w:b/>
                <w:sz w:val="16"/>
              </w:rPr>
            </w:pPr>
            <w:r w:rsidRPr="000A15A2">
              <w:rPr>
                <w:b/>
                <w:sz w:val="16"/>
              </w:rPr>
              <w:fldChar w:fldCharType="begin">
                <w:ffData>
                  <w:name w:val="Kontrollkästchen1"/>
                  <w:enabled/>
                  <w:calcOnExit w:val="0"/>
                  <w:checkBox>
                    <w:sizeAuto/>
                    <w:default w:val="0"/>
                    <w:checked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sz w:val="16"/>
              </w:rPr>
              <w:fldChar w:fldCharType="end"/>
            </w:r>
            <w:r w:rsidRPr="000A15A2">
              <w:rPr>
                <w:sz w:val="16"/>
              </w:rPr>
              <w:t xml:space="preserve">  nein</w:t>
            </w:r>
          </w:p>
        </w:tc>
        <w:tc>
          <w:tcPr>
            <w:tcW w:w="851" w:type="dxa"/>
          </w:tcPr>
          <w:p w14:paraId="211976E1" w14:textId="77777777" w:rsidR="00700537" w:rsidRPr="000A15A2" w:rsidRDefault="00700537" w:rsidP="005B6D65">
            <w:pPr>
              <w:keepNext/>
              <w:keepLines/>
              <w:spacing w:before="20" w:after="20"/>
              <w:rPr>
                <w:b/>
                <w:sz w:val="16"/>
              </w:rPr>
            </w:pPr>
            <w:r w:rsidRPr="000A15A2">
              <w:rPr>
                <w:b/>
                <w:sz w:val="16"/>
              </w:rPr>
              <w:fldChar w:fldCharType="begin">
                <w:ffData>
                  <w:name w:val=""/>
                  <w:enabled/>
                  <w:calcOnExit w:val="0"/>
                  <w:checkBox>
                    <w:sizeAuto/>
                    <w:default w:val="0"/>
                  </w:checkBox>
                </w:ffData>
              </w:fldChar>
            </w:r>
            <w:r w:rsidRPr="000A15A2">
              <w:rPr>
                <w:b/>
                <w:sz w:val="16"/>
              </w:rPr>
              <w:instrText xml:space="preserve"> FORMCHECKBOX </w:instrText>
            </w:r>
            <w:r w:rsidRPr="000A15A2">
              <w:rPr>
                <w:b/>
                <w:sz w:val="16"/>
              </w:rPr>
            </w:r>
            <w:r w:rsidRPr="000A15A2">
              <w:rPr>
                <w:b/>
                <w:sz w:val="16"/>
              </w:rPr>
              <w:fldChar w:fldCharType="separate"/>
            </w:r>
            <w:r w:rsidRPr="000A15A2">
              <w:rPr>
                <w:b/>
                <w:sz w:val="16"/>
              </w:rPr>
              <w:fldChar w:fldCharType="end"/>
            </w:r>
            <w:r w:rsidRPr="000A15A2">
              <w:rPr>
                <w:sz w:val="16"/>
              </w:rPr>
              <w:t xml:space="preserve">  ja</w:t>
            </w:r>
          </w:p>
        </w:tc>
        <w:tc>
          <w:tcPr>
            <w:tcW w:w="1955" w:type="dxa"/>
          </w:tcPr>
          <w:p w14:paraId="68F24697" w14:textId="77777777" w:rsidR="00700537" w:rsidRPr="000A15A2" w:rsidRDefault="00700537" w:rsidP="005B6D65">
            <w:pPr>
              <w:keepNext/>
              <w:keepLines/>
              <w:spacing w:before="20" w:after="20"/>
              <w:rPr>
                <w:sz w:val="16"/>
              </w:rPr>
            </w:pPr>
            <w:r w:rsidRPr="000A15A2">
              <w:rPr>
                <w:sz w:val="16"/>
              </w:rPr>
              <w:fldChar w:fldCharType="begin">
                <w:ffData>
                  <w:name w:val=""/>
                  <w:enabled/>
                  <w:calcOnExit w:val="0"/>
                  <w:textInput/>
                </w:ffData>
              </w:fldChar>
            </w:r>
            <w:r w:rsidRPr="000A15A2">
              <w:rPr>
                <w:sz w:val="16"/>
              </w:rPr>
              <w:instrText xml:space="preserve"> FORMTEXT </w:instrText>
            </w:r>
            <w:r w:rsidRPr="000A15A2">
              <w:rPr>
                <w:sz w:val="16"/>
              </w:rPr>
            </w:r>
            <w:r w:rsidRPr="000A15A2">
              <w:rPr>
                <w:sz w:val="16"/>
              </w:rPr>
              <w:fldChar w:fldCharType="separate"/>
            </w:r>
            <w:r w:rsidRPr="000A15A2">
              <w:rPr>
                <w:noProof/>
                <w:sz w:val="16"/>
              </w:rPr>
              <w:t> </w:t>
            </w:r>
            <w:r w:rsidRPr="000A15A2">
              <w:rPr>
                <w:noProof/>
                <w:sz w:val="16"/>
              </w:rPr>
              <w:t> </w:t>
            </w:r>
            <w:r w:rsidRPr="000A15A2">
              <w:rPr>
                <w:noProof/>
                <w:sz w:val="16"/>
              </w:rPr>
              <w:t> </w:t>
            </w:r>
            <w:r w:rsidRPr="000A15A2">
              <w:rPr>
                <w:noProof/>
                <w:sz w:val="16"/>
              </w:rPr>
              <w:t> </w:t>
            </w:r>
            <w:r w:rsidRPr="000A15A2">
              <w:rPr>
                <w:noProof/>
                <w:sz w:val="16"/>
              </w:rPr>
              <w:t> </w:t>
            </w:r>
            <w:r w:rsidRPr="000A15A2">
              <w:rPr>
                <w:sz w:val="16"/>
              </w:rPr>
              <w:fldChar w:fldCharType="end"/>
            </w:r>
          </w:p>
        </w:tc>
      </w:tr>
    </w:tbl>
    <w:p w14:paraId="3B8629E3" w14:textId="77777777" w:rsidR="00700537" w:rsidRDefault="00700537" w:rsidP="00700537">
      <w:pPr>
        <w:pStyle w:val="berschrift2"/>
        <w:numPr>
          <w:ilvl w:val="0"/>
          <w:numId w:val="0"/>
        </w:numPr>
        <w:spacing w:before="0" w:after="120"/>
        <w:ind w:left="2836"/>
        <w:rPr>
          <w:color w:val="auto"/>
          <w:sz w:val="24"/>
          <w:szCs w:val="24"/>
        </w:rPr>
      </w:pPr>
    </w:p>
    <w:p w14:paraId="2501AA94" w14:textId="77777777" w:rsidR="00700537" w:rsidRPr="00F0610D" w:rsidRDefault="00700537" w:rsidP="00700537">
      <w:pPr>
        <w:pStyle w:val="berschrift2"/>
        <w:tabs>
          <w:tab w:val="clear" w:pos="2836"/>
          <w:tab w:val="num" w:pos="851"/>
        </w:tabs>
        <w:spacing w:before="0" w:after="120"/>
        <w:ind w:hanging="2836"/>
        <w:rPr>
          <w:color w:val="auto"/>
          <w:sz w:val="24"/>
          <w:szCs w:val="24"/>
        </w:rPr>
      </w:pPr>
      <w:r w:rsidRPr="001B1D3C">
        <w:rPr>
          <w:color w:val="auto"/>
          <w:sz w:val="24"/>
          <w:szCs w:val="24"/>
        </w:rPr>
        <w:t>A</w:t>
      </w:r>
      <w:r w:rsidRPr="00F0610D">
        <w:rPr>
          <w:color w:val="auto"/>
          <w:sz w:val="24"/>
          <w:szCs w:val="24"/>
        </w:rPr>
        <w:t>nforderungen an den Standard und mieterspezifische Einbauten.</w:t>
      </w:r>
    </w:p>
    <w:sdt>
      <w:sdtPr>
        <w:rPr>
          <w:rStyle w:val="Formatvorlage24"/>
          <w:color w:val="auto"/>
        </w:rPr>
        <w:id w:val="136617824"/>
        <w:placeholder>
          <w:docPart w:val="0A09F1731D124DA1ADA75A996337595C"/>
        </w:placeholder>
      </w:sdtPr>
      <w:sdtEndPr>
        <w:rPr>
          <w:rStyle w:val="Absatz-Standardschriftart"/>
          <w:szCs w:val="22"/>
        </w:rPr>
      </w:sdtEndPr>
      <w:sdtContent>
        <w:p w14:paraId="4BF9C3AF" w14:textId="77777777" w:rsidR="00700537" w:rsidRPr="001B1D3C" w:rsidRDefault="00700537" w:rsidP="00700537">
          <w:pPr>
            <w:spacing w:after="120"/>
            <w:rPr>
              <w:color w:val="auto"/>
              <w:sz w:val="22"/>
              <w:lang w:eastAsia="de-DE"/>
            </w:rPr>
          </w:pPr>
          <w:r w:rsidRPr="001B1D3C">
            <w:rPr>
              <w:rStyle w:val="Formatvorlage24"/>
              <w:color w:val="auto"/>
            </w:rPr>
            <w:t xml:space="preserve">Klicken oder tippen Sie hier, um Text einzugeben. </w:t>
          </w:r>
          <w:r w:rsidRPr="001B1D3C">
            <w:rPr>
              <w:rStyle w:val="Formatvorlage24"/>
              <w:i/>
              <w:color w:val="auto"/>
            </w:rPr>
            <w:t>(Grundsätzlich gelten die einschlägigen Normen sowie die Bedarfs- und Flächenstandards. Mieterspezifische Aus-, Um- und Einbauten (vgl. Detailspezifikation Mietsache) müssen mit der Bed</w:t>
          </w:r>
          <w:r>
            <w:rPr>
              <w:rStyle w:val="Formatvorlage24"/>
              <w:i/>
              <w:color w:val="auto"/>
            </w:rPr>
            <w:t>arfs</w:t>
          </w:r>
          <w:r w:rsidRPr="001B1D3C">
            <w:rPr>
              <w:rStyle w:val="Formatvorlage24"/>
              <w:i/>
              <w:color w:val="auto"/>
            </w:rPr>
            <w:t>formulierung explizit bestellt und begründet werden. Qualitative Anforderungen an Konstruktion, Haustechnik, Anschlussleistungen (z. B. für Systeme, Material oder IKT) und spezielle Anforderungen an die Raumbedingungen (z. B. Akustik, Bodenbelastung, Beleuchtung), Klima und/oder Angaben zu ausserordentlichen Wärmelasten (z. B. Simulatoren) sind zu beschreiben. Relevante nutzungsbezogene Normen und Gesetze sind aufzuführen.)</w:t>
          </w:r>
        </w:p>
      </w:sdtContent>
    </w:sdt>
    <w:p w14:paraId="47D4FB32" w14:textId="77777777" w:rsidR="00700537" w:rsidRDefault="00700537" w:rsidP="00700537"/>
    <w:p w14:paraId="50B59936" w14:textId="77777777" w:rsidR="00700537" w:rsidRDefault="00700537" w:rsidP="00700537">
      <w:pPr>
        <w:spacing w:after="160" w:line="259" w:lineRule="auto"/>
        <w:rPr>
          <w:rFonts w:cs="Arial"/>
          <w:b/>
          <w:bCs/>
          <w:iCs/>
          <w:sz w:val="24"/>
          <w:szCs w:val="32"/>
          <w:lang w:eastAsia="de-DE"/>
        </w:rPr>
      </w:pPr>
      <w:r>
        <w:rPr>
          <w:sz w:val="24"/>
          <w:szCs w:val="32"/>
        </w:rPr>
        <w:br w:type="page"/>
      </w:r>
    </w:p>
    <w:p w14:paraId="61C3839B" w14:textId="77777777" w:rsidR="00700537" w:rsidRPr="001B1D3C" w:rsidRDefault="00700537" w:rsidP="00700537">
      <w:pPr>
        <w:pStyle w:val="berschrift2"/>
        <w:tabs>
          <w:tab w:val="clear" w:pos="2836"/>
          <w:tab w:val="num" w:pos="851"/>
        </w:tabs>
        <w:spacing w:before="0" w:after="120"/>
        <w:ind w:hanging="2836"/>
        <w:rPr>
          <w:color w:val="auto"/>
          <w:sz w:val="24"/>
          <w:szCs w:val="32"/>
        </w:rPr>
      </w:pPr>
      <w:r w:rsidRPr="001B1D3C">
        <w:rPr>
          <w:color w:val="auto"/>
          <w:sz w:val="24"/>
          <w:szCs w:val="32"/>
        </w:rPr>
        <w:lastRenderedPageBreak/>
        <w:t>Soll-Zustand aus Sicht Eigentümervertreter und Betreiber</w:t>
      </w:r>
    </w:p>
    <w:p w14:paraId="249CCD18" w14:textId="77777777" w:rsidR="00700537" w:rsidRDefault="00122AD2" w:rsidP="00700537">
      <w:pPr>
        <w:pStyle w:val="Textkrper"/>
        <w:tabs>
          <w:tab w:val="right" w:pos="9072"/>
        </w:tabs>
        <w:spacing w:before="0" w:after="120"/>
        <w:rPr>
          <w:rStyle w:val="Formatvorlage24"/>
          <w:color w:val="auto"/>
        </w:rPr>
      </w:pPr>
      <w:sdt>
        <w:sdtPr>
          <w:rPr>
            <w:rStyle w:val="Formatvorlage24"/>
            <w:color w:val="auto"/>
          </w:rPr>
          <w:id w:val="194430003"/>
          <w:placeholder>
            <w:docPart w:val="8922ED1C442E4DF7AB6E52AC5E101A1A"/>
          </w:placeholder>
          <w:showingPlcHdr/>
        </w:sdtPr>
        <w:sdtEndPr>
          <w:rPr>
            <w:rStyle w:val="Absatz-Standardschriftart"/>
            <w:sz w:val="16"/>
          </w:rPr>
        </w:sdtEndPr>
        <w:sdtContent>
          <w:r w:rsidR="00700537" w:rsidRPr="001B1D3C">
            <w:rPr>
              <w:rStyle w:val="Platzhaltertext"/>
              <w:color w:val="auto"/>
              <w:sz w:val="20"/>
            </w:rPr>
            <w:t>Klicken oder tippen Sie hier, um Text einzugeben.</w:t>
          </w:r>
          <w:r w:rsidR="00700537" w:rsidRPr="001B1D3C">
            <w:rPr>
              <w:i/>
              <w:color w:val="auto"/>
              <w:sz w:val="20"/>
            </w:rPr>
            <w:t xml:space="preserve"> (Beschrieb Soll-Zustand aus Immobilien-Sicht durch armasuisse Immobilien und aus Betreiber-Sicht durch LBA/BABS.</w:t>
          </w:r>
          <w:r w:rsidR="00700537">
            <w:rPr>
              <w:i/>
              <w:color w:val="auto"/>
              <w:sz w:val="20"/>
            </w:rPr>
            <w:t xml:space="preserve"> Mieter koordiniert die Beiträge Betreiber,</w:t>
          </w:r>
          <w:r w:rsidR="00700537" w:rsidRPr="001B1D3C">
            <w:rPr>
              <w:i/>
              <w:color w:val="auto"/>
              <w:sz w:val="20"/>
            </w:rPr>
            <w:t xml:space="preserve"> PFM koordiniert die Beiträge Betreiber, FM, SIP und UNS)</w:t>
          </w:r>
          <w:r w:rsidR="00700537" w:rsidRPr="001B1D3C">
            <w:rPr>
              <w:color w:val="auto"/>
              <w:sz w:val="20"/>
            </w:rPr>
            <w:t xml:space="preserve"> </w:t>
          </w:r>
        </w:sdtContent>
      </w:sdt>
    </w:p>
    <w:p w14:paraId="2E74C7E5" w14:textId="77777777" w:rsidR="00700537" w:rsidRDefault="00700537" w:rsidP="00700537">
      <w:pPr>
        <w:pStyle w:val="Textkrper"/>
        <w:tabs>
          <w:tab w:val="right" w:pos="9072"/>
        </w:tabs>
        <w:spacing w:before="0" w:after="120"/>
        <w:rPr>
          <w:rStyle w:val="Formatvorlage24"/>
          <w:color w:val="auto"/>
        </w:rPr>
      </w:pPr>
    </w:p>
    <w:p w14:paraId="51255C2E" w14:textId="77777777" w:rsidR="00700537" w:rsidRDefault="00700537" w:rsidP="00700537">
      <w:pPr>
        <w:pStyle w:val="Textkrper"/>
        <w:tabs>
          <w:tab w:val="right" w:pos="9072"/>
        </w:tabs>
        <w:spacing w:before="0" w:after="120"/>
        <w:rPr>
          <w:b/>
          <w:szCs w:val="20"/>
        </w:rPr>
      </w:pPr>
      <w:r w:rsidRPr="00AB4CF1">
        <w:rPr>
          <w:b/>
          <w:szCs w:val="20"/>
        </w:rPr>
        <w:t>Priorität PFM / SIP</w:t>
      </w:r>
    </w:p>
    <w:p w14:paraId="214E2F33" w14:textId="77777777" w:rsidR="00700537" w:rsidRPr="00F0610D" w:rsidRDefault="00700537" w:rsidP="00700537">
      <w:pPr>
        <w:keepNext/>
        <w:keepLines/>
        <w:spacing w:after="120"/>
        <w:rPr>
          <w:i/>
          <w:sz w:val="16"/>
        </w:rPr>
      </w:pPr>
      <w:r w:rsidRPr="00AB4CF1">
        <w:rPr>
          <w:i/>
          <w:sz w:val="16"/>
        </w:rPr>
        <w:t>Zutreffendes ankreuzen</w:t>
      </w:r>
    </w:p>
    <w:p w14:paraId="4F756CE0" w14:textId="77777777" w:rsidR="00700537" w:rsidRDefault="00700537" w:rsidP="00700537">
      <w:pPr>
        <w:keepNext/>
        <w:keepLines/>
        <w:spacing w:before="20" w:after="20"/>
        <w:rPr>
          <w:szCs w:val="20"/>
        </w:rPr>
      </w:pPr>
      <w:r w:rsidRPr="00AB4CF1">
        <w:rPr>
          <w:b/>
          <w:szCs w:val="20"/>
        </w:rPr>
        <w:fldChar w:fldCharType="begin">
          <w:ffData>
            <w:name w:val="Kontrollkästchen1"/>
            <w:enabled/>
            <w:calcOnExit w:val="0"/>
            <w:checkBox>
              <w:sizeAuto/>
              <w:default w:val="0"/>
              <w:checked w:val="0"/>
            </w:checkBox>
          </w:ffData>
        </w:fldChar>
      </w:r>
      <w:r w:rsidRPr="00AB4CF1">
        <w:rPr>
          <w:b/>
          <w:szCs w:val="20"/>
        </w:rPr>
        <w:instrText xml:space="preserve"> FORMCHECKBOX </w:instrText>
      </w:r>
      <w:r w:rsidRPr="00AB4CF1">
        <w:rPr>
          <w:b/>
          <w:szCs w:val="20"/>
        </w:rPr>
      </w:r>
      <w:r w:rsidRPr="00AB4CF1">
        <w:rPr>
          <w:b/>
          <w:szCs w:val="20"/>
        </w:rPr>
        <w:fldChar w:fldCharType="separate"/>
      </w:r>
      <w:r w:rsidRPr="00AB4CF1">
        <w:rPr>
          <w:szCs w:val="20"/>
        </w:rPr>
        <w:fldChar w:fldCharType="end"/>
      </w:r>
      <w:r w:rsidRPr="00AB4CF1">
        <w:rPr>
          <w:szCs w:val="20"/>
        </w:rPr>
        <w:t xml:space="preserve"> </w:t>
      </w:r>
      <w:r>
        <w:rPr>
          <w:szCs w:val="20"/>
        </w:rPr>
        <w:t>akut</w:t>
      </w:r>
      <w:r>
        <w:rPr>
          <w:szCs w:val="20"/>
        </w:rPr>
        <w:tab/>
      </w:r>
      <w:r w:rsidRPr="00AB4CF1">
        <w:rPr>
          <w:b/>
          <w:szCs w:val="20"/>
        </w:rPr>
        <w:fldChar w:fldCharType="begin">
          <w:ffData>
            <w:name w:val=""/>
            <w:enabled/>
            <w:calcOnExit w:val="0"/>
            <w:checkBox>
              <w:sizeAuto/>
              <w:default w:val="0"/>
              <w:checked w:val="0"/>
            </w:checkBox>
          </w:ffData>
        </w:fldChar>
      </w:r>
      <w:r w:rsidRPr="00AB4CF1">
        <w:rPr>
          <w:b/>
          <w:szCs w:val="20"/>
        </w:rPr>
        <w:instrText xml:space="preserve"> FORMCHECKBOX </w:instrText>
      </w:r>
      <w:r w:rsidRPr="00AB4CF1">
        <w:rPr>
          <w:b/>
          <w:szCs w:val="20"/>
        </w:rPr>
      </w:r>
      <w:r w:rsidRPr="00AB4CF1">
        <w:rPr>
          <w:b/>
          <w:szCs w:val="20"/>
        </w:rPr>
        <w:fldChar w:fldCharType="separate"/>
      </w:r>
      <w:r w:rsidRPr="00AB4CF1">
        <w:rPr>
          <w:szCs w:val="20"/>
        </w:rPr>
        <w:fldChar w:fldCharType="end"/>
      </w:r>
      <w:r w:rsidRPr="00AB4CF1">
        <w:rPr>
          <w:szCs w:val="20"/>
        </w:rPr>
        <w:t xml:space="preserve"> </w:t>
      </w:r>
      <w:r>
        <w:rPr>
          <w:szCs w:val="20"/>
        </w:rPr>
        <w:t xml:space="preserve">dringend </w:t>
      </w:r>
      <w:r w:rsidRPr="00AB4CF1">
        <w:rPr>
          <w:b/>
          <w:szCs w:val="20"/>
        </w:rPr>
        <w:fldChar w:fldCharType="begin">
          <w:ffData>
            <w:name w:val="Kontrollkästchen1"/>
            <w:enabled/>
            <w:calcOnExit w:val="0"/>
            <w:checkBox>
              <w:sizeAuto/>
              <w:default w:val="0"/>
              <w:checked w:val="0"/>
            </w:checkBox>
          </w:ffData>
        </w:fldChar>
      </w:r>
      <w:r w:rsidRPr="00AB4CF1">
        <w:rPr>
          <w:b/>
          <w:szCs w:val="20"/>
        </w:rPr>
        <w:instrText xml:space="preserve"> FORMCHECKBOX </w:instrText>
      </w:r>
      <w:r w:rsidRPr="00AB4CF1">
        <w:rPr>
          <w:b/>
          <w:szCs w:val="20"/>
        </w:rPr>
      </w:r>
      <w:r w:rsidRPr="00AB4CF1">
        <w:rPr>
          <w:b/>
          <w:szCs w:val="20"/>
        </w:rPr>
        <w:fldChar w:fldCharType="separate"/>
      </w:r>
      <w:r w:rsidRPr="00AB4CF1">
        <w:rPr>
          <w:szCs w:val="20"/>
        </w:rPr>
        <w:fldChar w:fldCharType="end"/>
      </w:r>
      <w:r w:rsidRPr="00AB4CF1">
        <w:rPr>
          <w:szCs w:val="20"/>
        </w:rPr>
        <w:t xml:space="preserve"> </w:t>
      </w:r>
      <w:r>
        <w:rPr>
          <w:szCs w:val="20"/>
        </w:rPr>
        <w:t xml:space="preserve">planbar </w:t>
      </w:r>
      <w:r w:rsidRPr="00AB4CF1">
        <w:rPr>
          <w:b/>
          <w:szCs w:val="20"/>
        </w:rPr>
        <w:fldChar w:fldCharType="begin">
          <w:ffData>
            <w:name w:val="Kontrollkästchen1"/>
            <w:enabled/>
            <w:calcOnExit w:val="0"/>
            <w:checkBox>
              <w:sizeAuto/>
              <w:default w:val="0"/>
              <w:checked w:val="0"/>
            </w:checkBox>
          </w:ffData>
        </w:fldChar>
      </w:r>
      <w:r w:rsidRPr="00AB4CF1">
        <w:rPr>
          <w:b/>
          <w:szCs w:val="20"/>
        </w:rPr>
        <w:instrText xml:space="preserve"> FORMCHECKBOX </w:instrText>
      </w:r>
      <w:r w:rsidRPr="00AB4CF1">
        <w:rPr>
          <w:b/>
          <w:szCs w:val="20"/>
        </w:rPr>
      </w:r>
      <w:r w:rsidRPr="00AB4CF1">
        <w:rPr>
          <w:b/>
          <w:szCs w:val="20"/>
        </w:rPr>
        <w:fldChar w:fldCharType="separate"/>
      </w:r>
      <w:r w:rsidRPr="00AB4CF1">
        <w:rPr>
          <w:szCs w:val="20"/>
        </w:rPr>
        <w:fldChar w:fldCharType="end"/>
      </w:r>
      <w:r w:rsidRPr="00AB4CF1">
        <w:rPr>
          <w:szCs w:val="20"/>
        </w:rPr>
        <w:t xml:space="preserve"> </w:t>
      </w:r>
      <w:r>
        <w:rPr>
          <w:szCs w:val="20"/>
        </w:rPr>
        <w:t xml:space="preserve">halten </w:t>
      </w:r>
      <w:r w:rsidRPr="00AB4CF1">
        <w:rPr>
          <w:b/>
          <w:szCs w:val="20"/>
        </w:rPr>
        <w:fldChar w:fldCharType="begin">
          <w:ffData>
            <w:name w:val=""/>
            <w:enabled/>
            <w:calcOnExit w:val="0"/>
            <w:checkBox>
              <w:sizeAuto/>
              <w:default w:val="0"/>
              <w:checked w:val="0"/>
            </w:checkBox>
          </w:ffData>
        </w:fldChar>
      </w:r>
      <w:r w:rsidRPr="00AB4CF1">
        <w:rPr>
          <w:b/>
          <w:szCs w:val="20"/>
        </w:rPr>
        <w:instrText xml:space="preserve"> FORMCHECKBOX </w:instrText>
      </w:r>
      <w:r w:rsidRPr="00AB4CF1">
        <w:rPr>
          <w:b/>
          <w:szCs w:val="20"/>
        </w:rPr>
      </w:r>
      <w:r w:rsidRPr="00AB4CF1">
        <w:rPr>
          <w:b/>
          <w:szCs w:val="20"/>
        </w:rPr>
        <w:fldChar w:fldCharType="separate"/>
      </w:r>
      <w:r w:rsidRPr="00AB4CF1">
        <w:rPr>
          <w:szCs w:val="20"/>
        </w:rPr>
        <w:fldChar w:fldCharType="end"/>
      </w:r>
      <w:r w:rsidRPr="00AB4CF1">
        <w:rPr>
          <w:szCs w:val="20"/>
        </w:rPr>
        <w:t xml:space="preserve"> </w:t>
      </w:r>
      <w:r>
        <w:rPr>
          <w:szCs w:val="20"/>
        </w:rPr>
        <w:t>weitere</w:t>
      </w:r>
    </w:p>
    <w:p w14:paraId="66DEB3CD" w14:textId="77777777" w:rsidR="00700537" w:rsidRPr="00AB4CF1" w:rsidRDefault="00700537" w:rsidP="00700537">
      <w:pPr>
        <w:pStyle w:val="Formularfeld8Pte"/>
        <w:spacing w:before="0" w:after="120"/>
        <w:rPr>
          <w:sz w:val="20"/>
          <w:szCs w:val="20"/>
        </w:rPr>
      </w:pPr>
    </w:p>
    <w:p w14:paraId="08A4A4EE" w14:textId="77777777" w:rsidR="00700537" w:rsidRPr="002641F5" w:rsidRDefault="00700537" w:rsidP="00700537">
      <w:pPr>
        <w:pStyle w:val="berschrift2"/>
        <w:tabs>
          <w:tab w:val="clear" w:pos="2836"/>
        </w:tabs>
        <w:spacing w:before="0" w:after="120"/>
        <w:ind w:left="0" w:hanging="1"/>
        <w:rPr>
          <w:sz w:val="24"/>
          <w:szCs w:val="32"/>
        </w:rPr>
      </w:pPr>
      <w:r w:rsidRPr="002641F5">
        <w:rPr>
          <w:sz w:val="24"/>
          <w:szCs w:val="32"/>
        </w:rPr>
        <w:t>Zeitliche Anforderungen</w:t>
      </w:r>
    </w:p>
    <w:p w14:paraId="2F57EFB1" w14:textId="77777777" w:rsidR="00700537" w:rsidRDefault="00122AD2" w:rsidP="00700537">
      <w:pPr>
        <w:pStyle w:val="Textkrper"/>
        <w:spacing w:before="0" w:after="120"/>
        <w:jc w:val="both"/>
        <w:rPr>
          <w:rStyle w:val="Formatvorlage24"/>
        </w:rPr>
      </w:pPr>
      <w:sdt>
        <w:sdtPr>
          <w:rPr>
            <w:rStyle w:val="Formatvorlage24"/>
          </w:rPr>
          <w:id w:val="496310510"/>
          <w:placeholder>
            <w:docPart w:val="96DB89E0181C4F19BD87B01C597285BF"/>
          </w:placeholder>
          <w:showingPlcHdr/>
        </w:sdtPr>
        <w:sdtEndPr>
          <w:rPr>
            <w:rStyle w:val="Absatz-Standardschriftart"/>
            <w:color w:val="00B0F0"/>
            <w:sz w:val="16"/>
          </w:rPr>
        </w:sdtEndPr>
        <w:sdtContent>
          <w:r w:rsidR="00700537" w:rsidRPr="001B1D3C">
            <w:rPr>
              <w:rStyle w:val="Platzhaltertext"/>
              <w:color w:val="auto"/>
              <w:sz w:val="20"/>
            </w:rPr>
            <w:t>Klicken oder tippen Sie hier, um Text einzugeben.</w:t>
          </w:r>
          <w:r w:rsidR="00700537" w:rsidRPr="001B1D3C">
            <w:rPr>
              <w:rStyle w:val="Platzhaltertext"/>
              <w:i/>
              <w:color w:val="auto"/>
              <w:sz w:val="20"/>
            </w:rPr>
            <w:t xml:space="preserve"> (</w:t>
          </w:r>
          <w:r w:rsidR="00700537" w:rsidRPr="001B1D3C">
            <w:rPr>
              <w:i/>
              <w:color w:val="auto"/>
              <w:sz w:val="20"/>
            </w:rPr>
            <w:t>Bezugstermin? Einbautermine für System- und Mieterausbauten? Nutzungsdauer?)</w:t>
          </w:r>
          <w:r w:rsidR="00700537" w:rsidRPr="001B1D3C">
            <w:rPr>
              <w:color w:val="auto"/>
              <w:sz w:val="20"/>
            </w:rPr>
            <w:t xml:space="preserve"> </w:t>
          </w:r>
        </w:sdtContent>
      </w:sdt>
    </w:p>
    <w:p w14:paraId="5B9319BD" w14:textId="77777777" w:rsidR="00700537" w:rsidRDefault="00700537" w:rsidP="00700537">
      <w:pPr>
        <w:pStyle w:val="berschrift2"/>
        <w:numPr>
          <w:ilvl w:val="0"/>
          <w:numId w:val="0"/>
        </w:numPr>
        <w:spacing w:before="0" w:after="120"/>
      </w:pPr>
    </w:p>
    <w:p w14:paraId="354F4998" w14:textId="77777777" w:rsidR="00700537" w:rsidRPr="002641F5" w:rsidRDefault="00700537" w:rsidP="00700537">
      <w:pPr>
        <w:pStyle w:val="berschrift2"/>
        <w:tabs>
          <w:tab w:val="clear" w:pos="2836"/>
        </w:tabs>
        <w:spacing w:before="0" w:after="120"/>
        <w:ind w:left="709" w:hanging="709"/>
      </w:pPr>
      <w:r>
        <w:t>B</w:t>
      </w:r>
      <w:r w:rsidRPr="002641F5">
        <w:t>etroffene Objekte</w:t>
      </w:r>
    </w:p>
    <w:p w14:paraId="3DC70F35" w14:textId="77777777" w:rsidR="00700537" w:rsidRPr="00767991" w:rsidRDefault="00700537" w:rsidP="00700537">
      <w:pPr>
        <w:pStyle w:val="Textkrper"/>
        <w:spacing w:before="0" w:after="120"/>
        <w:rPr>
          <w:i/>
          <w:sz w:val="16"/>
        </w:rPr>
      </w:pPr>
      <w:r w:rsidRPr="0005039C">
        <w:rPr>
          <w:i/>
          <w:sz w:val="16"/>
        </w:rPr>
        <w:t>Bitte ausfüllen und dazugehörigen Kartenausschnitt unterhalb der Tabelle einfügen. Umweltthemen (FFF, Grundwasserschutzzonen und nationale Inventare) auf separatem Kartenausschnitt abbilden.</w:t>
      </w:r>
      <w:r>
        <w:rPr>
          <w:i/>
          <w:sz w:val="16"/>
        </w:rPr>
        <w:t xml:space="preserve"> </w:t>
      </w:r>
    </w:p>
    <w:p w14:paraId="189F2691" w14:textId="77777777" w:rsidR="00700537" w:rsidRDefault="00700537" w:rsidP="00700537">
      <w:pPr>
        <w:pStyle w:val="Textkrper"/>
        <w:tabs>
          <w:tab w:val="right" w:pos="9072"/>
        </w:tabs>
        <w:spacing w:before="0" w:after="0"/>
        <w:jc w:val="both"/>
        <w:rPr>
          <w:color w:val="244061"/>
          <w:sz w:val="16"/>
        </w:rPr>
      </w:pPr>
    </w:p>
    <w:tbl>
      <w:tblPr>
        <w:tblStyle w:val="Tabellenraster"/>
        <w:tblW w:w="0" w:type="auto"/>
        <w:tblInd w:w="-5" w:type="dxa"/>
        <w:tblLook w:val="04A0" w:firstRow="1" w:lastRow="0" w:firstColumn="1" w:lastColumn="0" w:noHBand="0" w:noVBand="1"/>
      </w:tblPr>
      <w:tblGrid>
        <w:gridCol w:w="1515"/>
        <w:gridCol w:w="7551"/>
      </w:tblGrid>
      <w:tr w:rsidR="00700537" w:rsidRPr="00AC056E" w14:paraId="7BF9D266" w14:textId="77777777" w:rsidTr="005B6D65">
        <w:trPr>
          <w:cnfStyle w:val="100000000000" w:firstRow="1" w:lastRow="0" w:firstColumn="0" w:lastColumn="0" w:oddVBand="0" w:evenVBand="0" w:oddHBand="0" w:evenHBand="0" w:firstRowFirstColumn="0" w:firstRowLastColumn="0" w:lastRowFirstColumn="0" w:lastRowLastColumn="0"/>
          <w:tblHeader/>
        </w:trPr>
        <w:tc>
          <w:tcPr>
            <w:tcW w:w="1515" w:type="dxa"/>
            <w:shd w:val="clear" w:color="auto" w:fill="BFBFBF" w:themeFill="background1" w:themeFillShade="BF"/>
          </w:tcPr>
          <w:p w14:paraId="2C975900" w14:textId="77777777" w:rsidR="00700537" w:rsidRPr="001E58E0" w:rsidRDefault="00700537" w:rsidP="005B6D65">
            <w:pPr>
              <w:pStyle w:val="Textkrper"/>
              <w:spacing w:before="20" w:after="20"/>
              <w:rPr>
                <w:sz w:val="16"/>
              </w:rPr>
            </w:pPr>
            <w:proofErr w:type="gramStart"/>
            <w:r>
              <w:rPr>
                <w:sz w:val="16"/>
              </w:rPr>
              <w:t>AOID Objekt</w:t>
            </w:r>
            <w:proofErr w:type="gramEnd"/>
          </w:p>
        </w:tc>
        <w:tc>
          <w:tcPr>
            <w:tcW w:w="7551" w:type="dxa"/>
            <w:shd w:val="clear" w:color="auto" w:fill="BFBFBF" w:themeFill="background1" w:themeFillShade="BF"/>
          </w:tcPr>
          <w:p w14:paraId="453E240D" w14:textId="77777777" w:rsidR="00700537" w:rsidRPr="001E58E0" w:rsidRDefault="00700537" w:rsidP="005B6D65">
            <w:pPr>
              <w:pStyle w:val="Textkrper"/>
              <w:spacing w:before="20" w:after="20"/>
              <w:rPr>
                <w:sz w:val="16"/>
              </w:rPr>
            </w:pPr>
            <w:r w:rsidRPr="001E58E0">
              <w:rPr>
                <w:sz w:val="16"/>
              </w:rPr>
              <w:t>Objektbezeichnung</w:t>
            </w:r>
            <w:r>
              <w:rPr>
                <w:sz w:val="16"/>
              </w:rPr>
              <w:t xml:space="preserve"> gem. SAP RE-FX</w:t>
            </w:r>
          </w:p>
        </w:tc>
      </w:tr>
    </w:tbl>
    <w:p w14:paraId="3A097E6D" w14:textId="77777777" w:rsidR="00700537" w:rsidRPr="00892016" w:rsidRDefault="00700537" w:rsidP="00700537">
      <w:pPr>
        <w:pStyle w:val="Textkrper"/>
        <w:spacing w:before="0" w:after="0"/>
        <w:rPr>
          <w:sz w:val="2"/>
          <w:szCs w:val="2"/>
        </w:rPr>
        <w:sectPr w:rsidR="00700537" w:rsidRPr="00892016" w:rsidSect="00700537">
          <w:headerReference w:type="even" r:id="rId15"/>
          <w:headerReference w:type="default" r:id="rId16"/>
          <w:footerReference w:type="default" r:id="rId17"/>
          <w:headerReference w:type="first" r:id="rId18"/>
          <w:footerReference w:type="first" r:id="rId19"/>
          <w:type w:val="continuous"/>
          <w:pgSz w:w="11906" w:h="16838"/>
          <w:pgMar w:top="567" w:right="1134" w:bottom="-851" w:left="1701" w:header="567" w:footer="284" w:gutter="0"/>
          <w:cols w:space="720"/>
        </w:sectPr>
      </w:pPr>
    </w:p>
    <w:tbl>
      <w:tblPr>
        <w:tblStyle w:val="Tabellenraster"/>
        <w:tblW w:w="0" w:type="auto"/>
        <w:tblInd w:w="-5" w:type="dxa"/>
        <w:tblLook w:val="04A0" w:firstRow="1" w:lastRow="0" w:firstColumn="1" w:lastColumn="0" w:noHBand="0" w:noVBand="1"/>
      </w:tblPr>
      <w:tblGrid>
        <w:gridCol w:w="1515"/>
        <w:gridCol w:w="7551"/>
      </w:tblGrid>
      <w:tr w:rsidR="00700537" w14:paraId="4435FD69" w14:textId="77777777" w:rsidTr="005B6D65">
        <w:trPr>
          <w:cnfStyle w:val="100000000000" w:firstRow="1" w:lastRow="0" w:firstColumn="0" w:lastColumn="0" w:oddVBand="0" w:evenVBand="0" w:oddHBand="0" w:evenHBand="0" w:firstRowFirstColumn="0" w:firstRowLastColumn="0" w:lastRowFirstColumn="0" w:lastRowLastColumn="0"/>
        </w:trPr>
        <w:tc>
          <w:tcPr>
            <w:tcW w:w="1515" w:type="dxa"/>
          </w:tcPr>
          <w:p w14:paraId="194400AE" w14:textId="77777777" w:rsidR="00700537" w:rsidRPr="00A831D3" w:rsidRDefault="00700537" w:rsidP="005B6D65">
            <w:pPr>
              <w:pStyle w:val="Textkrper"/>
              <w:spacing w:before="0" w:after="0"/>
              <w:rPr>
                <w:sz w:val="16"/>
              </w:rPr>
            </w:pPr>
          </w:p>
        </w:tc>
        <w:tc>
          <w:tcPr>
            <w:tcW w:w="7551" w:type="dxa"/>
          </w:tcPr>
          <w:p w14:paraId="60DAC7F5" w14:textId="77777777" w:rsidR="00700537" w:rsidRPr="00A831D3" w:rsidRDefault="00700537" w:rsidP="005B6D65">
            <w:pPr>
              <w:pStyle w:val="Textkrper"/>
              <w:spacing w:before="0" w:after="0"/>
              <w:rPr>
                <w:sz w:val="16"/>
              </w:rPr>
            </w:pPr>
          </w:p>
        </w:tc>
      </w:tr>
      <w:tr w:rsidR="00700537" w14:paraId="578FA1A8" w14:textId="77777777" w:rsidTr="005B6D65">
        <w:tc>
          <w:tcPr>
            <w:tcW w:w="1515" w:type="dxa"/>
          </w:tcPr>
          <w:p w14:paraId="66478533" w14:textId="77777777" w:rsidR="00700537" w:rsidRPr="00A831D3" w:rsidRDefault="00700537" w:rsidP="005B6D65">
            <w:pPr>
              <w:pStyle w:val="Textkrper"/>
              <w:spacing w:before="0" w:after="0"/>
              <w:rPr>
                <w:sz w:val="16"/>
              </w:rPr>
            </w:pPr>
          </w:p>
        </w:tc>
        <w:tc>
          <w:tcPr>
            <w:tcW w:w="7551" w:type="dxa"/>
          </w:tcPr>
          <w:p w14:paraId="60CDF07C" w14:textId="77777777" w:rsidR="00700537" w:rsidRPr="00A831D3" w:rsidRDefault="00700537" w:rsidP="005B6D65">
            <w:pPr>
              <w:pStyle w:val="Textkrper"/>
              <w:spacing w:before="0" w:after="0"/>
              <w:rPr>
                <w:sz w:val="16"/>
              </w:rPr>
            </w:pPr>
          </w:p>
        </w:tc>
      </w:tr>
      <w:tr w:rsidR="00700537" w14:paraId="533D4589" w14:textId="77777777" w:rsidTr="005B6D65">
        <w:tc>
          <w:tcPr>
            <w:tcW w:w="1515" w:type="dxa"/>
          </w:tcPr>
          <w:p w14:paraId="3C39975A" w14:textId="77777777" w:rsidR="00700537" w:rsidRPr="00A831D3" w:rsidRDefault="00700537" w:rsidP="005B6D65">
            <w:pPr>
              <w:pStyle w:val="Textkrper"/>
              <w:spacing w:before="0" w:after="0"/>
              <w:rPr>
                <w:sz w:val="16"/>
              </w:rPr>
            </w:pPr>
          </w:p>
        </w:tc>
        <w:tc>
          <w:tcPr>
            <w:tcW w:w="7551" w:type="dxa"/>
          </w:tcPr>
          <w:p w14:paraId="08703210" w14:textId="77777777" w:rsidR="00700537" w:rsidRPr="00A831D3" w:rsidRDefault="00700537" w:rsidP="005B6D65">
            <w:pPr>
              <w:pStyle w:val="Textkrper"/>
              <w:spacing w:before="0" w:after="0"/>
              <w:rPr>
                <w:sz w:val="16"/>
              </w:rPr>
            </w:pPr>
          </w:p>
        </w:tc>
      </w:tr>
      <w:tr w:rsidR="00700537" w14:paraId="23E0C235" w14:textId="77777777" w:rsidTr="005B6D65">
        <w:tc>
          <w:tcPr>
            <w:tcW w:w="1515" w:type="dxa"/>
          </w:tcPr>
          <w:p w14:paraId="70A17BAC" w14:textId="77777777" w:rsidR="00700537" w:rsidRPr="00A831D3" w:rsidRDefault="00700537" w:rsidP="005B6D65">
            <w:pPr>
              <w:pStyle w:val="Textkrper"/>
              <w:spacing w:before="0" w:after="0"/>
              <w:rPr>
                <w:sz w:val="16"/>
              </w:rPr>
            </w:pPr>
          </w:p>
        </w:tc>
        <w:tc>
          <w:tcPr>
            <w:tcW w:w="7551" w:type="dxa"/>
          </w:tcPr>
          <w:p w14:paraId="7E126CB1" w14:textId="77777777" w:rsidR="00700537" w:rsidRPr="00A831D3" w:rsidRDefault="00700537" w:rsidP="005B6D65">
            <w:pPr>
              <w:pStyle w:val="Textkrper"/>
              <w:spacing w:before="0" w:after="0"/>
              <w:rPr>
                <w:sz w:val="16"/>
              </w:rPr>
            </w:pPr>
          </w:p>
        </w:tc>
      </w:tr>
    </w:tbl>
    <w:p w14:paraId="00872122" w14:textId="77777777" w:rsidR="00700537" w:rsidRDefault="00700537" w:rsidP="00700537">
      <w:pPr>
        <w:pStyle w:val="Textkrper"/>
        <w:tabs>
          <w:tab w:val="right" w:pos="9072"/>
        </w:tabs>
        <w:rPr>
          <w:rStyle w:val="Hyperlink"/>
          <w:sz w:val="20"/>
          <w:szCs w:val="20"/>
        </w:rPr>
      </w:pPr>
      <w:hyperlink r:id="rId20" w:history="1">
        <w:proofErr w:type="spellStart"/>
        <w:r w:rsidRPr="00A350C4">
          <w:rPr>
            <w:rStyle w:val="Hyperlink"/>
            <w:sz w:val="20"/>
            <w:szCs w:val="20"/>
          </w:rPr>
          <w:t>ImmoGIS</w:t>
        </w:r>
        <w:proofErr w:type="spellEnd"/>
        <w:r w:rsidRPr="00A350C4">
          <w:rPr>
            <w:rStyle w:val="Hyperlink"/>
            <w:sz w:val="20"/>
            <w:szCs w:val="20"/>
          </w:rPr>
          <w:t xml:space="preserve"> schweizweit </w:t>
        </w:r>
        <w:proofErr w:type="spellStart"/>
        <w:r w:rsidRPr="00A350C4">
          <w:rPr>
            <w:rStyle w:val="Hyperlink"/>
            <w:sz w:val="20"/>
            <w:szCs w:val="20"/>
          </w:rPr>
          <w:t>CData</w:t>
        </w:r>
        <w:proofErr w:type="spellEnd"/>
      </w:hyperlink>
    </w:p>
    <w:p w14:paraId="5B0EB977" w14:textId="77777777" w:rsidR="00700537" w:rsidRPr="00A350C4" w:rsidRDefault="00700537" w:rsidP="00700537">
      <w:pPr>
        <w:pStyle w:val="Textkrper"/>
        <w:tabs>
          <w:tab w:val="right" w:pos="9072"/>
        </w:tabs>
        <w:spacing w:before="0" w:after="120"/>
        <w:rPr>
          <w:color w:val="auto"/>
          <w:sz w:val="20"/>
          <w:szCs w:val="20"/>
        </w:rPr>
      </w:pPr>
    </w:p>
    <w:p w14:paraId="5EEDF933" w14:textId="77777777" w:rsidR="00700537" w:rsidRDefault="00700537" w:rsidP="00700537">
      <w:pPr>
        <w:pStyle w:val="berschrift2"/>
        <w:tabs>
          <w:tab w:val="clear" w:pos="2836"/>
          <w:tab w:val="num" w:pos="851"/>
        </w:tabs>
        <w:spacing w:before="0" w:after="120"/>
        <w:ind w:hanging="2836"/>
        <w:rPr>
          <w:sz w:val="24"/>
          <w:szCs w:val="32"/>
        </w:rPr>
      </w:pPr>
      <w:r w:rsidRPr="002641F5">
        <w:rPr>
          <w:sz w:val="24"/>
          <w:szCs w:val="32"/>
        </w:rPr>
        <w:t xml:space="preserve">Mögliche </w:t>
      </w:r>
      <w:r>
        <w:rPr>
          <w:sz w:val="24"/>
          <w:szCs w:val="32"/>
        </w:rPr>
        <w:t>Kosten aufgrund Umweltmassnahmen</w:t>
      </w:r>
    </w:p>
    <w:sdt>
      <w:sdtPr>
        <w:rPr>
          <w:rStyle w:val="Formatvorlage24"/>
        </w:rPr>
        <w:id w:val="175246062"/>
        <w:placeholder>
          <w:docPart w:val="3E85956F4D6A4AE7A6BC4FA8AB66A1D6"/>
        </w:placeholder>
      </w:sdtPr>
      <w:sdtEndPr>
        <w:rPr>
          <w:rStyle w:val="Absatz-Standardschriftart"/>
          <w:color w:val="auto"/>
          <w:sz w:val="22"/>
          <w:szCs w:val="22"/>
        </w:rPr>
      </w:sdtEndPr>
      <w:sdtContent>
        <w:p w14:paraId="6A7DFF34" w14:textId="77777777" w:rsidR="00700537" w:rsidRPr="00A9312C" w:rsidRDefault="00700537" w:rsidP="00700537">
          <w:pPr>
            <w:pStyle w:val="Textkrper"/>
            <w:spacing w:before="0" w:after="120"/>
            <w:rPr>
              <w:color w:val="auto"/>
              <w:sz w:val="20"/>
              <w:szCs w:val="22"/>
              <w:lang w:eastAsia="de-CH"/>
            </w:rPr>
          </w:pPr>
          <w:r w:rsidRPr="001B1D3C">
            <w:rPr>
              <w:rStyle w:val="Platzhaltertext"/>
              <w:color w:val="auto"/>
              <w:sz w:val="20"/>
            </w:rPr>
            <w:t xml:space="preserve">Klicken oder tippen Sie hier, um Text einzugeben. </w:t>
          </w:r>
          <w:r w:rsidRPr="001B1D3C">
            <w:rPr>
              <w:rStyle w:val="Platzhaltertext"/>
              <w:i/>
              <w:color w:val="auto"/>
              <w:sz w:val="20"/>
            </w:rPr>
            <w:t>(</w:t>
          </w:r>
          <w:r>
            <w:rPr>
              <w:rStyle w:val="Platzhaltertext"/>
              <w:i/>
              <w:color w:val="auto"/>
              <w:sz w:val="20"/>
            </w:rPr>
            <w:t>Bspw. Lärm: Zusatzkosten für Schallschutzmassnahmen, Altlasten/verschmutztes Erdreich: Zusatzkosten für Triage und Entsorgung, Natur: Ersatzmassnahmen bei Zerstörung von geschützten Lebensräumen, usw.)</w:t>
          </w:r>
        </w:p>
      </w:sdtContent>
    </w:sdt>
    <w:p w14:paraId="7EB45A62" w14:textId="77777777" w:rsidR="00700537" w:rsidRDefault="00700537" w:rsidP="00700537">
      <w:pPr>
        <w:pStyle w:val="berschrift1"/>
        <w:numPr>
          <w:ilvl w:val="0"/>
          <w:numId w:val="0"/>
        </w:numPr>
        <w:spacing w:before="0" w:after="120"/>
        <w:ind w:left="851"/>
      </w:pPr>
    </w:p>
    <w:p w14:paraId="67FC6267" w14:textId="77777777" w:rsidR="00700537" w:rsidRPr="008A3F16" w:rsidRDefault="00700537" w:rsidP="00700537">
      <w:pPr>
        <w:pStyle w:val="berschrift1"/>
        <w:spacing w:before="0" w:after="120"/>
        <w:ind w:left="851"/>
      </w:pPr>
      <w:r w:rsidRPr="008A3F16">
        <w:t>Lösungsansatz</w:t>
      </w:r>
      <w:r>
        <w:t xml:space="preserve"> und geprüfte Varianten</w:t>
      </w:r>
    </w:p>
    <w:p w14:paraId="5857EC8C" w14:textId="77777777" w:rsidR="00700537" w:rsidRPr="001B1D3C" w:rsidRDefault="00700537" w:rsidP="00700537">
      <w:pPr>
        <w:pStyle w:val="berschrift2"/>
        <w:tabs>
          <w:tab w:val="clear" w:pos="2836"/>
          <w:tab w:val="num" w:pos="851"/>
        </w:tabs>
        <w:spacing w:before="0" w:after="120"/>
        <w:ind w:hanging="2836"/>
        <w:rPr>
          <w:color w:val="auto"/>
        </w:rPr>
      </w:pPr>
      <w:r w:rsidRPr="001B1D3C">
        <w:rPr>
          <w:color w:val="auto"/>
          <w:sz w:val="24"/>
          <w:szCs w:val="32"/>
        </w:rPr>
        <w:t>Vorgeschlagener Lösungsansatz</w:t>
      </w:r>
    </w:p>
    <w:sdt>
      <w:sdtPr>
        <w:rPr>
          <w:rStyle w:val="Formatvorlage24"/>
          <w:color w:val="auto"/>
        </w:rPr>
        <w:id w:val="-1103490701"/>
        <w:placeholder>
          <w:docPart w:val="CFD6768C086C4E23A5341C9AA538350C"/>
        </w:placeholder>
      </w:sdtPr>
      <w:sdtEndPr>
        <w:rPr>
          <w:rStyle w:val="Absatz-Standardschriftart"/>
          <w:sz w:val="16"/>
        </w:rPr>
      </w:sdtEndPr>
      <w:sdtContent>
        <w:p w14:paraId="401A9C9D" w14:textId="77777777" w:rsidR="00700537" w:rsidRPr="001B1D3C" w:rsidRDefault="00700537" w:rsidP="00700537">
          <w:pPr>
            <w:pStyle w:val="Textkrper"/>
            <w:spacing w:before="0" w:after="120"/>
            <w:rPr>
              <w:color w:val="auto"/>
              <w:sz w:val="16"/>
            </w:rPr>
          </w:pPr>
          <w:r w:rsidRPr="001B1D3C">
            <w:rPr>
              <w:rStyle w:val="Formatvorlage24"/>
              <w:color w:val="auto"/>
              <w:szCs w:val="20"/>
            </w:rPr>
            <w:t>Klicken oder tippen Sie hier, um Text einzugeben.</w:t>
          </w:r>
          <w:r w:rsidRPr="001B1D3C">
            <w:rPr>
              <w:rStyle w:val="Formatvorlage24"/>
              <w:i/>
              <w:color w:val="auto"/>
              <w:szCs w:val="20"/>
            </w:rPr>
            <w:t xml:space="preserve"> (Der Nutzer zeigt mögliche Lösungsansätze auf, abgestimmt mit vorhandenen strategischen Planungen, abgesprochen mit armasuisse Immobilien PFM</w:t>
          </w:r>
          <w:r w:rsidRPr="001B1D3C">
            <w:rPr>
              <w:rStyle w:val="Platzhaltertext"/>
              <w:i/>
              <w:color w:val="auto"/>
              <w:sz w:val="20"/>
              <w:szCs w:val="20"/>
            </w:rPr>
            <w:t>.)</w:t>
          </w:r>
        </w:p>
      </w:sdtContent>
    </w:sdt>
    <w:p w14:paraId="57F70023" w14:textId="77777777" w:rsidR="00700537" w:rsidRPr="002641F5" w:rsidRDefault="00700537" w:rsidP="00700537">
      <w:pPr>
        <w:pStyle w:val="Textkrper"/>
        <w:tabs>
          <w:tab w:val="right" w:pos="9072"/>
        </w:tabs>
        <w:spacing w:before="0" w:after="120"/>
        <w:jc w:val="both"/>
        <w:rPr>
          <w:sz w:val="24"/>
          <w:szCs w:val="24"/>
        </w:rPr>
      </w:pPr>
    </w:p>
    <w:p w14:paraId="39CD1508" w14:textId="77777777" w:rsidR="00700537" w:rsidRPr="002641F5" w:rsidRDefault="00700537" w:rsidP="00700537">
      <w:pPr>
        <w:pStyle w:val="berschrift2"/>
        <w:tabs>
          <w:tab w:val="clear" w:pos="2836"/>
          <w:tab w:val="num" w:pos="851"/>
        </w:tabs>
        <w:spacing w:before="0" w:after="120"/>
        <w:ind w:left="851"/>
        <w:rPr>
          <w:sz w:val="24"/>
          <w:szCs w:val="32"/>
        </w:rPr>
      </w:pPr>
      <w:r w:rsidRPr="002641F5">
        <w:rPr>
          <w:sz w:val="24"/>
          <w:szCs w:val="32"/>
        </w:rPr>
        <w:t xml:space="preserve">Grundlagen der Grobkostenberechnung </w:t>
      </w:r>
    </w:p>
    <w:sdt>
      <w:sdtPr>
        <w:rPr>
          <w:rStyle w:val="Formatvorlage24"/>
        </w:rPr>
        <w:id w:val="-623930407"/>
        <w:placeholder>
          <w:docPart w:val="2B57926D3AF04F148CDC345836753BD7"/>
        </w:placeholder>
      </w:sdtPr>
      <w:sdtEndPr>
        <w:rPr>
          <w:rStyle w:val="Absatz-Standardschriftart"/>
          <w:sz w:val="22"/>
          <w:szCs w:val="22"/>
        </w:rPr>
      </w:sdtEndPr>
      <w:sdtContent>
        <w:p w14:paraId="0BACB757" w14:textId="77777777" w:rsidR="00700537" w:rsidRPr="00840A37" w:rsidRDefault="00700537" w:rsidP="00700537">
          <w:pPr>
            <w:pStyle w:val="Textkrper"/>
            <w:spacing w:before="0" w:after="120"/>
            <w:rPr>
              <w:color w:val="00B0F0"/>
              <w:sz w:val="16"/>
            </w:rPr>
          </w:pPr>
          <w:r w:rsidRPr="0005039C">
            <w:rPr>
              <w:rStyle w:val="Platzhaltertext"/>
              <w:color w:val="auto"/>
              <w:sz w:val="20"/>
            </w:rPr>
            <w:t xml:space="preserve">Klicken oder tippen Sie hier, um Text einzugeben. </w:t>
          </w:r>
          <w:r w:rsidRPr="0005039C">
            <w:rPr>
              <w:i/>
              <w:sz w:val="20"/>
            </w:rPr>
            <w:t>Grobkosten ermittelt mit «Raumbedarf global» und Kostenkennwert</w:t>
          </w:r>
          <w:r w:rsidRPr="0005039C">
            <w:rPr>
              <w:i/>
              <w:color w:val="auto"/>
              <w:sz w:val="20"/>
            </w:rPr>
            <w:t>en</w:t>
          </w:r>
          <w:r w:rsidRPr="0005039C">
            <w:rPr>
              <w:i/>
              <w:sz w:val="20"/>
            </w:rPr>
            <w:t xml:space="preserve">? Anhand von abgerechneten Projekten oder Erfahrungswerten? Nachvollziehbare Berechnung ist zwingend, evtl. als Beilage. Die Kosten bereits nach «Instandsetzung», «Betriebsoptimierung (Anteil am </w:t>
          </w:r>
          <w:r w:rsidRPr="009A4FB2">
            <w:rPr>
              <w:i/>
              <w:sz w:val="20"/>
            </w:rPr>
            <w:t>Nutzerbedarf)», «Nutzerbedarf</w:t>
          </w:r>
          <w:r w:rsidRPr="0005039C">
            <w:rPr>
              <w:i/>
              <w:sz w:val="20"/>
            </w:rPr>
            <w:t xml:space="preserve"> (exkl. Anteil Betriebsoptimierung)» und evtl. Umweltauflagen aufteilen. </w:t>
          </w:r>
          <w:r>
            <w:rPr>
              <w:i/>
              <w:sz w:val="20"/>
            </w:rPr>
            <w:t>Umzugskosten ebenfalls aufführen. Total auf Titelblatt übertragen</w:t>
          </w:r>
        </w:p>
      </w:sdtContent>
    </w:sdt>
    <w:p w14:paraId="7C023980" w14:textId="77777777" w:rsidR="00700537" w:rsidRPr="00C75C35" w:rsidRDefault="00700537" w:rsidP="00700537">
      <w:pPr>
        <w:pStyle w:val="Textkrper"/>
        <w:tabs>
          <w:tab w:val="right" w:pos="9072"/>
        </w:tabs>
        <w:spacing w:before="0" w:after="120"/>
        <w:rPr>
          <w:szCs w:val="22"/>
        </w:rPr>
      </w:pPr>
    </w:p>
    <w:p w14:paraId="7C64ECD7" w14:textId="77777777" w:rsidR="00700537" w:rsidRPr="002641F5" w:rsidRDefault="00700537" w:rsidP="00700537">
      <w:pPr>
        <w:pStyle w:val="berschrift2"/>
        <w:tabs>
          <w:tab w:val="clear" w:pos="2836"/>
          <w:tab w:val="num" w:pos="851"/>
        </w:tabs>
        <w:spacing w:before="0" w:after="120"/>
        <w:ind w:left="851"/>
        <w:rPr>
          <w:sz w:val="24"/>
          <w:szCs w:val="32"/>
        </w:rPr>
      </w:pPr>
      <w:r w:rsidRPr="002641F5">
        <w:rPr>
          <w:sz w:val="24"/>
          <w:szCs w:val="32"/>
        </w:rPr>
        <w:t>Weitere geprüfte Varianten (z.B. organisatorische Lösung)</w:t>
      </w:r>
    </w:p>
    <w:sdt>
      <w:sdtPr>
        <w:rPr>
          <w:rStyle w:val="Formatvorlage24"/>
        </w:rPr>
        <w:id w:val="164913502"/>
        <w:placeholder>
          <w:docPart w:val="6EAE6F308C12406CA7657083E53EE113"/>
        </w:placeholder>
      </w:sdtPr>
      <w:sdtEndPr>
        <w:rPr>
          <w:rStyle w:val="Absatz-Standardschriftart"/>
          <w:color w:val="auto"/>
          <w:sz w:val="22"/>
          <w:szCs w:val="22"/>
        </w:rPr>
      </w:sdtEndPr>
      <w:sdtContent>
        <w:p w14:paraId="46DEF25C" w14:textId="77777777" w:rsidR="00700537" w:rsidRPr="001B1D3C" w:rsidRDefault="00700537" w:rsidP="00700537">
          <w:pPr>
            <w:pStyle w:val="Textkrper"/>
            <w:spacing w:before="0" w:after="120"/>
            <w:rPr>
              <w:color w:val="auto"/>
              <w:sz w:val="16"/>
            </w:rPr>
          </w:pPr>
          <w:r w:rsidRPr="001B1D3C">
            <w:rPr>
              <w:rStyle w:val="Platzhaltertext"/>
              <w:color w:val="auto"/>
              <w:sz w:val="20"/>
            </w:rPr>
            <w:t xml:space="preserve">Klicken oder tippen Sie hier, um Text einzugeben. </w:t>
          </w:r>
          <w:r w:rsidRPr="001B1D3C">
            <w:rPr>
              <w:rStyle w:val="Platzhaltertext"/>
              <w:i/>
              <w:color w:val="auto"/>
              <w:sz w:val="20"/>
            </w:rPr>
            <w:t>(Der Nutzer legt dar, welche weiteren z.B. organisatorischen Lösungen er geprüft und aus welchen Gründen er sie verworfen hat.)</w:t>
          </w:r>
        </w:p>
      </w:sdtContent>
    </w:sdt>
    <w:p w14:paraId="72048FCE" w14:textId="77777777" w:rsidR="00700537" w:rsidRDefault="00700537" w:rsidP="00700537">
      <w:pPr>
        <w:pStyle w:val="Textkrper"/>
        <w:tabs>
          <w:tab w:val="right" w:pos="9072"/>
        </w:tabs>
        <w:spacing w:before="0" w:after="120"/>
        <w:rPr>
          <w:szCs w:val="22"/>
        </w:rPr>
      </w:pPr>
    </w:p>
    <w:p w14:paraId="340DD09E" w14:textId="77777777" w:rsidR="00700537" w:rsidRDefault="00700537" w:rsidP="00700537">
      <w:pPr>
        <w:pStyle w:val="Textkrper"/>
        <w:tabs>
          <w:tab w:val="right" w:pos="9072"/>
        </w:tabs>
        <w:spacing w:before="0" w:after="120"/>
        <w:rPr>
          <w:szCs w:val="22"/>
        </w:rPr>
      </w:pPr>
    </w:p>
    <w:p w14:paraId="1108FDC4" w14:textId="77777777" w:rsidR="00700537" w:rsidRPr="0034632B" w:rsidRDefault="00700537" w:rsidP="00700537">
      <w:pPr>
        <w:pStyle w:val="berschrift1"/>
        <w:spacing w:before="0" w:after="120"/>
        <w:ind w:left="851"/>
      </w:pPr>
      <w:r w:rsidRPr="008A3F16">
        <w:lastRenderedPageBreak/>
        <w:t>Wirtschaftlichkeit</w:t>
      </w:r>
    </w:p>
    <w:p w14:paraId="20FBFCCE" w14:textId="77777777" w:rsidR="00700537" w:rsidRPr="00A779AA" w:rsidRDefault="00700537" w:rsidP="00700537">
      <w:pPr>
        <w:pStyle w:val="berschrift2"/>
        <w:tabs>
          <w:tab w:val="clear" w:pos="2836"/>
          <w:tab w:val="num" w:pos="851"/>
        </w:tabs>
        <w:spacing w:before="0" w:after="120"/>
        <w:ind w:hanging="2836"/>
        <w:rPr>
          <w:sz w:val="24"/>
          <w:szCs w:val="32"/>
        </w:rPr>
      </w:pPr>
      <w:r w:rsidRPr="002641F5">
        <w:rPr>
          <w:sz w:val="24"/>
          <w:szCs w:val="32"/>
        </w:rPr>
        <w:t>Beurteilung der W</w:t>
      </w:r>
      <w:r>
        <w:rPr>
          <w:sz w:val="24"/>
          <w:szCs w:val="32"/>
        </w:rPr>
        <w:t>i</w:t>
      </w:r>
      <w:r w:rsidRPr="002641F5">
        <w:rPr>
          <w:sz w:val="24"/>
          <w:szCs w:val="32"/>
        </w:rPr>
        <w:t>rtschaftlichkeit (WiBe) aus Sicht Mieter</w:t>
      </w:r>
    </w:p>
    <w:tbl>
      <w:tblPr>
        <w:tblStyle w:val="Tabellenraster"/>
        <w:tblW w:w="9341" w:type="dxa"/>
        <w:tblInd w:w="-5" w:type="dxa"/>
        <w:tblLook w:val="04A0" w:firstRow="1" w:lastRow="0" w:firstColumn="1" w:lastColumn="0" w:noHBand="0" w:noVBand="1"/>
      </w:tblPr>
      <w:tblGrid>
        <w:gridCol w:w="7215"/>
        <w:gridCol w:w="2126"/>
      </w:tblGrid>
      <w:tr w:rsidR="00700537" w:rsidRPr="00CC3749" w14:paraId="219BC90B" w14:textId="77777777" w:rsidTr="005B6D65">
        <w:trPr>
          <w:cnfStyle w:val="100000000000" w:firstRow="1" w:lastRow="0" w:firstColumn="0" w:lastColumn="0" w:oddVBand="0" w:evenVBand="0" w:oddHBand="0" w:evenHBand="0" w:firstRowFirstColumn="0" w:firstRowLastColumn="0" w:lastRowFirstColumn="0" w:lastRowLastColumn="0"/>
        </w:trPr>
        <w:tc>
          <w:tcPr>
            <w:tcW w:w="721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E1E31F0" w14:textId="77777777" w:rsidR="00700537" w:rsidRPr="00CC3749" w:rsidRDefault="00700537" w:rsidP="005B6D65">
            <w:pPr>
              <w:pStyle w:val="Textkrper"/>
              <w:ind w:right="-108"/>
              <w:rPr>
                <w:sz w:val="20"/>
              </w:rPr>
            </w:pPr>
            <w:r w:rsidRPr="00CC3749">
              <w:rPr>
                <w:sz w:val="20"/>
              </w:rPr>
              <w:t>Aufteilung der Grobkosten von:</w:t>
            </w:r>
          </w:p>
        </w:tc>
        <w:tc>
          <w:tcPr>
            <w:tcW w:w="212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76ED2D9" w14:textId="77777777" w:rsidR="00700537" w:rsidRPr="00CC3749" w:rsidRDefault="00700537" w:rsidP="005B6D65">
            <w:pPr>
              <w:pStyle w:val="Textkrper"/>
              <w:rPr>
                <w:b/>
                <w:color w:val="FF0000"/>
                <w:sz w:val="20"/>
              </w:rPr>
            </w:pPr>
          </w:p>
        </w:tc>
      </w:tr>
      <w:tr w:rsidR="00700537" w:rsidRPr="00CC3749" w14:paraId="40893EA1" w14:textId="77777777" w:rsidTr="005B6D65">
        <w:tc>
          <w:tcPr>
            <w:tcW w:w="7215" w:type="dxa"/>
          </w:tcPr>
          <w:p w14:paraId="707C6849" w14:textId="77777777" w:rsidR="00700537" w:rsidRPr="00CC3749" w:rsidRDefault="00700537" w:rsidP="005B6D65">
            <w:pPr>
              <w:pStyle w:val="Textkrper"/>
              <w:ind w:right="-108"/>
              <w:rPr>
                <w:sz w:val="20"/>
              </w:rPr>
            </w:pPr>
            <w:r w:rsidRPr="00CC3749">
              <w:rPr>
                <w:sz w:val="20"/>
              </w:rPr>
              <w:t>davon Anteil für die Instandsetzung:</w:t>
            </w:r>
          </w:p>
        </w:tc>
        <w:tc>
          <w:tcPr>
            <w:tcW w:w="2126" w:type="dxa"/>
          </w:tcPr>
          <w:p w14:paraId="6FB9A8AF" w14:textId="77777777" w:rsidR="00700537" w:rsidRPr="00CC3749" w:rsidRDefault="00700537" w:rsidP="005B6D65">
            <w:pPr>
              <w:pStyle w:val="Textkrper"/>
              <w:rPr>
                <w:b/>
                <w:color w:val="FF0000"/>
                <w:sz w:val="20"/>
              </w:rPr>
            </w:pPr>
          </w:p>
        </w:tc>
      </w:tr>
      <w:tr w:rsidR="00700537" w:rsidRPr="00CC3749" w14:paraId="43053DDD" w14:textId="77777777" w:rsidTr="005B6D65">
        <w:tc>
          <w:tcPr>
            <w:tcW w:w="7215" w:type="dxa"/>
          </w:tcPr>
          <w:p w14:paraId="6C348678" w14:textId="77777777" w:rsidR="00700537" w:rsidRPr="00CC3749" w:rsidRDefault="00700537" w:rsidP="005B6D65">
            <w:pPr>
              <w:pStyle w:val="Textkrper"/>
              <w:ind w:right="-108"/>
              <w:rPr>
                <w:sz w:val="20"/>
              </w:rPr>
            </w:pPr>
            <w:r w:rsidRPr="00CC3749">
              <w:rPr>
                <w:sz w:val="20"/>
              </w:rPr>
              <w:t>davon Anteil für die Betriebsoptimierung (Anteil am Nutzerbed</w:t>
            </w:r>
            <w:r>
              <w:rPr>
                <w:sz w:val="20"/>
              </w:rPr>
              <w:t>arf</w:t>
            </w:r>
            <w:r w:rsidRPr="00CC3749">
              <w:rPr>
                <w:sz w:val="20"/>
              </w:rPr>
              <w:t>):</w:t>
            </w:r>
          </w:p>
        </w:tc>
        <w:tc>
          <w:tcPr>
            <w:tcW w:w="2126" w:type="dxa"/>
          </w:tcPr>
          <w:p w14:paraId="36179D95" w14:textId="77777777" w:rsidR="00700537" w:rsidRPr="00CC3749" w:rsidRDefault="00700537" w:rsidP="005B6D65">
            <w:pPr>
              <w:pStyle w:val="Textkrper"/>
              <w:rPr>
                <w:b/>
                <w:color w:val="FF0000"/>
                <w:sz w:val="20"/>
              </w:rPr>
            </w:pPr>
          </w:p>
        </w:tc>
      </w:tr>
      <w:tr w:rsidR="00700537" w:rsidRPr="00CC3749" w14:paraId="560DE119" w14:textId="77777777" w:rsidTr="005B6D65">
        <w:tc>
          <w:tcPr>
            <w:tcW w:w="7215" w:type="dxa"/>
          </w:tcPr>
          <w:p w14:paraId="3B230DDE" w14:textId="77777777" w:rsidR="00700537" w:rsidRPr="00CC3749" w:rsidRDefault="00700537" w:rsidP="005B6D65">
            <w:pPr>
              <w:pStyle w:val="Textkrper"/>
              <w:ind w:right="-108"/>
              <w:rPr>
                <w:sz w:val="20"/>
              </w:rPr>
            </w:pPr>
            <w:r w:rsidRPr="00CC3749">
              <w:rPr>
                <w:sz w:val="20"/>
              </w:rPr>
              <w:t>davon Anteil für d</w:t>
            </w:r>
            <w:r>
              <w:rPr>
                <w:sz w:val="20"/>
              </w:rPr>
              <w:t>en</w:t>
            </w:r>
            <w:r w:rsidRPr="00CC3749">
              <w:rPr>
                <w:sz w:val="20"/>
              </w:rPr>
              <w:t xml:space="preserve"> Nutzerbed</w:t>
            </w:r>
            <w:r>
              <w:rPr>
                <w:sz w:val="20"/>
              </w:rPr>
              <w:t>arf</w:t>
            </w:r>
            <w:r w:rsidRPr="00CC3749">
              <w:rPr>
                <w:sz w:val="20"/>
              </w:rPr>
              <w:t xml:space="preserve"> (exkl. Anteil Betriebsoptimierung):</w:t>
            </w:r>
          </w:p>
        </w:tc>
        <w:tc>
          <w:tcPr>
            <w:tcW w:w="2126" w:type="dxa"/>
          </w:tcPr>
          <w:p w14:paraId="4AD7DB89" w14:textId="77777777" w:rsidR="00700537" w:rsidRPr="00CC3749" w:rsidRDefault="00700537" w:rsidP="005B6D65">
            <w:pPr>
              <w:pStyle w:val="Textkrper"/>
              <w:rPr>
                <w:b/>
                <w:color w:val="FF0000"/>
                <w:sz w:val="20"/>
              </w:rPr>
            </w:pPr>
          </w:p>
        </w:tc>
      </w:tr>
      <w:tr w:rsidR="00700537" w:rsidRPr="00CC3749" w14:paraId="5E4BF4D3" w14:textId="77777777" w:rsidTr="005B6D65">
        <w:tc>
          <w:tcPr>
            <w:tcW w:w="7215" w:type="dxa"/>
          </w:tcPr>
          <w:p w14:paraId="6D815D1D" w14:textId="77777777" w:rsidR="00700537" w:rsidRPr="002E3EA1" w:rsidRDefault="00700537" w:rsidP="005B6D65">
            <w:pPr>
              <w:pStyle w:val="Textkrper"/>
              <w:ind w:right="-108"/>
              <w:rPr>
                <w:sz w:val="20"/>
                <w:szCs w:val="20"/>
              </w:rPr>
            </w:pPr>
            <w:r>
              <w:rPr>
                <w:sz w:val="20"/>
                <w:szCs w:val="20"/>
              </w:rPr>
              <w:t>d</w:t>
            </w:r>
            <w:r w:rsidRPr="002E3EA1">
              <w:rPr>
                <w:sz w:val="20"/>
                <w:szCs w:val="20"/>
              </w:rPr>
              <w:t>avon Umweltauflagen</w:t>
            </w:r>
          </w:p>
        </w:tc>
        <w:tc>
          <w:tcPr>
            <w:tcW w:w="2126" w:type="dxa"/>
          </w:tcPr>
          <w:p w14:paraId="16DE03FE" w14:textId="77777777" w:rsidR="00700537" w:rsidRPr="00CC3749" w:rsidRDefault="00700537" w:rsidP="005B6D65">
            <w:pPr>
              <w:pStyle w:val="Textkrper"/>
              <w:rPr>
                <w:b/>
                <w:color w:val="FF0000"/>
                <w:sz w:val="20"/>
              </w:rPr>
            </w:pPr>
          </w:p>
        </w:tc>
      </w:tr>
    </w:tbl>
    <w:p w14:paraId="22FC1C6B" w14:textId="77777777" w:rsidR="00700537" w:rsidRPr="00CC4108" w:rsidRDefault="00700537" w:rsidP="00700537">
      <w:pPr>
        <w:pStyle w:val="Textkrper"/>
      </w:pPr>
    </w:p>
    <w:p w14:paraId="3CDAFF93" w14:textId="77777777" w:rsidR="00700537" w:rsidRPr="00A779AA" w:rsidRDefault="00700537" w:rsidP="00700537">
      <w:pPr>
        <w:pStyle w:val="berschrift2"/>
        <w:tabs>
          <w:tab w:val="clear" w:pos="2836"/>
          <w:tab w:val="num" w:pos="851"/>
        </w:tabs>
        <w:spacing w:before="0" w:after="120"/>
        <w:ind w:left="2835" w:hanging="2835"/>
        <w:rPr>
          <w:sz w:val="24"/>
          <w:szCs w:val="32"/>
        </w:rPr>
      </w:pPr>
      <w:r w:rsidRPr="002641F5">
        <w:rPr>
          <w:sz w:val="24"/>
          <w:szCs w:val="32"/>
        </w:rPr>
        <w:t xml:space="preserve">Geschätzte Einsparungen </w:t>
      </w:r>
      <w:r w:rsidRPr="002641F5">
        <w:rPr>
          <w:b w:val="0"/>
          <w:bCs w:val="0"/>
          <w:sz w:val="24"/>
          <w:szCs w:val="32"/>
        </w:rPr>
        <w:t>(nur für Betriebsoptimierung)</w:t>
      </w:r>
    </w:p>
    <w:tbl>
      <w:tblPr>
        <w:tblStyle w:val="Tabellenraster"/>
        <w:tblW w:w="9310" w:type="dxa"/>
        <w:tblInd w:w="-5" w:type="dxa"/>
        <w:tblLook w:val="04A0" w:firstRow="1" w:lastRow="0" w:firstColumn="1" w:lastColumn="0" w:noHBand="0" w:noVBand="1"/>
      </w:tblPr>
      <w:tblGrid>
        <w:gridCol w:w="3072"/>
        <w:gridCol w:w="1162"/>
        <w:gridCol w:w="539"/>
        <w:gridCol w:w="1840"/>
        <w:gridCol w:w="1352"/>
        <w:gridCol w:w="1101"/>
        <w:gridCol w:w="244"/>
      </w:tblGrid>
      <w:tr w:rsidR="00700537" w:rsidRPr="00796723" w14:paraId="78EC9ABE" w14:textId="77777777" w:rsidTr="005B6D65">
        <w:trPr>
          <w:cnfStyle w:val="100000000000" w:firstRow="1" w:lastRow="0" w:firstColumn="0" w:lastColumn="0" w:oddVBand="0" w:evenVBand="0" w:oddHBand="0" w:evenHBand="0" w:firstRowFirstColumn="0" w:firstRowLastColumn="0" w:lastRowFirstColumn="0" w:lastRowLastColumn="0"/>
          <w:tblHeader/>
        </w:trPr>
        <w:tc>
          <w:tcPr>
            <w:tcW w:w="4234" w:type="dxa"/>
            <w:gridSpan w:val="2"/>
            <w:shd w:val="clear" w:color="auto" w:fill="BFBFBF" w:themeFill="background1" w:themeFillShade="BF"/>
          </w:tcPr>
          <w:p w14:paraId="388B87EA" w14:textId="77777777" w:rsidR="00700537" w:rsidRPr="00E50081" w:rsidRDefault="00700537" w:rsidP="005B6D65">
            <w:pPr>
              <w:pStyle w:val="Textkrper"/>
              <w:tabs>
                <w:tab w:val="right" w:pos="9072"/>
              </w:tabs>
              <w:rPr>
                <w:b/>
                <w:sz w:val="16"/>
              </w:rPr>
            </w:pPr>
            <w:r w:rsidRPr="00E50081">
              <w:rPr>
                <w:b/>
                <w:sz w:val="16"/>
              </w:rPr>
              <w:t>Kostenart</w:t>
            </w:r>
          </w:p>
        </w:tc>
        <w:tc>
          <w:tcPr>
            <w:tcW w:w="3731" w:type="dxa"/>
            <w:gridSpan w:val="3"/>
            <w:shd w:val="clear" w:color="auto" w:fill="BFBFBF" w:themeFill="background1" w:themeFillShade="BF"/>
          </w:tcPr>
          <w:p w14:paraId="5BE9E9DB" w14:textId="77777777" w:rsidR="00700537" w:rsidRPr="00E50081" w:rsidRDefault="00700537" w:rsidP="005B6D65">
            <w:pPr>
              <w:pStyle w:val="Textkrper"/>
              <w:tabs>
                <w:tab w:val="right" w:pos="9072"/>
              </w:tabs>
              <w:rPr>
                <w:b/>
                <w:sz w:val="16"/>
              </w:rPr>
            </w:pPr>
            <w:r w:rsidRPr="00E50081">
              <w:rPr>
                <w:b/>
                <w:sz w:val="16"/>
              </w:rPr>
              <w:t>Beschreibung der Einsparung</w:t>
            </w:r>
          </w:p>
        </w:tc>
        <w:tc>
          <w:tcPr>
            <w:tcW w:w="1345" w:type="dxa"/>
            <w:gridSpan w:val="2"/>
            <w:shd w:val="clear" w:color="auto" w:fill="BFBFBF" w:themeFill="background1" w:themeFillShade="BF"/>
          </w:tcPr>
          <w:p w14:paraId="37BD6C32" w14:textId="77777777" w:rsidR="00700537" w:rsidRPr="00E50081" w:rsidRDefault="00700537" w:rsidP="005B6D65">
            <w:pPr>
              <w:pStyle w:val="Textkrper"/>
              <w:tabs>
                <w:tab w:val="right" w:pos="9072"/>
              </w:tabs>
              <w:rPr>
                <w:b/>
                <w:sz w:val="16"/>
              </w:rPr>
            </w:pPr>
            <w:r w:rsidRPr="00E50081">
              <w:rPr>
                <w:b/>
                <w:sz w:val="16"/>
              </w:rPr>
              <w:t xml:space="preserve">Einsparung </w:t>
            </w:r>
            <w:r>
              <w:rPr>
                <w:b/>
                <w:sz w:val="16"/>
              </w:rPr>
              <w:t>in Fr.</w:t>
            </w:r>
            <w:r w:rsidRPr="00E50081">
              <w:rPr>
                <w:b/>
                <w:sz w:val="16"/>
              </w:rPr>
              <w:t>/Jahr</w:t>
            </w:r>
          </w:p>
        </w:tc>
      </w:tr>
      <w:tr w:rsidR="00700537" w14:paraId="28FEDA3F" w14:textId="77777777" w:rsidTr="005B6D65">
        <w:trPr>
          <w:cantSplit/>
        </w:trPr>
        <w:tc>
          <w:tcPr>
            <w:tcW w:w="4234" w:type="dxa"/>
            <w:gridSpan w:val="2"/>
          </w:tcPr>
          <w:p w14:paraId="27F97066" w14:textId="77777777" w:rsidR="00700537" w:rsidRDefault="00700537" w:rsidP="005B6D65">
            <w:pPr>
              <w:pStyle w:val="Textkrper"/>
              <w:tabs>
                <w:tab w:val="right" w:pos="9072"/>
              </w:tabs>
              <w:rPr>
                <w:rFonts w:cs="Arial"/>
                <w:b/>
                <w:sz w:val="16"/>
              </w:rPr>
            </w:pPr>
            <w:r>
              <w:rPr>
                <w:rFonts w:cs="Arial"/>
                <w:b/>
                <w:sz w:val="16"/>
              </w:rPr>
              <w:t>Nutzer- und Betreiberseitiges Personal</w:t>
            </w:r>
          </w:p>
          <w:p w14:paraId="2759B8D2" w14:textId="77777777" w:rsidR="00700537" w:rsidRDefault="00700537" w:rsidP="005B6D65">
            <w:pPr>
              <w:pStyle w:val="Textkrper"/>
              <w:tabs>
                <w:tab w:val="right" w:pos="9072"/>
              </w:tabs>
              <w:rPr>
                <w:rFonts w:cs="Arial"/>
                <w:i/>
                <w:sz w:val="16"/>
              </w:rPr>
            </w:pPr>
            <w:r w:rsidRPr="006C2A53">
              <w:rPr>
                <w:rFonts w:cs="Arial"/>
                <w:i/>
                <w:sz w:val="16"/>
              </w:rPr>
              <w:t>Welche Einsparungen werden durch die Umsetzung des Vorhabens bei den Personalkosten ermöglicht (z.B. Personaleinsparungen durch Zentralisierung, effizientere Betriebsabläufe, Synergien)?</w:t>
            </w:r>
          </w:p>
          <w:p w14:paraId="381419DF" w14:textId="77777777" w:rsidR="00700537" w:rsidRPr="00E50081" w:rsidRDefault="00700537" w:rsidP="005B6D65">
            <w:pPr>
              <w:pStyle w:val="Textkrper"/>
              <w:tabs>
                <w:tab w:val="right" w:pos="9072"/>
              </w:tabs>
              <w:rPr>
                <w:rFonts w:cs="Arial"/>
                <w:b/>
                <w:sz w:val="16"/>
              </w:rPr>
            </w:pPr>
          </w:p>
        </w:tc>
        <w:tc>
          <w:tcPr>
            <w:tcW w:w="3731" w:type="dxa"/>
            <w:gridSpan w:val="3"/>
          </w:tcPr>
          <w:p w14:paraId="763141B9" w14:textId="77777777" w:rsidR="00700537" w:rsidRPr="005A072B" w:rsidRDefault="00700537" w:rsidP="005B6D65">
            <w:pPr>
              <w:pStyle w:val="Textkrper"/>
              <w:tabs>
                <w:tab w:val="right" w:pos="9072"/>
              </w:tabs>
              <w:rPr>
                <w:sz w:val="20"/>
                <w:szCs w:val="20"/>
              </w:rPr>
            </w:pPr>
          </w:p>
        </w:tc>
        <w:tc>
          <w:tcPr>
            <w:tcW w:w="1345" w:type="dxa"/>
            <w:gridSpan w:val="2"/>
          </w:tcPr>
          <w:p w14:paraId="5AB33B82" w14:textId="77777777" w:rsidR="00700537" w:rsidRPr="005A072B" w:rsidRDefault="00700537" w:rsidP="005B6D65">
            <w:pPr>
              <w:pStyle w:val="Textkrper"/>
              <w:tabs>
                <w:tab w:val="right" w:pos="9072"/>
              </w:tabs>
              <w:rPr>
                <w:sz w:val="20"/>
                <w:szCs w:val="20"/>
              </w:rPr>
            </w:pPr>
          </w:p>
        </w:tc>
      </w:tr>
      <w:tr w:rsidR="00700537" w14:paraId="2F8D95B3" w14:textId="77777777" w:rsidTr="005B6D65">
        <w:trPr>
          <w:cantSplit/>
        </w:trPr>
        <w:tc>
          <w:tcPr>
            <w:tcW w:w="4234" w:type="dxa"/>
            <w:gridSpan w:val="2"/>
          </w:tcPr>
          <w:p w14:paraId="54076B91" w14:textId="77777777" w:rsidR="00700537" w:rsidRDefault="00700537" w:rsidP="005B6D65">
            <w:pPr>
              <w:pStyle w:val="Textkrper"/>
              <w:tabs>
                <w:tab w:val="right" w:pos="9072"/>
              </w:tabs>
              <w:rPr>
                <w:rFonts w:cs="Arial"/>
                <w:b/>
                <w:sz w:val="16"/>
              </w:rPr>
            </w:pPr>
            <w:r w:rsidRPr="00E50081">
              <w:rPr>
                <w:rFonts w:cs="Arial"/>
                <w:b/>
                <w:sz w:val="16"/>
              </w:rPr>
              <w:t>Systeme (inkl. IKT)</w:t>
            </w:r>
            <w:r>
              <w:rPr>
                <w:rFonts w:cs="Arial"/>
                <w:b/>
                <w:sz w:val="16"/>
              </w:rPr>
              <w:t xml:space="preserve">, Material und Munition </w:t>
            </w:r>
          </w:p>
          <w:p w14:paraId="3BB67ADC" w14:textId="77777777" w:rsidR="00700537" w:rsidRPr="006C2A53" w:rsidRDefault="00700537" w:rsidP="005B6D65">
            <w:pPr>
              <w:pStyle w:val="Textkrper"/>
              <w:tabs>
                <w:tab w:val="right" w:pos="9072"/>
              </w:tabs>
              <w:rPr>
                <w:rFonts w:cs="Arial"/>
                <w:i/>
                <w:sz w:val="16"/>
              </w:rPr>
            </w:pPr>
            <w:r w:rsidRPr="006C2A53">
              <w:rPr>
                <w:rFonts w:cs="Arial"/>
                <w:i/>
                <w:sz w:val="16"/>
              </w:rPr>
              <w:t>Welche Einsparungen werden durch die Umsetzung des Vorhabens bei Systemen, Material und Munition ermöglicht (z.B. weniger Fahrzeuge, Ausbildungsmaterial, Simulatoren)?</w:t>
            </w:r>
          </w:p>
        </w:tc>
        <w:tc>
          <w:tcPr>
            <w:tcW w:w="3731" w:type="dxa"/>
            <w:gridSpan w:val="3"/>
          </w:tcPr>
          <w:p w14:paraId="629413F3" w14:textId="77777777" w:rsidR="00700537" w:rsidRPr="005A072B" w:rsidRDefault="00700537" w:rsidP="005B6D65">
            <w:pPr>
              <w:pStyle w:val="Textkrper"/>
              <w:tabs>
                <w:tab w:val="right" w:pos="9072"/>
              </w:tabs>
              <w:rPr>
                <w:sz w:val="20"/>
                <w:szCs w:val="20"/>
              </w:rPr>
            </w:pPr>
          </w:p>
        </w:tc>
        <w:tc>
          <w:tcPr>
            <w:tcW w:w="1345" w:type="dxa"/>
            <w:gridSpan w:val="2"/>
          </w:tcPr>
          <w:p w14:paraId="65CE3CCC" w14:textId="77777777" w:rsidR="00700537" w:rsidRPr="005A072B" w:rsidRDefault="00700537" w:rsidP="005B6D65">
            <w:pPr>
              <w:pStyle w:val="Textkrper"/>
              <w:tabs>
                <w:tab w:val="right" w:pos="9072"/>
              </w:tabs>
              <w:rPr>
                <w:sz w:val="20"/>
                <w:szCs w:val="20"/>
              </w:rPr>
            </w:pPr>
          </w:p>
          <w:p w14:paraId="33FF510D" w14:textId="77777777" w:rsidR="00700537" w:rsidRPr="005A072B" w:rsidRDefault="00700537" w:rsidP="005B6D65">
            <w:pPr>
              <w:rPr>
                <w:sz w:val="20"/>
                <w:szCs w:val="20"/>
                <w:lang w:eastAsia="de-DE"/>
              </w:rPr>
            </w:pPr>
          </w:p>
          <w:p w14:paraId="64D52BA0" w14:textId="77777777" w:rsidR="00700537" w:rsidRPr="005A072B" w:rsidRDefault="00700537" w:rsidP="005B6D65">
            <w:pPr>
              <w:rPr>
                <w:sz w:val="20"/>
                <w:szCs w:val="20"/>
                <w:lang w:eastAsia="de-DE"/>
              </w:rPr>
            </w:pPr>
          </w:p>
          <w:p w14:paraId="60F7730A" w14:textId="77777777" w:rsidR="00700537" w:rsidRDefault="00700537" w:rsidP="005B6D65">
            <w:pPr>
              <w:rPr>
                <w:sz w:val="20"/>
                <w:szCs w:val="20"/>
                <w:lang w:eastAsia="de-DE"/>
              </w:rPr>
            </w:pPr>
          </w:p>
          <w:p w14:paraId="10051F47" w14:textId="77777777" w:rsidR="00700537" w:rsidRPr="005A072B" w:rsidRDefault="00700537" w:rsidP="005B6D65">
            <w:pPr>
              <w:rPr>
                <w:sz w:val="20"/>
                <w:szCs w:val="20"/>
                <w:lang w:eastAsia="de-DE"/>
              </w:rPr>
            </w:pPr>
          </w:p>
        </w:tc>
      </w:tr>
      <w:tr w:rsidR="00700537" w14:paraId="1C79BF8B" w14:textId="77777777" w:rsidTr="005B6D65">
        <w:trPr>
          <w:cantSplit/>
        </w:trPr>
        <w:tc>
          <w:tcPr>
            <w:tcW w:w="4234" w:type="dxa"/>
            <w:gridSpan w:val="2"/>
          </w:tcPr>
          <w:p w14:paraId="65B4C2A0" w14:textId="77777777" w:rsidR="00700537" w:rsidRDefault="00700537" w:rsidP="005B6D65">
            <w:pPr>
              <w:pStyle w:val="Textkrper"/>
              <w:tabs>
                <w:tab w:val="right" w:pos="9072"/>
              </w:tabs>
              <w:rPr>
                <w:rFonts w:cs="Arial"/>
                <w:b/>
                <w:sz w:val="16"/>
              </w:rPr>
            </w:pPr>
            <w:r w:rsidRPr="00E50081">
              <w:rPr>
                <w:rFonts w:cs="Arial"/>
                <w:b/>
                <w:sz w:val="16"/>
              </w:rPr>
              <w:t>Verschiebungen und Transport</w:t>
            </w:r>
            <w:r>
              <w:rPr>
                <w:rFonts w:cs="Arial"/>
                <w:b/>
                <w:sz w:val="16"/>
              </w:rPr>
              <w:t>e</w:t>
            </w:r>
          </w:p>
          <w:p w14:paraId="629B62B8" w14:textId="77777777" w:rsidR="00700537" w:rsidRPr="006C2A53" w:rsidRDefault="00700537" w:rsidP="005B6D65">
            <w:pPr>
              <w:pStyle w:val="Textkrper"/>
              <w:tabs>
                <w:tab w:val="right" w:pos="9072"/>
              </w:tabs>
              <w:rPr>
                <w:rFonts w:cs="Arial"/>
                <w:i/>
                <w:sz w:val="16"/>
              </w:rPr>
            </w:pPr>
            <w:r w:rsidRPr="006C2A53">
              <w:rPr>
                <w:rFonts w:cs="Arial"/>
                <w:i/>
                <w:sz w:val="16"/>
              </w:rPr>
              <w:t>Welche Einsparungen sind bei Transportkosten möglich?</w:t>
            </w:r>
          </w:p>
        </w:tc>
        <w:tc>
          <w:tcPr>
            <w:tcW w:w="3731" w:type="dxa"/>
            <w:gridSpan w:val="3"/>
          </w:tcPr>
          <w:p w14:paraId="7E270A93" w14:textId="77777777" w:rsidR="00700537" w:rsidRPr="005A072B" w:rsidRDefault="00700537" w:rsidP="005B6D65">
            <w:pPr>
              <w:pStyle w:val="Textkrper"/>
              <w:tabs>
                <w:tab w:val="right" w:pos="9072"/>
              </w:tabs>
              <w:rPr>
                <w:sz w:val="20"/>
                <w:szCs w:val="20"/>
              </w:rPr>
            </w:pPr>
          </w:p>
        </w:tc>
        <w:tc>
          <w:tcPr>
            <w:tcW w:w="1345" w:type="dxa"/>
            <w:gridSpan w:val="2"/>
          </w:tcPr>
          <w:p w14:paraId="3ACDB286" w14:textId="77777777" w:rsidR="00700537" w:rsidRPr="005A072B" w:rsidRDefault="00700537" w:rsidP="005B6D65">
            <w:pPr>
              <w:pStyle w:val="Textkrper"/>
              <w:tabs>
                <w:tab w:val="right" w:pos="9072"/>
              </w:tabs>
              <w:rPr>
                <w:sz w:val="20"/>
                <w:szCs w:val="20"/>
              </w:rPr>
            </w:pPr>
          </w:p>
          <w:p w14:paraId="004681BF" w14:textId="77777777" w:rsidR="00700537" w:rsidRPr="005A072B" w:rsidRDefault="00700537" w:rsidP="005B6D65">
            <w:pPr>
              <w:pStyle w:val="Textkrper"/>
              <w:tabs>
                <w:tab w:val="right" w:pos="9072"/>
              </w:tabs>
              <w:rPr>
                <w:sz w:val="20"/>
                <w:szCs w:val="20"/>
              </w:rPr>
            </w:pPr>
          </w:p>
          <w:p w14:paraId="2BEC1F4E" w14:textId="77777777" w:rsidR="00700537" w:rsidRPr="005A072B" w:rsidRDefault="00700537" w:rsidP="005B6D65">
            <w:pPr>
              <w:rPr>
                <w:sz w:val="20"/>
                <w:szCs w:val="20"/>
                <w:lang w:eastAsia="de-DE"/>
              </w:rPr>
            </w:pPr>
          </w:p>
        </w:tc>
      </w:tr>
      <w:tr w:rsidR="00700537" w14:paraId="2ABF3391" w14:textId="77777777" w:rsidTr="005B6D65">
        <w:trPr>
          <w:cantSplit/>
        </w:trPr>
        <w:tc>
          <w:tcPr>
            <w:tcW w:w="4234" w:type="dxa"/>
            <w:gridSpan w:val="2"/>
          </w:tcPr>
          <w:p w14:paraId="05B5EEF2" w14:textId="77777777" w:rsidR="00700537" w:rsidRDefault="00700537" w:rsidP="005B6D65">
            <w:pPr>
              <w:pStyle w:val="Textkrper"/>
              <w:tabs>
                <w:tab w:val="right" w:pos="9072"/>
              </w:tabs>
              <w:rPr>
                <w:rFonts w:cs="Arial"/>
                <w:b/>
                <w:sz w:val="16"/>
              </w:rPr>
            </w:pPr>
            <w:r w:rsidRPr="00E50081">
              <w:rPr>
                <w:rFonts w:cs="Arial"/>
                <w:b/>
                <w:sz w:val="16"/>
              </w:rPr>
              <w:t>Weitere Sachkosten</w:t>
            </w:r>
            <w:r>
              <w:rPr>
                <w:rFonts w:cs="Arial"/>
                <w:b/>
                <w:sz w:val="16"/>
              </w:rPr>
              <w:t>/-erträge</w:t>
            </w:r>
            <w:r w:rsidRPr="00E50081">
              <w:rPr>
                <w:rFonts w:cs="Arial"/>
                <w:b/>
                <w:sz w:val="16"/>
              </w:rPr>
              <w:t xml:space="preserve"> und Drittleistungen</w:t>
            </w:r>
          </w:p>
          <w:p w14:paraId="2F9C7D47" w14:textId="77777777" w:rsidR="00700537" w:rsidRDefault="00700537" w:rsidP="005B6D65">
            <w:pPr>
              <w:pStyle w:val="Textkrper"/>
              <w:tabs>
                <w:tab w:val="right" w:pos="9072"/>
              </w:tabs>
              <w:rPr>
                <w:rFonts w:cs="Arial"/>
                <w:i/>
                <w:sz w:val="16"/>
              </w:rPr>
            </w:pPr>
            <w:r w:rsidRPr="006C2A53">
              <w:rPr>
                <w:rFonts w:cs="Arial"/>
                <w:i/>
                <w:sz w:val="16"/>
              </w:rPr>
              <w:t>Welche Einsparungen sind bei weiteren Sachkosten möglich (z.B. Reduktion Einkauf von Drittleistungen)? Welche Zusatzerlöse sind möglich (z.B. temporäre Vermietung an Dritte)?</w:t>
            </w:r>
            <w:r>
              <w:rPr>
                <w:rFonts w:cs="Arial"/>
                <w:i/>
                <w:sz w:val="16"/>
              </w:rPr>
              <w:t xml:space="preserve"> </w:t>
            </w:r>
            <w:r w:rsidRPr="00967B9C">
              <w:rPr>
                <w:rFonts w:cs="Arial"/>
                <w:i/>
                <w:sz w:val="16"/>
              </w:rPr>
              <w:t>Betriebsmittel- und Energieeinsparungen</w:t>
            </w:r>
            <w:r>
              <w:rPr>
                <w:rFonts w:cs="Arial"/>
                <w:i/>
                <w:sz w:val="16"/>
              </w:rPr>
              <w:t>?</w:t>
            </w:r>
          </w:p>
          <w:p w14:paraId="217ECB96" w14:textId="77777777" w:rsidR="00700537" w:rsidRPr="006C2A53" w:rsidRDefault="00700537" w:rsidP="005B6D65">
            <w:pPr>
              <w:pStyle w:val="Textkrper"/>
              <w:tabs>
                <w:tab w:val="right" w:pos="9072"/>
              </w:tabs>
              <w:rPr>
                <w:rFonts w:cs="Arial"/>
                <w:i/>
                <w:sz w:val="16"/>
              </w:rPr>
            </w:pPr>
          </w:p>
        </w:tc>
        <w:tc>
          <w:tcPr>
            <w:tcW w:w="3731" w:type="dxa"/>
            <w:gridSpan w:val="3"/>
          </w:tcPr>
          <w:p w14:paraId="1854F536" w14:textId="77777777" w:rsidR="00700537" w:rsidRPr="005A072B" w:rsidRDefault="00700537" w:rsidP="005B6D65">
            <w:pPr>
              <w:pStyle w:val="Textkrper"/>
              <w:tabs>
                <w:tab w:val="right" w:pos="9072"/>
              </w:tabs>
              <w:rPr>
                <w:sz w:val="20"/>
                <w:szCs w:val="20"/>
              </w:rPr>
            </w:pPr>
          </w:p>
        </w:tc>
        <w:tc>
          <w:tcPr>
            <w:tcW w:w="1345" w:type="dxa"/>
            <w:gridSpan w:val="2"/>
          </w:tcPr>
          <w:p w14:paraId="0E4FE98B" w14:textId="77777777" w:rsidR="00700537" w:rsidRPr="005A072B" w:rsidRDefault="00700537" w:rsidP="005B6D65">
            <w:pPr>
              <w:pStyle w:val="Textkrper"/>
              <w:tabs>
                <w:tab w:val="right" w:pos="9072"/>
              </w:tabs>
              <w:rPr>
                <w:sz w:val="20"/>
                <w:szCs w:val="20"/>
              </w:rPr>
            </w:pPr>
          </w:p>
        </w:tc>
      </w:tr>
      <w:tr w:rsidR="00700537" w14:paraId="2C6A3D75" w14:textId="77777777" w:rsidTr="005B6D65">
        <w:trPr>
          <w:cantSplit/>
        </w:trPr>
        <w:tc>
          <w:tcPr>
            <w:tcW w:w="4234" w:type="dxa"/>
            <w:gridSpan w:val="2"/>
          </w:tcPr>
          <w:p w14:paraId="042A12C1" w14:textId="77777777" w:rsidR="00700537" w:rsidRPr="00E50081" w:rsidRDefault="00700537" w:rsidP="005B6D65">
            <w:pPr>
              <w:pStyle w:val="Textkrper"/>
              <w:tabs>
                <w:tab w:val="right" w:pos="9072"/>
              </w:tabs>
              <w:rPr>
                <w:rFonts w:cs="Arial"/>
                <w:b/>
                <w:sz w:val="16"/>
              </w:rPr>
            </w:pPr>
            <w:r w:rsidRPr="0005039C">
              <w:rPr>
                <w:rFonts w:cs="Arial"/>
                <w:b/>
                <w:color w:val="auto"/>
                <w:sz w:val="16"/>
              </w:rPr>
              <w:t>Energiesparmassnahmen</w:t>
            </w:r>
          </w:p>
        </w:tc>
        <w:tc>
          <w:tcPr>
            <w:tcW w:w="3731" w:type="dxa"/>
            <w:gridSpan w:val="3"/>
          </w:tcPr>
          <w:p w14:paraId="5D1E17C1" w14:textId="77777777" w:rsidR="00700537" w:rsidRPr="005A072B" w:rsidRDefault="00700537" w:rsidP="005B6D65">
            <w:pPr>
              <w:pStyle w:val="Textkrper"/>
              <w:tabs>
                <w:tab w:val="right" w:pos="9072"/>
              </w:tabs>
              <w:rPr>
                <w:sz w:val="20"/>
                <w:szCs w:val="20"/>
              </w:rPr>
            </w:pPr>
          </w:p>
        </w:tc>
        <w:tc>
          <w:tcPr>
            <w:tcW w:w="1345" w:type="dxa"/>
            <w:gridSpan w:val="2"/>
          </w:tcPr>
          <w:p w14:paraId="6682364E" w14:textId="77777777" w:rsidR="00700537" w:rsidRPr="005A072B" w:rsidRDefault="00700537" w:rsidP="005B6D65">
            <w:pPr>
              <w:pStyle w:val="Textkrper"/>
              <w:tabs>
                <w:tab w:val="right" w:pos="9072"/>
              </w:tabs>
              <w:rPr>
                <w:sz w:val="20"/>
                <w:szCs w:val="20"/>
              </w:rPr>
            </w:pPr>
          </w:p>
        </w:tc>
      </w:tr>
      <w:tr w:rsidR="00700537" w14:paraId="05632612" w14:textId="77777777" w:rsidTr="005B6D65">
        <w:trPr>
          <w:cantSplit/>
        </w:trPr>
        <w:tc>
          <w:tcPr>
            <w:tcW w:w="7965" w:type="dxa"/>
            <w:gridSpan w:val="5"/>
          </w:tcPr>
          <w:p w14:paraId="02C4734C" w14:textId="77777777" w:rsidR="00700537" w:rsidRDefault="00700537" w:rsidP="005B6D65">
            <w:pPr>
              <w:pStyle w:val="Textkrper"/>
              <w:tabs>
                <w:tab w:val="right" w:pos="9072"/>
              </w:tabs>
              <w:rPr>
                <w:sz w:val="16"/>
              </w:rPr>
            </w:pPr>
            <w:r>
              <w:rPr>
                <w:rFonts w:cs="Arial"/>
                <w:b/>
                <w:sz w:val="16"/>
              </w:rPr>
              <w:t>Summe Einsparung in Fr./Jahr</w:t>
            </w:r>
          </w:p>
        </w:tc>
        <w:tc>
          <w:tcPr>
            <w:tcW w:w="1345" w:type="dxa"/>
            <w:gridSpan w:val="2"/>
          </w:tcPr>
          <w:p w14:paraId="4587CA27" w14:textId="77777777" w:rsidR="00700537" w:rsidRDefault="00700537" w:rsidP="005B6D65">
            <w:pPr>
              <w:pStyle w:val="Textkrper"/>
              <w:tabs>
                <w:tab w:val="right" w:pos="9072"/>
              </w:tabs>
              <w:rPr>
                <w:sz w:val="16"/>
              </w:rPr>
            </w:pPr>
          </w:p>
        </w:tc>
      </w:tr>
      <w:tr w:rsidR="00700537" w14:paraId="534A410E" w14:textId="77777777" w:rsidTr="005B6D65">
        <w:trPr>
          <w:gridAfter w:val="1"/>
          <w:wAfter w:w="244" w:type="dxa"/>
          <w:trHeight w:val="111"/>
        </w:trPr>
        <w:tc>
          <w:tcPr>
            <w:tcW w:w="3072" w:type="dxa"/>
            <w:vMerge w:val="restart"/>
          </w:tcPr>
          <w:p w14:paraId="47B83A3C" w14:textId="77777777" w:rsidR="00700537" w:rsidRDefault="00700537" w:rsidP="005B6D65">
            <w:pPr>
              <w:pStyle w:val="Textkrper"/>
              <w:tabs>
                <w:tab w:val="right" w:pos="9072"/>
              </w:tabs>
              <w:rPr>
                <w:szCs w:val="22"/>
              </w:rPr>
            </w:pPr>
            <w:r w:rsidRPr="00A6684F">
              <w:rPr>
                <w:rFonts w:cs="Arial"/>
                <w:b/>
                <w:sz w:val="16"/>
              </w:rPr>
              <w:t>Amortisationsdauer in Jahren</w:t>
            </w:r>
          </w:p>
        </w:tc>
        <w:tc>
          <w:tcPr>
            <w:tcW w:w="1701" w:type="dxa"/>
            <w:gridSpan w:val="2"/>
            <w:vMerge w:val="restart"/>
          </w:tcPr>
          <w:p w14:paraId="019EE465" w14:textId="77777777" w:rsidR="00700537" w:rsidRDefault="00700537" w:rsidP="005B6D65">
            <w:pPr>
              <w:pStyle w:val="Textkrper"/>
              <w:tabs>
                <w:tab w:val="right" w:pos="9072"/>
              </w:tabs>
              <w:rPr>
                <w:szCs w:val="22"/>
              </w:rPr>
            </w:pPr>
            <w:r>
              <w:rPr>
                <w:sz w:val="16"/>
              </w:rPr>
              <w:fldChar w:fldCharType="begin">
                <w:ffData>
                  <w:name w:val=""/>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c>
          <w:tcPr>
            <w:tcW w:w="1840" w:type="dxa"/>
            <w:vMerge w:val="restart"/>
            <w:tcBorders>
              <w:right w:val="nil"/>
            </w:tcBorders>
            <w:vAlign w:val="center"/>
          </w:tcPr>
          <w:p w14:paraId="47ACACF0" w14:textId="77777777" w:rsidR="00700537" w:rsidRPr="00A6684F" w:rsidRDefault="00700537" w:rsidP="005B6D65">
            <w:pPr>
              <w:pStyle w:val="Textkrper"/>
              <w:tabs>
                <w:tab w:val="right" w:pos="9072"/>
              </w:tabs>
              <w:rPr>
                <w:szCs w:val="22"/>
                <w:vertAlign w:val="superscript"/>
              </w:rPr>
            </w:pPr>
            <w:r w:rsidRPr="003965A6">
              <w:rPr>
                <w:rFonts w:cs="Arial"/>
                <w:b/>
                <w:sz w:val="16"/>
              </w:rPr>
              <w:t>Berechnungsformel:</w:t>
            </w:r>
          </w:p>
        </w:tc>
        <w:tc>
          <w:tcPr>
            <w:tcW w:w="2453" w:type="dxa"/>
            <w:gridSpan w:val="2"/>
            <w:tcBorders>
              <w:left w:val="nil"/>
            </w:tcBorders>
          </w:tcPr>
          <w:p w14:paraId="46736082" w14:textId="77777777" w:rsidR="00700537" w:rsidRPr="003965A6" w:rsidRDefault="00700537" w:rsidP="005B6D65">
            <w:pPr>
              <w:pStyle w:val="Textkrper"/>
              <w:tabs>
                <w:tab w:val="right" w:pos="9072"/>
              </w:tabs>
              <w:spacing w:after="0"/>
              <w:rPr>
                <w:sz w:val="12"/>
                <w:szCs w:val="12"/>
              </w:rPr>
            </w:pPr>
            <w:r w:rsidRPr="003965A6">
              <w:rPr>
                <w:sz w:val="12"/>
                <w:szCs w:val="12"/>
              </w:rPr>
              <w:t>Baukosten Betriebsoptimierung</w:t>
            </w:r>
          </w:p>
        </w:tc>
      </w:tr>
      <w:tr w:rsidR="00700537" w14:paraId="1A7F62C7" w14:textId="77777777" w:rsidTr="005B6D65">
        <w:trPr>
          <w:gridAfter w:val="1"/>
          <w:wAfter w:w="244" w:type="dxa"/>
          <w:trHeight w:val="110"/>
        </w:trPr>
        <w:tc>
          <w:tcPr>
            <w:tcW w:w="3072" w:type="dxa"/>
            <w:vMerge/>
          </w:tcPr>
          <w:p w14:paraId="62AE8A27" w14:textId="77777777" w:rsidR="00700537" w:rsidRPr="00A6684F" w:rsidRDefault="00700537" w:rsidP="005B6D65">
            <w:pPr>
              <w:pStyle w:val="Textkrper"/>
              <w:tabs>
                <w:tab w:val="right" w:pos="9072"/>
              </w:tabs>
              <w:rPr>
                <w:rFonts w:cs="Arial"/>
                <w:b/>
                <w:sz w:val="16"/>
              </w:rPr>
            </w:pPr>
          </w:p>
        </w:tc>
        <w:tc>
          <w:tcPr>
            <w:tcW w:w="1701" w:type="dxa"/>
            <w:gridSpan w:val="2"/>
            <w:vMerge/>
          </w:tcPr>
          <w:p w14:paraId="5CF6F2BA" w14:textId="77777777" w:rsidR="00700537" w:rsidRDefault="00700537" w:rsidP="005B6D65">
            <w:pPr>
              <w:pStyle w:val="Textkrper"/>
              <w:tabs>
                <w:tab w:val="right" w:pos="9072"/>
              </w:tabs>
              <w:rPr>
                <w:szCs w:val="22"/>
              </w:rPr>
            </w:pPr>
          </w:p>
        </w:tc>
        <w:tc>
          <w:tcPr>
            <w:tcW w:w="1840" w:type="dxa"/>
            <w:vMerge/>
            <w:tcBorders>
              <w:right w:val="nil"/>
            </w:tcBorders>
          </w:tcPr>
          <w:p w14:paraId="08CAAD61" w14:textId="77777777" w:rsidR="00700537" w:rsidRPr="003965A6" w:rsidRDefault="00700537" w:rsidP="005B6D65">
            <w:pPr>
              <w:pStyle w:val="Textkrper"/>
              <w:tabs>
                <w:tab w:val="right" w:pos="9072"/>
              </w:tabs>
              <w:rPr>
                <w:rFonts w:cs="Arial"/>
                <w:b/>
                <w:sz w:val="16"/>
              </w:rPr>
            </w:pPr>
          </w:p>
        </w:tc>
        <w:tc>
          <w:tcPr>
            <w:tcW w:w="2453" w:type="dxa"/>
            <w:gridSpan w:val="2"/>
            <w:tcBorders>
              <w:left w:val="nil"/>
            </w:tcBorders>
          </w:tcPr>
          <w:p w14:paraId="626A139D" w14:textId="77777777" w:rsidR="00700537" w:rsidRPr="003965A6" w:rsidRDefault="00700537" w:rsidP="005B6D65">
            <w:pPr>
              <w:pStyle w:val="Textkrper"/>
              <w:tabs>
                <w:tab w:val="right" w:pos="9072"/>
              </w:tabs>
              <w:spacing w:before="20" w:after="0"/>
              <w:rPr>
                <w:sz w:val="12"/>
                <w:szCs w:val="12"/>
              </w:rPr>
            </w:pPr>
            <w:proofErr w:type="spellStart"/>
            <w:r w:rsidRPr="003965A6">
              <w:rPr>
                <w:sz w:val="12"/>
                <w:szCs w:val="12"/>
              </w:rPr>
              <w:t>jährl</w:t>
            </w:r>
            <w:proofErr w:type="spellEnd"/>
            <w:r w:rsidRPr="003965A6">
              <w:rPr>
                <w:sz w:val="12"/>
                <w:szCs w:val="12"/>
              </w:rPr>
              <w:t xml:space="preserve">. Einsparungen + </w:t>
            </w:r>
            <w:proofErr w:type="spellStart"/>
            <w:r w:rsidRPr="003965A6">
              <w:rPr>
                <w:sz w:val="12"/>
                <w:szCs w:val="12"/>
              </w:rPr>
              <w:t>jährl</w:t>
            </w:r>
            <w:proofErr w:type="spellEnd"/>
            <w:r w:rsidRPr="003965A6">
              <w:rPr>
                <w:sz w:val="12"/>
                <w:szCs w:val="12"/>
              </w:rPr>
              <w:t>. Zusatzerlöse</w:t>
            </w:r>
          </w:p>
        </w:tc>
      </w:tr>
    </w:tbl>
    <w:p w14:paraId="23FD1F9F" w14:textId="77777777" w:rsidR="00700537" w:rsidRDefault="00700537" w:rsidP="00700537">
      <w:pPr>
        <w:pStyle w:val="Textkrper"/>
      </w:pPr>
    </w:p>
    <w:p w14:paraId="40B2DA7F" w14:textId="77777777" w:rsidR="00700537" w:rsidRDefault="00700537" w:rsidP="00700537">
      <w:pPr>
        <w:rPr>
          <w:b/>
          <w:sz w:val="28"/>
          <w:lang w:eastAsia="de-DE"/>
        </w:rPr>
      </w:pPr>
      <w:r>
        <w:br w:type="page"/>
      </w:r>
    </w:p>
    <w:p w14:paraId="28751BC5" w14:textId="77777777" w:rsidR="00700537" w:rsidRDefault="00700537" w:rsidP="00700537">
      <w:pPr>
        <w:pStyle w:val="berschrift1"/>
        <w:spacing w:before="0" w:after="120"/>
        <w:ind w:left="851"/>
      </w:pPr>
      <w:r>
        <w:lastRenderedPageBreak/>
        <w:t>Begründungen Mieter, Nutzer</w:t>
      </w:r>
    </w:p>
    <w:p w14:paraId="2FB7220B" w14:textId="77777777" w:rsidR="00700537" w:rsidRDefault="00700537" w:rsidP="00700537">
      <w:pPr>
        <w:pStyle w:val="Textkrper"/>
        <w:spacing w:before="0" w:after="120"/>
        <w:rPr>
          <w:color w:val="244061"/>
          <w:sz w:val="16"/>
        </w:rPr>
      </w:pPr>
    </w:p>
    <w:p w14:paraId="1FA1D2CB" w14:textId="77777777" w:rsidR="00700537" w:rsidRPr="002641F5" w:rsidRDefault="00700537" w:rsidP="00700537">
      <w:pPr>
        <w:pStyle w:val="berschrift2"/>
        <w:tabs>
          <w:tab w:val="clear" w:pos="2836"/>
          <w:tab w:val="num" w:pos="567"/>
        </w:tabs>
        <w:spacing w:before="0" w:after="120"/>
        <w:ind w:hanging="2836"/>
        <w:rPr>
          <w:sz w:val="24"/>
          <w:szCs w:val="32"/>
        </w:rPr>
      </w:pPr>
      <w:r w:rsidRPr="002641F5">
        <w:rPr>
          <w:sz w:val="24"/>
          <w:szCs w:val="32"/>
        </w:rPr>
        <w:t>Begründung Mieter / Nutzer</w:t>
      </w:r>
    </w:p>
    <w:sdt>
      <w:sdtPr>
        <w:rPr>
          <w:rStyle w:val="Formatvorlage24"/>
        </w:rPr>
        <w:id w:val="-212269036"/>
        <w:placeholder>
          <w:docPart w:val="FF1A5B434B9E443DA99CC8765B97D961"/>
        </w:placeholder>
      </w:sdtPr>
      <w:sdtEndPr>
        <w:rPr>
          <w:rStyle w:val="Absatz-Standardschriftart"/>
          <w:sz w:val="16"/>
        </w:rPr>
      </w:sdtEndPr>
      <w:sdtContent>
        <w:sdt>
          <w:sdtPr>
            <w:rPr>
              <w:rStyle w:val="Formatvorlage24"/>
            </w:rPr>
            <w:id w:val="1384987766"/>
            <w:placeholder>
              <w:docPart w:val="3B75418D88FA48FAA0336DF382578142"/>
            </w:placeholder>
          </w:sdtPr>
          <w:sdtEndPr>
            <w:rPr>
              <w:rStyle w:val="Absatz-Standardschriftart"/>
              <w:color w:val="auto"/>
              <w:sz w:val="16"/>
            </w:rPr>
          </w:sdtEndPr>
          <w:sdtContent>
            <w:p w14:paraId="1E208493" w14:textId="77777777" w:rsidR="00700537" w:rsidRPr="0073212D" w:rsidRDefault="00700537" w:rsidP="00700537">
              <w:pPr>
                <w:pStyle w:val="Textkrper"/>
                <w:spacing w:after="120"/>
                <w:rPr>
                  <w:sz w:val="16"/>
                </w:rPr>
              </w:pPr>
              <w:r>
                <w:rPr>
                  <w:rStyle w:val="Platzhaltertext"/>
                  <w:color w:val="auto"/>
                  <w:sz w:val="20"/>
                </w:rPr>
                <w:t>Ti</w:t>
              </w:r>
              <w:r w:rsidRPr="002641F5">
                <w:rPr>
                  <w:rStyle w:val="Platzhaltertext"/>
                  <w:color w:val="auto"/>
                  <w:sz w:val="20"/>
                </w:rPr>
                <w:t>ppen Sie hier, um Text einzugeben.</w:t>
              </w:r>
            </w:p>
          </w:sdtContent>
        </w:sdt>
      </w:sdtContent>
    </w:sdt>
    <w:p w14:paraId="608AB22C" w14:textId="77777777" w:rsidR="00700537" w:rsidRDefault="00700537" w:rsidP="00700537">
      <w:pPr>
        <w:pStyle w:val="Textkrper"/>
        <w:spacing w:before="0" w:after="120"/>
      </w:pPr>
    </w:p>
    <w:p w14:paraId="43E239B8" w14:textId="77777777" w:rsidR="00700537" w:rsidRPr="002641F5" w:rsidRDefault="00700537" w:rsidP="00700537">
      <w:pPr>
        <w:pStyle w:val="berschrift2"/>
        <w:tabs>
          <w:tab w:val="clear" w:pos="2836"/>
          <w:tab w:val="num" w:pos="567"/>
        </w:tabs>
        <w:spacing w:before="0" w:after="120"/>
        <w:ind w:hanging="2836"/>
        <w:rPr>
          <w:color w:val="auto"/>
          <w:sz w:val="24"/>
          <w:szCs w:val="32"/>
        </w:rPr>
      </w:pPr>
      <w:r w:rsidRPr="002641F5">
        <w:rPr>
          <w:color w:val="auto"/>
          <w:sz w:val="24"/>
          <w:szCs w:val="32"/>
        </w:rPr>
        <w:t>Konsequenzen bei Nicht-Realisierung</w:t>
      </w:r>
    </w:p>
    <w:sdt>
      <w:sdtPr>
        <w:rPr>
          <w:rStyle w:val="Formatvorlage24"/>
          <w:color w:val="auto"/>
        </w:rPr>
        <w:id w:val="536474764"/>
        <w:placeholder>
          <w:docPart w:val="678EFB93F8F94DE3B32815176665929B"/>
        </w:placeholder>
      </w:sdtPr>
      <w:sdtEndPr>
        <w:rPr>
          <w:rStyle w:val="Absatz-Standardschriftart"/>
          <w:sz w:val="16"/>
        </w:rPr>
      </w:sdtEndPr>
      <w:sdtContent>
        <w:p w14:paraId="58CD2BB9" w14:textId="77777777" w:rsidR="00700537" w:rsidRPr="00BF165C" w:rsidRDefault="00700537" w:rsidP="00700537">
          <w:pPr>
            <w:pStyle w:val="Listenabsatz"/>
            <w:spacing w:after="120"/>
            <w:ind w:left="0"/>
            <w:contextualSpacing w:val="0"/>
            <w:rPr>
              <w:color w:val="auto"/>
            </w:rPr>
          </w:pPr>
          <w:r>
            <w:rPr>
              <w:rStyle w:val="Formatvorlage24"/>
              <w:color w:val="auto"/>
            </w:rPr>
            <w:t>T</w:t>
          </w:r>
          <w:r w:rsidRPr="002641F5">
            <w:rPr>
              <w:rStyle w:val="Platzhaltertext"/>
              <w:color w:val="auto"/>
            </w:rPr>
            <w:t>ippen Sie hier, um Text einzugeben.</w:t>
          </w:r>
        </w:p>
      </w:sdtContent>
    </w:sdt>
    <w:p w14:paraId="521336EA" w14:textId="77777777" w:rsidR="00700537" w:rsidRDefault="00700537" w:rsidP="00700537">
      <w:pPr>
        <w:rPr>
          <w:b/>
          <w:sz w:val="28"/>
          <w:lang w:eastAsia="de-DE"/>
        </w:rPr>
      </w:pPr>
      <w:r>
        <w:br w:type="page"/>
      </w:r>
    </w:p>
    <w:p w14:paraId="462E9FA0" w14:textId="77777777" w:rsidR="00700537" w:rsidRPr="00A9312C" w:rsidRDefault="00700537" w:rsidP="00700537">
      <w:pPr>
        <w:pStyle w:val="berschrift1"/>
        <w:ind w:left="567" w:hanging="567"/>
      </w:pPr>
      <w:r>
        <w:lastRenderedPageBreak/>
        <w:t>Ve</w:t>
      </w:r>
      <w:r w:rsidRPr="00152A29">
        <w:t xml:space="preserve">rfasser, Ansprechstellen und </w:t>
      </w:r>
      <w:r>
        <w:t>Verteiler</w:t>
      </w:r>
    </w:p>
    <w:tbl>
      <w:tblPr>
        <w:tblStyle w:val="Tabellenraster"/>
        <w:tblpPr w:leftFromText="141" w:rightFromText="141" w:vertAnchor="text" w:horzAnchor="margin" w:tblpY="54"/>
        <w:tblW w:w="9328" w:type="dxa"/>
        <w:tblInd w:w="0" w:type="dxa"/>
        <w:tblLayout w:type="fixed"/>
        <w:tblLook w:val="04A0" w:firstRow="1" w:lastRow="0" w:firstColumn="1" w:lastColumn="0" w:noHBand="0" w:noVBand="1"/>
      </w:tblPr>
      <w:tblGrid>
        <w:gridCol w:w="875"/>
        <w:gridCol w:w="1932"/>
        <w:gridCol w:w="3119"/>
        <w:gridCol w:w="3402"/>
      </w:tblGrid>
      <w:tr w:rsidR="00700537" w:rsidRPr="00CC3749" w14:paraId="18DD7589" w14:textId="77777777" w:rsidTr="005B6D65">
        <w:trPr>
          <w:cnfStyle w:val="100000000000" w:firstRow="1" w:lastRow="0" w:firstColumn="0" w:lastColumn="0" w:oddVBand="0" w:evenVBand="0" w:oddHBand="0" w:evenHBand="0" w:firstRowFirstColumn="0" w:firstRowLastColumn="0" w:lastRowFirstColumn="0" w:lastRowLastColumn="0"/>
          <w:trHeight w:val="558"/>
        </w:trPr>
        <w:tc>
          <w:tcPr>
            <w:tcW w:w="875" w:type="dxa"/>
            <w:tcBorders>
              <w:right w:val="single" w:sz="4" w:space="0" w:color="auto"/>
            </w:tcBorders>
            <w:vAlign w:val="center"/>
          </w:tcPr>
          <w:p w14:paraId="05AE9731" w14:textId="77777777" w:rsidR="00700537" w:rsidRPr="00CC3749" w:rsidRDefault="00700537" w:rsidP="005B6D65">
            <w:pPr>
              <w:pStyle w:val="Textkrper"/>
              <w:spacing w:before="0" w:after="0"/>
              <w:rPr>
                <w:sz w:val="20"/>
              </w:rPr>
            </w:pPr>
            <w:r w:rsidRPr="00CC3749">
              <w:rPr>
                <w:b/>
                <w:sz w:val="20"/>
              </w:rPr>
              <w:t>Rolle</w:t>
            </w:r>
          </w:p>
        </w:tc>
        <w:tc>
          <w:tcPr>
            <w:tcW w:w="1932" w:type="dxa"/>
            <w:tcBorders>
              <w:left w:val="single" w:sz="4" w:space="0" w:color="auto"/>
              <w:right w:val="single" w:sz="4" w:space="0" w:color="auto"/>
            </w:tcBorders>
            <w:vAlign w:val="center"/>
          </w:tcPr>
          <w:p w14:paraId="15EAF304" w14:textId="77777777" w:rsidR="00700537" w:rsidRPr="00CC3749" w:rsidRDefault="00700537" w:rsidP="005B6D65">
            <w:pPr>
              <w:pStyle w:val="Textkrper"/>
              <w:spacing w:before="0" w:after="0"/>
              <w:rPr>
                <w:sz w:val="20"/>
              </w:rPr>
            </w:pPr>
            <w:r w:rsidRPr="00CC3749">
              <w:rPr>
                <w:b/>
                <w:sz w:val="20"/>
              </w:rPr>
              <w:t>OE / Funktion</w:t>
            </w:r>
          </w:p>
        </w:tc>
        <w:tc>
          <w:tcPr>
            <w:tcW w:w="3119" w:type="dxa"/>
            <w:tcBorders>
              <w:left w:val="single" w:sz="4" w:space="0" w:color="auto"/>
              <w:right w:val="single" w:sz="4" w:space="0" w:color="auto"/>
            </w:tcBorders>
            <w:vAlign w:val="center"/>
          </w:tcPr>
          <w:p w14:paraId="7179AD7A" w14:textId="77777777" w:rsidR="00700537" w:rsidRPr="00CC3749" w:rsidRDefault="00700537" w:rsidP="005B6D65">
            <w:pPr>
              <w:pStyle w:val="Textkrper"/>
              <w:spacing w:before="0" w:after="0"/>
              <w:rPr>
                <w:sz w:val="20"/>
              </w:rPr>
            </w:pPr>
            <w:r w:rsidRPr="00CC3749">
              <w:rPr>
                <w:b/>
                <w:sz w:val="20"/>
              </w:rPr>
              <w:t>Name / Vorname</w:t>
            </w:r>
          </w:p>
        </w:tc>
        <w:tc>
          <w:tcPr>
            <w:tcW w:w="3402" w:type="dxa"/>
            <w:tcBorders>
              <w:left w:val="single" w:sz="4" w:space="0" w:color="auto"/>
            </w:tcBorders>
            <w:vAlign w:val="center"/>
          </w:tcPr>
          <w:p w14:paraId="64011708" w14:textId="77777777" w:rsidR="00700537" w:rsidRPr="00CC3749" w:rsidRDefault="00700537" w:rsidP="005B6D65">
            <w:pPr>
              <w:pStyle w:val="Textkrper"/>
              <w:spacing w:before="0" w:after="0"/>
              <w:rPr>
                <w:sz w:val="20"/>
              </w:rPr>
            </w:pPr>
            <w:r w:rsidRPr="00CC3749">
              <w:rPr>
                <w:b/>
                <w:sz w:val="20"/>
              </w:rPr>
              <w:t xml:space="preserve"> Signatur</w:t>
            </w:r>
          </w:p>
        </w:tc>
      </w:tr>
      <w:tr w:rsidR="00700537" w:rsidRPr="00CC3749" w14:paraId="0A49D3EA" w14:textId="77777777" w:rsidTr="005B6D65">
        <w:tc>
          <w:tcPr>
            <w:tcW w:w="875" w:type="dxa"/>
            <w:tcBorders>
              <w:right w:val="single" w:sz="4" w:space="0" w:color="auto"/>
            </w:tcBorders>
            <w:vAlign w:val="center"/>
            <w:hideMark/>
          </w:tcPr>
          <w:p w14:paraId="02F2C444" w14:textId="77777777" w:rsidR="00700537" w:rsidRPr="00CC3749" w:rsidRDefault="00700537" w:rsidP="005B6D65">
            <w:pPr>
              <w:pStyle w:val="Textkrper"/>
              <w:spacing w:beforeLines="150" w:before="360" w:afterLines="150" w:after="360"/>
              <w:rPr>
                <w:sz w:val="20"/>
              </w:rPr>
            </w:pPr>
            <w:r w:rsidRPr="00CC3749">
              <w:rPr>
                <w:sz w:val="20"/>
              </w:rPr>
              <w:t>MI</w:t>
            </w:r>
          </w:p>
        </w:tc>
        <w:tc>
          <w:tcPr>
            <w:tcW w:w="1932" w:type="dxa"/>
            <w:tcBorders>
              <w:left w:val="single" w:sz="4" w:space="0" w:color="auto"/>
              <w:right w:val="single" w:sz="4" w:space="0" w:color="auto"/>
            </w:tcBorders>
            <w:vAlign w:val="center"/>
            <w:hideMark/>
          </w:tcPr>
          <w:p w14:paraId="366020B9" w14:textId="77777777" w:rsidR="00700537" w:rsidRPr="00CC3749" w:rsidRDefault="00700537" w:rsidP="005B6D65">
            <w:pPr>
              <w:pStyle w:val="Textkrper"/>
              <w:spacing w:beforeLines="150" w:before="360" w:afterLines="150" w:after="360"/>
              <w:rPr>
                <w:sz w:val="20"/>
              </w:rPr>
            </w:pPr>
            <w:r w:rsidRPr="00CC3749">
              <w:rPr>
                <w:sz w:val="20"/>
              </w:rPr>
              <w:t>A Stab, KPM PS</w:t>
            </w:r>
          </w:p>
        </w:tc>
        <w:tc>
          <w:tcPr>
            <w:tcW w:w="3119" w:type="dxa"/>
            <w:tcBorders>
              <w:left w:val="single" w:sz="4" w:space="0" w:color="auto"/>
              <w:right w:val="single" w:sz="4" w:space="0" w:color="auto"/>
            </w:tcBorders>
            <w:vAlign w:val="center"/>
            <w:hideMark/>
          </w:tcPr>
          <w:p w14:paraId="20D41FA5" w14:textId="77777777" w:rsidR="00700537" w:rsidRPr="00CC3749" w:rsidRDefault="00700537" w:rsidP="005B6D65">
            <w:pPr>
              <w:pStyle w:val="Textkrper"/>
              <w:spacing w:beforeLines="150" w:before="360" w:afterLines="150" w:after="360"/>
              <w:rPr>
                <w:sz w:val="20"/>
              </w:rPr>
            </w:pPr>
          </w:p>
        </w:tc>
        <w:tc>
          <w:tcPr>
            <w:tcW w:w="3402" w:type="dxa"/>
            <w:tcBorders>
              <w:left w:val="single" w:sz="4" w:space="0" w:color="auto"/>
            </w:tcBorders>
          </w:tcPr>
          <w:p w14:paraId="04CEBD89" w14:textId="77777777" w:rsidR="00700537" w:rsidRPr="00CC3749" w:rsidRDefault="00700537" w:rsidP="005B6D65">
            <w:pPr>
              <w:pStyle w:val="Textkrper"/>
              <w:spacing w:beforeLines="150" w:before="360" w:afterLines="150" w:after="360"/>
              <w:rPr>
                <w:sz w:val="20"/>
              </w:rPr>
            </w:pPr>
          </w:p>
        </w:tc>
      </w:tr>
      <w:tr w:rsidR="00700537" w:rsidRPr="00CC3749" w14:paraId="221F8DBA" w14:textId="77777777" w:rsidTr="005B6D65">
        <w:tc>
          <w:tcPr>
            <w:tcW w:w="875" w:type="dxa"/>
            <w:tcBorders>
              <w:right w:val="single" w:sz="4" w:space="0" w:color="auto"/>
            </w:tcBorders>
            <w:vAlign w:val="center"/>
          </w:tcPr>
          <w:p w14:paraId="4D5372C0" w14:textId="77777777" w:rsidR="00700537" w:rsidRPr="00CC3749" w:rsidRDefault="00700537" w:rsidP="005B6D65">
            <w:pPr>
              <w:pStyle w:val="Textkrper"/>
              <w:spacing w:before="0" w:after="0"/>
              <w:rPr>
                <w:sz w:val="20"/>
              </w:rPr>
            </w:pPr>
            <w:r>
              <w:rPr>
                <w:sz w:val="20"/>
              </w:rPr>
              <w:t>BE</w:t>
            </w:r>
          </w:p>
        </w:tc>
        <w:tc>
          <w:tcPr>
            <w:tcW w:w="1932" w:type="dxa"/>
            <w:tcBorders>
              <w:left w:val="single" w:sz="4" w:space="0" w:color="auto"/>
              <w:right w:val="single" w:sz="4" w:space="0" w:color="auto"/>
            </w:tcBorders>
            <w:vAlign w:val="center"/>
          </w:tcPr>
          <w:p w14:paraId="1566192D" w14:textId="77777777" w:rsidR="00700537" w:rsidRPr="00CC3749" w:rsidRDefault="00700537" w:rsidP="005B6D65">
            <w:pPr>
              <w:pStyle w:val="Textkrper"/>
              <w:spacing w:before="0" w:after="0"/>
              <w:rPr>
                <w:sz w:val="20"/>
                <w:lang w:val="it-CH"/>
              </w:rPr>
            </w:pPr>
          </w:p>
        </w:tc>
        <w:tc>
          <w:tcPr>
            <w:tcW w:w="3119" w:type="dxa"/>
            <w:tcBorders>
              <w:left w:val="single" w:sz="4" w:space="0" w:color="auto"/>
              <w:right w:val="single" w:sz="4" w:space="0" w:color="auto"/>
            </w:tcBorders>
            <w:vAlign w:val="center"/>
          </w:tcPr>
          <w:p w14:paraId="08E09CA2" w14:textId="77777777" w:rsidR="00700537" w:rsidRPr="00CC3749" w:rsidRDefault="00700537" w:rsidP="005B6D65">
            <w:pPr>
              <w:pStyle w:val="Textkrper"/>
              <w:spacing w:before="0" w:after="0"/>
              <w:rPr>
                <w:sz w:val="20"/>
              </w:rPr>
            </w:pPr>
          </w:p>
        </w:tc>
        <w:tc>
          <w:tcPr>
            <w:tcW w:w="3402" w:type="dxa"/>
            <w:tcBorders>
              <w:left w:val="single" w:sz="4" w:space="0" w:color="auto"/>
            </w:tcBorders>
          </w:tcPr>
          <w:p w14:paraId="2BE598B1" w14:textId="77777777" w:rsidR="00700537" w:rsidRPr="00CC3749" w:rsidRDefault="00700537" w:rsidP="005B6D65">
            <w:pPr>
              <w:pStyle w:val="Textkrper"/>
              <w:spacing w:beforeLines="150" w:before="360" w:afterLines="150" w:after="360"/>
              <w:rPr>
                <w:sz w:val="20"/>
              </w:rPr>
            </w:pPr>
          </w:p>
        </w:tc>
      </w:tr>
      <w:tr w:rsidR="00700537" w:rsidRPr="00CC3749" w14:paraId="6547EA56" w14:textId="77777777" w:rsidTr="005B6D65">
        <w:tc>
          <w:tcPr>
            <w:tcW w:w="875" w:type="dxa"/>
            <w:tcBorders>
              <w:top w:val="single" w:sz="4" w:space="0" w:color="auto"/>
              <w:left w:val="single" w:sz="4" w:space="0" w:color="auto"/>
              <w:bottom w:val="single" w:sz="4" w:space="0" w:color="auto"/>
              <w:right w:val="single" w:sz="4" w:space="0" w:color="auto"/>
            </w:tcBorders>
            <w:vAlign w:val="center"/>
          </w:tcPr>
          <w:p w14:paraId="2F8CE0BA" w14:textId="77777777" w:rsidR="00700537" w:rsidRPr="00CC3749" w:rsidRDefault="00700537" w:rsidP="005B6D65">
            <w:pPr>
              <w:pStyle w:val="Textkrper"/>
              <w:spacing w:beforeLines="150" w:before="360" w:afterLines="150" w:after="360"/>
              <w:rPr>
                <w:sz w:val="20"/>
              </w:rPr>
            </w:pPr>
            <w:r w:rsidRPr="00CC3749">
              <w:rPr>
                <w:sz w:val="20"/>
              </w:rPr>
              <w:t>NU</w:t>
            </w:r>
          </w:p>
        </w:tc>
        <w:tc>
          <w:tcPr>
            <w:tcW w:w="1932" w:type="dxa"/>
            <w:tcBorders>
              <w:top w:val="single" w:sz="4" w:space="0" w:color="auto"/>
              <w:left w:val="single" w:sz="4" w:space="0" w:color="auto"/>
              <w:bottom w:val="single" w:sz="4" w:space="0" w:color="auto"/>
              <w:right w:val="single" w:sz="4" w:space="0" w:color="auto"/>
            </w:tcBorders>
            <w:vAlign w:val="center"/>
            <w:hideMark/>
          </w:tcPr>
          <w:p w14:paraId="4A961656" w14:textId="77777777" w:rsidR="00700537" w:rsidRPr="00CC3749" w:rsidRDefault="00700537" w:rsidP="005B6D65">
            <w:pPr>
              <w:pStyle w:val="Textkrper"/>
              <w:spacing w:before="0" w:after="0"/>
              <w:rPr>
                <w:sz w:val="20"/>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AE3C81E" w14:textId="77777777" w:rsidR="00700537" w:rsidRPr="00CC3749" w:rsidRDefault="00700537" w:rsidP="005B6D65">
            <w:pPr>
              <w:pStyle w:val="Textkrper"/>
              <w:spacing w:beforeLines="150" w:before="360" w:afterLines="150" w:after="360"/>
              <w:rPr>
                <w:sz w:val="20"/>
              </w:rPr>
            </w:pPr>
          </w:p>
        </w:tc>
        <w:tc>
          <w:tcPr>
            <w:tcW w:w="3402" w:type="dxa"/>
            <w:tcBorders>
              <w:top w:val="single" w:sz="4" w:space="0" w:color="auto"/>
              <w:left w:val="single" w:sz="4" w:space="0" w:color="auto"/>
              <w:bottom w:val="single" w:sz="4" w:space="0" w:color="auto"/>
              <w:right w:val="single" w:sz="4" w:space="0" w:color="auto"/>
            </w:tcBorders>
          </w:tcPr>
          <w:p w14:paraId="0F810FCD" w14:textId="77777777" w:rsidR="00700537" w:rsidRPr="00CC3749" w:rsidRDefault="00700537" w:rsidP="005B6D65">
            <w:pPr>
              <w:pStyle w:val="Textkrper"/>
              <w:spacing w:beforeLines="150" w:before="360" w:afterLines="150" w:after="360"/>
              <w:rPr>
                <w:sz w:val="20"/>
              </w:rPr>
            </w:pPr>
          </w:p>
        </w:tc>
      </w:tr>
      <w:tr w:rsidR="00700537" w:rsidRPr="00CC3749" w14:paraId="2AFE7485" w14:textId="77777777" w:rsidTr="005B6D65">
        <w:tc>
          <w:tcPr>
            <w:tcW w:w="875" w:type="dxa"/>
            <w:tcBorders>
              <w:top w:val="single" w:sz="4" w:space="0" w:color="auto"/>
              <w:left w:val="single" w:sz="4" w:space="0" w:color="auto"/>
              <w:bottom w:val="single" w:sz="4" w:space="0" w:color="auto"/>
              <w:right w:val="single" w:sz="4" w:space="0" w:color="auto"/>
            </w:tcBorders>
            <w:vAlign w:val="center"/>
          </w:tcPr>
          <w:p w14:paraId="12F5CE4B" w14:textId="77777777" w:rsidR="00700537" w:rsidRPr="00CC3749" w:rsidRDefault="00700537" w:rsidP="005B6D65">
            <w:pPr>
              <w:pStyle w:val="Textkrper"/>
              <w:spacing w:before="0" w:after="0"/>
              <w:rPr>
                <w:sz w:val="20"/>
              </w:rPr>
            </w:pPr>
            <w:r w:rsidRPr="00CC3749">
              <w:rPr>
                <w:sz w:val="20"/>
              </w:rPr>
              <w:t>EV</w:t>
            </w:r>
          </w:p>
        </w:tc>
        <w:tc>
          <w:tcPr>
            <w:tcW w:w="1932" w:type="dxa"/>
            <w:tcBorders>
              <w:top w:val="single" w:sz="4" w:space="0" w:color="auto"/>
              <w:left w:val="single" w:sz="4" w:space="0" w:color="auto"/>
              <w:bottom w:val="single" w:sz="4" w:space="0" w:color="auto"/>
              <w:right w:val="single" w:sz="4" w:space="0" w:color="auto"/>
            </w:tcBorders>
            <w:vAlign w:val="center"/>
          </w:tcPr>
          <w:p w14:paraId="7AF7E00B" w14:textId="77777777" w:rsidR="00700537" w:rsidRPr="00CC3749" w:rsidRDefault="00700537" w:rsidP="005B6D65">
            <w:pPr>
              <w:pStyle w:val="Textkrper"/>
              <w:spacing w:before="0" w:after="0"/>
              <w:rPr>
                <w:sz w:val="20"/>
                <w:lang w:val="it-CH"/>
              </w:rPr>
            </w:pPr>
          </w:p>
          <w:p w14:paraId="125B0D2B" w14:textId="77777777" w:rsidR="00700537" w:rsidRPr="00CC3749" w:rsidRDefault="00700537" w:rsidP="005B6D65">
            <w:pPr>
              <w:pStyle w:val="Textkrper"/>
              <w:spacing w:before="0" w:after="0"/>
              <w:rPr>
                <w:sz w:val="20"/>
              </w:rPr>
            </w:pPr>
            <w:proofErr w:type="spellStart"/>
            <w:r w:rsidRPr="00CC3749">
              <w:rPr>
                <w:sz w:val="20"/>
              </w:rPr>
              <w:t>ar</w:t>
            </w:r>
            <w:proofErr w:type="spellEnd"/>
            <w:r w:rsidRPr="00CC3749">
              <w:rPr>
                <w:sz w:val="20"/>
              </w:rPr>
              <w:t xml:space="preserve"> Immo,</w:t>
            </w:r>
          </w:p>
          <w:p w14:paraId="4A14F82C" w14:textId="77777777" w:rsidR="00700537" w:rsidRPr="00CC3749" w:rsidRDefault="00700537" w:rsidP="005B6D65">
            <w:pPr>
              <w:pStyle w:val="Textkrper"/>
              <w:spacing w:before="0" w:after="0"/>
              <w:rPr>
                <w:sz w:val="20"/>
              </w:rPr>
            </w:pPr>
            <w:r w:rsidRPr="00CC3749">
              <w:rPr>
                <w:sz w:val="20"/>
              </w:rPr>
              <w:t xml:space="preserve">PFM </w:t>
            </w:r>
          </w:p>
          <w:p w14:paraId="218189C0" w14:textId="77777777" w:rsidR="00700537" w:rsidRPr="00CC3749" w:rsidRDefault="00700537" w:rsidP="005B6D65">
            <w:pPr>
              <w:pStyle w:val="Textkrper"/>
              <w:spacing w:before="0" w:after="0"/>
              <w:rPr>
                <w:sz w:val="20"/>
              </w:rPr>
            </w:pPr>
          </w:p>
        </w:tc>
        <w:tc>
          <w:tcPr>
            <w:tcW w:w="3119" w:type="dxa"/>
            <w:tcBorders>
              <w:top w:val="single" w:sz="4" w:space="0" w:color="auto"/>
              <w:left w:val="single" w:sz="4" w:space="0" w:color="auto"/>
              <w:bottom w:val="single" w:sz="4" w:space="0" w:color="auto"/>
              <w:right w:val="single" w:sz="4" w:space="0" w:color="auto"/>
            </w:tcBorders>
            <w:vAlign w:val="center"/>
          </w:tcPr>
          <w:p w14:paraId="018E5575" w14:textId="77777777" w:rsidR="00700537" w:rsidRPr="00CC3749" w:rsidRDefault="00700537" w:rsidP="005B6D65">
            <w:pPr>
              <w:pStyle w:val="Textkrper"/>
              <w:spacing w:before="0" w:after="0"/>
              <w:rPr>
                <w:sz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C7120A7" w14:textId="77777777" w:rsidR="00700537" w:rsidRPr="00CC3749" w:rsidRDefault="00700537" w:rsidP="005B6D65">
            <w:pPr>
              <w:pStyle w:val="Textkrper"/>
              <w:spacing w:before="0" w:after="0"/>
              <w:rPr>
                <w:sz w:val="20"/>
              </w:rPr>
            </w:pPr>
          </w:p>
        </w:tc>
      </w:tr>
    </w:tbl>
    <w:p w14:paraId="7EC8ED0D" w14:textId="77777777" w:rsidR="00700537" w:rsidRDefault="00700537" w:rsidP="00700537">
      <w:pPr>
        <w:pStyle w:val="berschrift1"/>
        <w:spacing w:before="0" w:after="120"/>
        <w:ind w:left="567" w:hanging="567"/>
      </w:pPr>
      <w:r>
        <w:rPr>
          <w:color w:val="244061"/>
          <w:sz w:val="16"/>
        </w:rPr>
        <w:br w:type="page"/>
      </w:r>
      <w:r>
        <w:lastRenderedPageBreak/>
        <w:t>Beilagen</w:t>
      </w:r>
    </w:p>
    <w:p w14:paraId="7D3B0AA6" w14:textId="77777777" w:rsidR="00700537" w:rsidRPr="00355E7E" w:rsidRDefault="00700537" w:rsidP="00700537">
      <w:pPr>
        <w:spacing w:after="160" w:line="259" w:lineRule="auto"/>
        <w:rPr>
          <w:b/>
          <w:bCs/>
          <w:sz w:val="16"/>
          <w:szCs w:val="18"/>
        </w:rPr>
      </w:pPr>
    </w:p>
    <w:p w14:paraId="7084DAD3" w14:textId="77777777" w:rsidR="00AC3833" w:rsidRPr="00AC3833" w:rsidRDefault="00AC3833" w:rsidP="00217009">
      <w:pPr>
        <w:rPr>
          <w:lang w:eastAsia="de-DE"/>
        </w:rPr>
      </w:pPr>
    </w:p>
    <w:sectPr w:rsidR="00AC3833" w:rsidRPr="00AC3833" w:rsidSect="00CC5FB3">
      <w:headerReference w:type="even" r:id="rId21"/>
      <w:headerReference w:type="default" r:id="rId22"/>
      <w:footerReference w:type="default" r:id="rId23"/>
      <w:headerReference w:type="first" r:id="rId24"/>
      <w:footerReference w:type="first" r:id="rId25"/>
      <w:type w:val="continuous"/>
      <w:pgSz w:w="11906" w:h="16838"/>
      <w:pgMar w:top="567" w:right="1134" w:bottom="-851" w:left="1701" w:header="567" w:footer="284"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0727A" w14:textId="77777777" w:rsidR="007D08C2" w:rsidRDefault="007D08C2" w:rsidP="00A866E6">
      <w:r>
        <w:separator/>
      </w:r>
    </w:p>
  </w:endnote>
  <w:endnote w:type="continuationSeparator" w:id="0">
    <w:p w14:paraId="7C6DEF88" w14:textId="77777777" w:rsidR="007D08C2" w:rsidRDefault="007D08C2" w:rsidP="00A8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Layout w:type="fixed"/>
      <w:tblLook w:val="01E0" w:firstRow="1" w:lastRow="1" w:firstColumn="1" w:lastColumn="1" w:noHBand="0" w:noVBand="0"/>
    </w:tblPr>
    <w:tblGrid>
      <w:gridCol w:w="9215"/>
      <w:gridCol w:w="107"/>
    </w:tblGrid>
    <w:tr w:rsidR="00700537" w:rsidRPr="00D33E17" w14:paraId="33A758C3" w14:textId="77777777" w:rsidTr="00850D00">
      <w:trPr>
        <w:cantSplit/>
        <w:trHeight w:val="175"/>
      </w:trPr>
      <w:tc>
        <w:tcPr>
          <w:tcW w:w="9322" w:type="dxa"/>
          <w:gridSpan w:val="2"/>
          <w:vAlign w:val="bottom"/>
        </w:tcPr>
        <w:p w14:paraId="4FA6235C" w14:textId="77777777" w:rsidR="00700537" w:rsidRPr="00E41DE6" w:rsidRDefault="00700537" w:rsidP="006E14E6">
          <w:pPr>
            <w:pStyle w:val="Fuzeile"/>
            <w:jc w:val="right"/>
            <w:rPr>
              <w:sz w:val="14"/>
              <w:szCs w:val="14"/>
            </w:rPr>
          </w:pPr>
          <w:r w:rsidRPr="00E41DE6">
            <w:rPr>
              <w:sz w:val="14"/>
              <w:szCs w:val="14"/>
            </w:rPr>
            <w:fldChar w:fldCharType="begin"/>
          </w:r>
          <w:r w:rsidRPr="00E41DE6">
            <w:rPr>
              <w:sz w:val="14"/>
              <w:szCs w:val="14"/>
            </w:rPr>
            <w:instrText xml:space="preserve"> PAGE  </w:instrText>
          </w:r>
          <w:r w:rsidRPr="00E41DE6">
            <w:rPr>
              <w:sz w:val="14"/>
              <w:szCs w:val="14"/>
            </w:rPr>
            <w:fldChar w:fldCharType="separate"/>
          </w:r>
          <w:r>
            <w:rPr>
              <w:noProof/>
              <w:sz w:val="14"/>
              <w:szCs w:val="14"/>
            </w:rPr>
            <w:t>7</w:t>
          </w:r>
          <w:r w:rsidRPr="00E41DE6">
            <w:rPr>
              <w:sz w:val="14"/>
              <w:szCs w:val="14"/>
            </w:rPr>
            <w:fldChar w:fldCharType="end"/>
          </w:r>
          <w:r w:rsidRPr="00E41DE6">
            <w:rPr>
              <w:sz w:val="14"/>
              <w:szCs w:val="14"/>
            </w:rPr>
            <w:t>/</w:t>
          </w:r>
          <w:r w:rsidRPr="00E41DE6">
            <w:rPr>
              <w:sz w:val="14"/>
              <w:szCs w:val="14"/>
            </w:rPr>
            <w:fldChar w:fldCharType="begin"/>
          </w:r>
          <w:r w:rsidRPr="00E41DE6">
            <w:rPr>
              <w:sz w:val="14"/>
              <w:szCs w:val="14"/>
            </w:rPr>
            <w:instrText xml:space="preserve"> NUMPAGES  </w:instrText>
          </w:r>
          <w:r w:rsidRPr="00E41DE6">
            <w:rPr>
              <w:sz w:val="14"/>
              <w:szCs w:val="14"/>
            </w:rPr>
            <w:fldChar w:fldCharType="separate"/>
          </w:r>
          <w:r>
            <w:rPr>
              <w:noProof/>
              <w:sz w:val="14"/>
              <w:szCs w:val="14"/>
            </w:rPr>
            <w:t>7</w:t>
          </w:r>
          <w:r w:rsidRPr="00E41DE6">
            <w:rPr>
              <w:sz w:val="14"/>
              <w:szCs w:val="14"/>
            </w:rPr>
            <w:fldChar w:fldCharType="end"/>
          </w:r>
        </w:p>
      </w:tc>
    </w:tr>
    <w:tr w:rsidR="00700537" w:rsidRPr="00E61729" w14:paraId="7B5A9CAA" w14:textId="77777777" w:rsidTr="00850D00">
      <w:trPr>
        <w:gridAfter w:val="1"/>
        <w:wAfter w:w="107" w:type="dxa"/>
        <w:cantSplit/>
        <w:trHeight w:hRule="exact" w:val="338"/>
      </w:trPr>
      <w:tc>
        <w:tcPr>
          <w:tcW w:w="9215" w:type="dxa"/>
          <w:vAlign w:val="bottom"/>
        </w:tcPr>
        <w:p w14:paraId="36051099" w14:textId="77777777" w:rsidR="00700537" w:rsidRPr="008F1D5F" w:rsidRDefault="00700537" w:rsidP="006E14E6">
          <w:pPr>
            <w:pStyle w:val="Fuzeile"/>
            <w:tabs>
              <w:tab w:val="clear" w:pos="4536"/>
              <w:tab w:val="clear" w:pos="9072"/>
              <w:tab w:val="left" w:pos="4253"/>
            </w:tabs>
          </w:pPr>
          <w:r w:rsidRPr="008F1D5F">
            <w:t>Ident.-Nr./Vers.</w:t>
          </w:r>
          <w:r w:rsidRPr="003A2090">
            <w:t xml:space="preserve"> </w:t>
          </w:r>
          <w:r>
            <w:t>-/-</w:t>
          </w:r>
          <w:r w:rsidRPr="003A2090">
            <w:br/>
          </w:r>
          <w:r w:rsidRPr="008F1D5F">
            <w:t>MS ID/Vers.</w:t>
          </w:r>
          <w:r>
            <w:t>36153/00</w:t>
          </w:r>
          <w:r w:rsidRPr="008F1D5F">
            <w:tab/>
            <w:t>Aktenzeichen</w:t>
          </w:r>
          <w:r>
            <w:t xml:space="preserve"> --</w:t>
          </w:r>
        </w:p>
      </w:tc>
    </w:tr>
  </w:tbl>
  <w:p w14:paraId="5E3912DA" w14:textId="77777777" w:rsidR="00700537" w:rsidRPr="001B3DE8" w:rsidRDefault="00700537" w:rsidP="001B3DE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700537" w:rsidRPr="00D33E17" w14:paraId="5BB145B3" w14:textId="77777777">
      <w:trPr>
        <w:cantSplit/>
      </w:trPr>
      <w:tc>
        <w:tcPr>
          <w:tcW w:w="9611" w:type="dxa"/>
          <w:gridSpan w:val="2"/>
          <w:vAlign w:val="bottom"/>
        </w:tcPr>
        <w:p w14:paraId="4A207EE7" w14:textId="77777777" w:rsidR="00700537" w:rsidRPr="00D33E17" w:rsidRDefault="00700537" w:rsidP="00853548">
          <w:pPr>
            <w:pStyle w:val="Seite"/>
          </w:pPr>
          <w:r>
            <w:fldChar w:fldCharType="begin"/>
          </w:r>
          <w:r>
            <w:instrText xml:space="preserve"> PAGE  </w:instrText>
          </w:r>
          <w:r>
            <w:fldChar w:fldCharType="separate"/>
          </w:r>
          <w:r>
            <w:rPr>
              <w:noProof/>
            </w:rPr>
            <w:t>4</w:t>
          </w:r>
          <w:r>
            <w:rPr>
              <w:noProof/>
            </w:rPr>
            <w:fldChar w:fldCharType="end"/>
          </w:r>
          <w:r w:rsidRPr="00E41DE6">
            <w:t>/</w:t>
          </w:r>
          <w:r>
            <w:rPr>
              <w:noProof/>
            </w:rPr>
            <w:fldChar w:fldCharType="begin"/>
          </w:r>
          <w:r>
            <w:rPr>
              <w:noProof/>
            </w:rPr>
            <w:instrText xml:space="preserve"> NUMPAGES  </w:instrText>
          </w:r>
          <w:r>
            <w:rPr>
              <w:noProof/>
            </w:rPr>
            <w:fldChar w:fldCharType="separate"/>
          </w:r>
          <w:r>
            <w:rPr>
              <w:noProof/>
            </w:rPr>
            <w:t>9</w:t>
          </w:r>
          <w:r>
            <w:rPr>
              <w:noProof/>
            </w:rPr>
            <w:fldChar w:fldCharType="end"/>
          </w:r>
        </w:p>
      </w:tc>
    </w:tr>
    <w:tr w:rsidR="00700537" w:rsidRPr="00E61729" w14:paraId="357C1C9B" w14:textId="77777777">
      <w:trPr>
        <w:gridAfter w:val="1"/>
        <w:wAfter w:w="396" w:type="dxa"/>
        <w:cantSplit/>
        <w:trHeight w:hRule="exact" w:val="338"/>
      </w:trPr>
      <w:tc>
        <w:tcPr>
          <w:tcW w:w="9215" w:type="dxa"/>
          <w:vAlign w:val="bottom"/>
        </w:tcPr>
        <w:p w14:paraId="3ACBBF71" w14:textId="77777777" w:rsidR="00700537" w:rsidRPr="008F1D5F" w:rsidRDefault="00122AD2" w:rsidP="00757A9E">
          <w:pPr>
            <w:pStyle w:val="Fuzeile"/>
            <w:tabs>
              <w:tab w:val="clear" w:pos="4536"/>
              <w:tab w:val="clear" w:pos="9072"/>
              <w:tab w:val="left" w:pos="4253"/>
            </w:tabs>
          </w:pPr>
          <w:sdt>
            <w:sdtPr>
              <w:alias w:val="Ident/Vers"/>
              <w:tag w:val="Ident/Vers"/>
              <w:id w:val="-118844978"/>
              <w:lock w:val="contentLocked"/>
              <w:placeholder>
                <w:docPart w:val="AA8EE12820A340D0BA0798029915CF35"/>
              </w:placeholder>
            </w:sdtPr>
            <w:sdtEndPr/>
            <w:sdtContent>
              <w:r w:rsidR="00700537" w:rsidRPr="00CE492A">
                <w:t>Ident.-Nr./Vers.</w:t>
              </w:r>
            </w:sdtContent>
          </w:sdt>
          <w:r w:rsidR="00700537" w:rsidRPr="00053E51">
            <w:rPr>
              <w:lang w:val="fr-CH"/>
            </w:rPr>
            <w:t xml:space="preserve"> </w:t>
          </w:r>
          <w:r w:rsidR="00700537">
            <w:fldChar w:fldCharType="begin"/>
          </w:r>
          <w:r w:rsidR="00700537" w:rsidRPr="00053E51">
            <w:rPr>
              <w:lang w:val="fr-CH"/>
            </w:rPr>
            <w:instrText xml:space="preserve"> DOCVARIABLE PDCS:Ident-Nr_Version \* MERGEFORMAT </w:instrText>
          </w:r>
          <w:r w:rsidR="00700537">
            <w:fldChar w:fldCharType="separate"/>
          </w:r>
          <w:r w:rsidR="00700537" w:rsidRPr="00053E51">
            <w:rPr>
              <w:lang w:val="fr-CH"/>
            </w:rPr>
            <w:t>40015081987/09</w:t>
          </w:r>
          <w:r w:rsidR="00700537">
            <w:rPr>
              <w:lang w:val="fr-CH"/>
            </w:rPr>
            <w:fldChar w:fldCharType="end"/>
          </w:r>
          <w:r w:rsidR="00700537" w:rsidRPr="00053E51">
            <w:rPr>
              <w:lang w:val="fr-CH"/>
            </w:rPr>
            <w:br/>
          </w:r>
          <w:sdt>
            <w:sdtPr>
              <w:alias w:val="MS ID"/>
              <w:tag w:val="MS ID"/>
              <w:id w:val="-662242288"/>
              <w:lock w:val="contentLocked"/>
              <w:placeholder>
                <w:docPart w:val="AA8EE12820A340D0BA0798029915CF35"/>
              </w:placeholder>
            </w:sdtPr>
            <w:sdtEndPr/>
            <w:sdtContent>
              <w:r w:rsidR="00700537" w:rsidRPr="00CE492A">
                <w:t>MS ID/Vers.</w:t>
              </w:r>
            </w:sdtContent>
          </w:sdt>
          <w:r w:rsidR="00700537" w:rsidRPr="00053E51">
            <w:rPr>
              <w:lang w:val="fr-CH"/>
            </w:rPr>
            <w:t xml:space="preserve"> </w:t>
          </w:r>
          <w:sdt>
            <w:sdtPr>
              <w:alias w:val="MS Ident/Vers"/>
              <w:tag w:val="MS Ident/Vers"/>
              <w:id w:val="1920442516"/>
              <w:lock w:val="contentLocked"/>
              <w:placeholder>
                <w:docPart w:val="AA8EE12820A340D0BA0798029915CF35"/>
              </w:placeholder>
            </w:sdtPr>
            <w:sdtEndPr/>
            <w:sdtContent>
              <w:r w:rsidR="00700537" w:rsidRPr="008F1D5F">
                <w:t>35604/03</w:t>
              </w:r>
            </w:sdtContent>
          </w:sdt>
          <w:r w:rsidR="00700537" w:rsidRPr="008F1D5F">
            <w:tab/>
          </w:r>
          <w:sdt>
            <w:sdtPr>
              <w:alias w:val="Aktenzeichen"/>
              <w:tag w:val="Aktenzeichen"/>
              <w:id w:val="-1657904921"/>
              <w:lock w:val="contentLocked"/>
              <w:placeholder>
                <w:docPart w:val="AA8EE12820A340D0BA0798029915CF35"/>
              </w:placeholder>
            </w:sdtPr>
            <w:sdtEndPr/>
            <w:sdtContent>
              <w:r w:rsidR="00700537" w:rsidRPr="008F1D5F">
                <w:t>Aktenzeichen</w:t>
              </w:r>
            </w:sdtContent>
          </w:sdt>
          <w:r w:rsidR="00700537">
            <w:t xml:space="preserve"> </w:t>
          </w:r>
          <w:fldSimple w:instr=" DOCVARIABLE PDCS:Aktenzeichen \* MERGEFORMAT ">
            <w:r w:rsidR="00700537">
              <w:t>222-008-01</w:t>
            </w:r>
          </w:fldSimple>
        </w:p>
      </w:tc>
    </w:tr>
  </w:tbl>
  <w:p w14:paraId="756235E1" w14:textId="77777777" w:rsidR="00700537" w:rsidRPr="008F1D5F" w:rsidRDefault="00700537" w:rsidP="00E61729">
    <w:pPr>
      <w:pStyle w:val="Fuzeil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Layout w:type="fixed"/>
      <w:tblLook w:val="01E0" w:firstRow="1" w:lastRow="1" w:firstColumn="1" w:lastColumn="1" w:noHBand="0" w:noVBand="0"/>
    </w:tblPr>
    <w:tblGrid>
      <w:gridCol w:w="9215"/>
      <w:gridCol w:w="107"/>
    </w:tblGrid>
    <w:tr w:rsidR="00700537" w:rsidRPr="00D33E17" w14:paraId="7F88F22C" w14:textId="77777777" w:rsidTr="00850D00">
      <w:trPr>
        <w:cantSplit/>
        <w:trHeight w:val="175"/>
      </w:trPr>
      <w:tc>
        <w:tcPr>
          <w:tcW w:w="9322" w:type="dxa"/>
          <w:gridSpan w:val="2"/>
          <w:vAlign w:val="bottom"/>
        </w:tcPr>
        <w:p w14:paraId="12CDE2F8" w14:textId="77777777" w:rsidR="00700537" w:rsidRPr="00E41DE6" w:rsidRDefault="00700537" w:rsidP="006E14E6">
          <w:pPr>
            <w:pStyle w:val="Fuzeile"/>
            <w:jc w:val="right"/>
            <w:rPr>
              <w:sz w:val="14"/>
              <w:szCs w:val="14"/>
            </w:rPr>
          </w:pPr>
          <w:r w:rsidRPr="00E41DE6">
            <w:rPr>
              <w:sz w:val="14"/>
              <w:szCs w:val="14"/>
            </w:rPr>
            <w:fldChar w:fldCharType="begin"/>
          </w:r>
          <w:r w:rsidRPr="00E41DE6">
            <w:rPr>
              <w:sz w:val="14"/>
              <w:szCs w:val="14"/>
            </w:rPr>
            <w:instrText xml:space="preserve"> PAGE  </w:instrText>
          </w:r>
          <w:r w:rsidRPr="00E41DE6">
            <w:rPr>
              <w:sz w:val="14"/>
              <w:szCs w:val="14"/>
            </w:rPr>
            <w:fldChar w:fldCharType="separate"/>
          </w:r>
          <w:r>
            <w:rPr>
              <w:noProof/>
              <w:sz w:val="14"/>
              <w:szCs w:val="14"/>
            </w:rPr>
            <w:t>7</w:t>
          </w:r>
          <w:r w:rsidRPr="00E41DE6">
            <w:rPr>
              <w:sz w:val="14"/>
              <w:szCs w:val="14"/>
            </w:rPr>
            <w:fldChar w:fldCharType="end"/>
          </w:r>
          <w:r w:rsidRPr="00E41DE6">
            <w:rPr>
              <w:sz w:val="14"/>
              <w:szCs w:val="14"/>
            </w:rPr>
            <w:t>/</w:t>
          </w:r>
          <w:r w:rsidRPr="00E41DE6">
            <w:rPr>
              <w:sz w:val="14"/>
              <w:szCs w:val="14"/>
            </w:rPr>
            <w:fldChar w:fldCharType="begin"/>
          </w:r>
          <w:r w:rsidRPr="00E41DE6">
            <w:rPr>
              <w:sz w:val="14"/>
              <w:szCs w:val="14"/>
            </w:rPr>
            <w:instrText xml:space="preserve"> NUMPAGES  </w:instrText>
          </w:r>
          <w:r w:rsidRPr="00E41DE6">
            <w:rPr>
              <w:sz w:val="14"/>
              <w:szCs w:val="14"/>
            </w:rPr>
            <w:fldChar w:fldCharType="separate"/>
          </w:r>
          <w:r>
            <w:rPr>
              <w:noProof/>
              <w:sz w:val="14"/>
              <w:szCs w:val="14"/>
            </w:rPr>
            <w:t>7</w:t>
          </w:r>
          <w:r w:rsidRPr="00E41DE6">
            <w:rPr>
              <w:sz w:val="14"/>
              <w:szCs w:val="14"/>
            </w:rPr>
            <w:fldChar w:fldCharType="end"/>
          </w:r>
        </w:p>
      </w:tc>
    </w:tr>
    <w:tr w:rsidR="00700537" w:rsidRPr="00E61729" w14:paraId="2345F088" w14:textId="77777777" w:rsidTr="00850D00">
      <w:trPr>
        <w:gridAfter w:val="1"/>
        <w:wAfter w:w="107" w:type="dxa"/>
        <w:cantSplit/>
        <w:trHeight w:hRule="exact" w:val="338"/>
      </w:trPr>
      <w:tc>
        <w:tcPr>
          <w:tcW w:w="9215" w:type="dxa"/>
          <w:vAlign w:val="bottom"/>
        </w:tcPr>
        <w:p w14:paraId="43BF7706" w14:textId="77777777" w:rsidR="00700537" w:rsidRPr="008F1D5F" w:rsidRDefault="00700537" w:rsidP="006E14E6">
          <w:pPr>
            <w:pStyle w:val="Fuzeile"/>
            <w:tabs>
              <w:tab w:val="clear" w:pos="4536"/>
              <w:tab w:val="clear" w:pos="9072"/>
              <w:tab w:val="left" w:pos="4253"/>
            </w:tabs>
          </w:pPr>
          <w:r w:rsidRPr="008F1D5F">
            <w:t>Ident.-Nr./Vers.</w:t>
          </w:r>
          <w:r w:rsidRPr="003A2090">
            <w:t xml:space="preserve"> </w:t>
          </w:r>
          <w:r>
            <w:t>-/-</w:t>
          </w:r>
          <w:r w:rsidRPr="003A2090">
            <w:br/>
          </w:r>
          <w:r w:rsidRPr="008F1D5F">
            <w:t>MS ID/Vers.</w:t>
          </w:r>
          <w:r>
            <w:t>36153/00</w:t>
          </w:r>
          <w:r w:rsidRPr="008F1D5F">
            <w:tab/>
            <w:t>Aktenzeichen</w:t>
          </w:r>
          <w:r>
            <w:t xml:space="preserve"> --</w:t>
          </w:r>
        </w:p>
      </w:tc>
    </w:tr>
  </w:tbl>
  <w:p w14:paraId="4D295298" w14:textId="77777777" w:rsidR="00700537" w:rsidRPr="0035120B" w:rsidRDefault="00700537" w:rsidP="00C91CDE">
    <w:pPr>
      <w:pStyle w:val="Fuzeile"/>
      <w:rPr>
        <w:sz w:val="6"/>
        <w:szCs w:val="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700537" w:rsidRPr="00D33E17" w14:paraId="0FDC861D" w14:textId="77777777">
      <w:trPr>
        <w:cantSplit/>
      </w:trPr>
      <w:tc>
        <w:tcPr>
          <w:tcW w:w="9611" w:type="dxa"/>
          <w:gridSpan w:val="2"/>
          <w:vAlign w:val="bottom"/>
        </w:tcPr>
        <w:p w14:paraId="33F66DBC" w14:textId="77777777" w:rsidR="00700537" w:rsidRPr="00D33E17" w:rsidRDefault="00700537" w:rsidP="00853548">
          <w:pPr>
            <w:pStyle w:val="Seite"/>
          </w:pPr>
          <w:r>
            <w:fldChar w:fldCharType="begin"/>
          </w:r>
          <w:r>
            <w:instrText xml:space="preserve"> PAGE  </w:instrText>
          </w:r>
          <w:r>
            <w:fldChar w:fldCharType="separate"/>
          </w:r>
          <w:r>
            <w:rPr>
              <w:noProof/>
            </w:rPr>
            <w:t>1</w:t>
          </w:r>
          <w:r>
            <w:rPr>
              <w:noProof/>
            </w:rPr>
            <w:fldChar w:fldCharType="end"/>
          </w:r>
          <w:r w:rsidRPr="00E41DE6">
            <w:t>/</w:t>
          </w:r>
          <w:r>
            <w:rPr>
              <w:noProof/>
            </w:rPr>
            <w:fldChar w:fldCharType="begin"/>
          </w:r>
          <w:r>
            <w:rPr>
              <w:noProof/>
            </w:rPr>
            <w:instrText xml:space="preserve"> NUMPAGES  </w:instrText>
          </w:r>
          <w:r>
            <w:rPr>
              <w:noProof/>
            </w:rPr>
            <w:fldChar w:fldCharType="separate"/>
          </w:r>
          <w:r>
            <w:rPr>
              <w:noProof/>
            </w:rPr>
            <w:t>9</w:t>
          </w:r>
          <w:r>
            <w:rPr>
              <w:noProof/>
            </w:rPr>
            <w:fldChar w:fldCharType="end"/>
          </w:r>
        </w:p>
      </w:tc>
    </w:tr>
    <w:tr w:rsidR="00700537" w:rsidRPr="00E61729" w14:paraId="35C92EE0" w14:textId="77777777">
      <w:trPr>
        <w:gridAfter w:val="1"/>
        <w:wAfter w:w="396" w:type="dxa"/>
        <w:cantSplit/>
        <w:trHeight w:hRule="exact" w:val="338"/>
      </w:trPr>
      <w:tc>
        <w:tcPr>
          <w:tcW w:w="9215" w:type="dxa"/>
          <w:vAlign w:val="bottom"/>
        </w:tcPr>
        <w:p w14:paraId="1A11BE96" w14:textId="77777777" w:rsidR="00700537" w:rsidRPr="008F1D5F" w:rsidRDefault="00700537" w:rsidP="00757A9E">
          <w:pPr>
            <w:pStyle w:val="Fuzeile"/>
            <w:tabs>
              <w:tab w:val="clear" w:pos="4536"/>
              <w:tab w:val="clear" w:pos="9072"/>
              <w:tab w:val="left" w:pos="4253"/>
            </w:tabs>
          </w:pPr>
          <w:r w:rsidRPr="008F1D5F">
            <w:t>Ident.-Nr./Vers.</w:t>
          </w:r>
          <w:r w:rsidRPr="003A2090">
            <w:t xml:space="preserve"> </w:t>
          </w:r>
          <w:fldSimple w:instr=" DOCVARIABLE PDCS:Ident-Nr_Version \* MERGEFORMAT ">
            <w:r>
              <w:t>40015081987/09</w:t>
            </w:r>
          </w:fldSimple>
          <w:r w:rsidRPr="003A2090">
            <w:br/>
          </w:r>
          <w:r w:rsidRPr="008F1D5F">
            <w:t>MS ID/Vers.</w:t>
          </w:r>
          <w:r w:rsidRPr="003A2090">
            <w:t xml:space="preserve"> </w:t>
          </w:r>
          <w:r w:rsidRPr="008F1D5F">
            <w:t>35604/03</w:t>
          </w:r>
          <w:r w:rsidRPr="008F1D5F">
            <w:tab/>
            <w:t>Aktenzeichen</w:t>
          </w:r>
          <w:r>
            <w:t xml:space="preserve"> </w:t>
          </w:r>
          <w:fldSimple w:instr=" DOCVARIABLE PDCS:Aktenzeichen \* MERGEFORMAT ">
            <w:r>
              <w:t>222-008-01</w:t>
            </w:r>
          </w:fldSimple>
        </w:p>
      </w:tc>
    </w:tr>
  </w:tbl>
  <w:p w14:paraId="02180B90" w14:textId="77777777" w:rsidR="00700537" w:rsidRPr="008F1D5F" w:rsidRDefault="00700537" w:rsidP="00E61729">
    <w:pPr>
      <w:pStyle w:val="Fuzeile"/>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Layout w:type="fixed"/>
      <w:tblLook w:val="01E0" w:firstRow="1" w:lastRow="1" w:firstColumn="1" w:lastColumn="1" w:noHBand="0" w:noVBand="0"/>
    </w:tblPr>
    <w:tblGrid>
      <w:gridCol w:w="9215"/>
      <w:gridCol w:w="107"/>
    </w:tblGrid>
    <w:tr w:rsidR="006E14E6" w:rsidRPr="00D33E17" w14:paraId="3657E25A" w14:textId="77777777" w:rsidTr="00850D00">
      <w:trPr>
        <w:cantSplit/>
        <w:trHeight w:val="175"/>
      </w:trPr>
      <w:tc>
        <w:tcPr>
          <w:tcW w:w="9322" w:type="dxa"/>
          <w:gridSpan w:val="2"/>
          <w:vAlign w:val="bottom"/>
        </w:tcPr>
        <w:p w14:paraId="2AEBE25D" w14:textId="77777777" w:rsidR="006E14E6" w:rsidRPr="00E41DE6" w:rsidRDefault="006E14E6" w:rsidP="006E14E6">
          <w:pPr>
            <w:pStyle w:val="Fuzeile"/>
            <w:jc w:val="right"/>
            <w:rPr>
              <w:sz w:val="14"/>
              <w:szCs w:val="14"/>
            </w:rPr>
          </w:pPr>
          <w:r w:rsidRPr="00E41DE6">
            <w:rPr>
              <w:sz w:val="14"/>
              <w:szCs w:val="14"/>
            </w:rPr>
            <w:fldChar w:fldCharType="begin"/>
          </w:r>
          <w:r w:rsidRPr="00E41DE6">
            <w:rPr>
              <w:sz w:val="14"/>
              <w:szCs w:val="14"/>
            </w:rPr>
            <w:instrText xml:space="preserve"> PAGE  </w:instrText>
          </w:r>
          <w:r w:rsidRPr="00E41DE6">
            <w:rPr>
              <w:sz w:val="14"/>
              <w:szCs w:val="14"/>
            </w:rPr>
            <w:fldChar w:fldCharType="separate"/>
          </w:r>
          <w:r>
            <w:rPr>
              <w:noProof/>
              <w:sz w:val="14"/>
              <w:szCs w:val="14"/>
            </w:rPr>
            <w:t>7</w:t>
          </w:r>
          <w:r w:rsidRPr="00E41DE6">
            <w:rPr>
              <w:sz w:val="14"/>
              <w:szCs w:val="14"/>
            </w:rPr>
            <w:fldChar w:fldCharType="end"/>
          </w:r>
          <w:r w:rsidRPr="00E41DE6">
            <w:rPr>
              <w:sz w:val="14"/>
              <w:szCs w:val="14"/>
            </w:rPr>
            <w:t>/</w:t>
          </w:r>
          <w:r w:rsidRPr="00E41DE6">
            <w:rPr>
              <w:sz w:val="14"/>
              <w:szCs w:val="14"/>
            </w:rPr>
            <w:fldChar w:fldCharType="begin"/>
          </w:r>
          <w:r w:rsidRPr="00E41DE6">
            <w:rPr>
              <w:sz w:val="14"/>
              <w:szCs w:val="14"/>
            </w:rPr>
            <w:instrText xml:space="preserve"> NUMPAGES  </w:instrText>
          </w:r>
          <w:r w:rsidRPr="00E41DE6">
            <w:rPr>
              <w:sz w:val="14"/>
              <w:szCs w:val="14"/>
            </w:rPr>
            <w:fldChar w:fldCharType="separate"/>
          </w:r>
          <w:r>
            <w:rPr>
              <w:noProof/>
              <w:sz w:val="14"/>
              <w:szCs w:val="14"/>
            </w:rPr>
            <w:t>7</w:t>
          </w:r>
          <w:r w:rsidRPr="00E41DE6">
            <w:rPr>
              <w:sz w:val="14"/>
              <w:szCs w:val="14"/>
            </w:rPr>
            <w:fldChar w:fldCharType="end"/>
          </w:r>
        </w:p>
      </w:tc>
    </w:tr>
    <w:tr w:rsidR="006E14E6" w:rsidRPr="00E61729" w14:paraId="05965D5D" w14:textId="77777777" w:rsidTr="00850D00">
      <w:trPr>
        <w:gridAfter w:val="1"/>
        <w:wAfter w:w="107" w:type="dxa"/>
        <w:cantSplit/>
        <w:trHeight w:hRule="exact" w:val="338"/>
      </w:trPr>
      <w:tc>
        <w:tcPr>
          <w:tcW w:w="9215" w:type="dxa"/>
          <w:vAlign w:val="bottom"/>
        </w:tcPr>
        <w:p w14:paraId="649364FE" w14:textId="77777777" w:rsidR="006E14E6" w:rsidRPr="008F1D5F" w:rsidRDefault="006E14E6" w:rsidP="006E14E6">
          <w:pPr>
            <w:pStyle w:val="Fuzeile"/>
            <w:tabs>
              <w:tab w:val="clear" w:pos="4536"/>
              <w:tab w:val="clear" w:pos="9072"/>
              <w:tab w:val="left" w:pos="4253"/>
            </w:tabs>
          </w:pPr>
          <w:r w:rsidRPr="008F1D5F">
            <w:t>Ident.-Nr./Vers.</w:t>
          </w:r>
          <w:r w:rsidRPr="003A2090">
            <w:t xml:space="preserve"> </w:t>
          </w:r>
          <w:r>
            <w:t>-/-</w:t>
          </w:r>
          <w:r w:rsidRPr="003A2090">
            <w:br/>
          </w:r>
          <w:r w:rsidRPr="008F1D5F">
            <w:t>MS ID/Vers.</w:t>
          </w:r>
          <w:r>
            <w:t>36153/00</w:t>
          </w:r>
          <w:r w:rsidRPr="008F1D5F">
            <w:tab/>
            <w:t>Aktenzeichen</w:t>
          </w:r>
          <w:r>
            <w:t xml:space="preserve"> --</w:t>
          </w:r>
        </w:p>
      </w:tc>
    </w:tr>
  </w:tbl>
  <w:p w14:paraId="2D35CFE1" w14:textId="77777777" w:rsidR="001B3DE8" w:rsidRDefault="001B3DE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527470" w:rsidRPr="00D33E17" w14:paraId="00A20E70" w14:textId="77777777">
      <w:trPr>
        <w:cantSplit/>
      </w:trPr>
      <w:tc>
        <w:tcPr>
          <w:tcW w:w="9611" w:type="dxa"/>
          <w:gridSpan w:val="2"/>
          <w:vAlign w:val="bottom"/>
        </w:tcPr>
        <w:p w14:paraId="1B96BB74" w14:textId="77777777" w:rsidR="00527470" w:rsidRPr="00D33E17" w:rsidRDefault="00527470" w:rsidP="00853548">
          <w:pPr>
            <w:pStyle w:val="Seite"/>
          </w:pPr>
          <w:r>
            <w:fldChar w:fldCharType="begin"/>
          </w:r>
          <w:r>
            <w:instrText xml:space="preserve"> PAGE  </w:instrText>
          </w:r>
          <w:r>
            <w:fldChar w:fldCharType="separate"/>
          </w:r>
          <w:r>
            <w:rPr>
              <w:noProof/>
            </w:rPr>
            <w:t>1</w:t>
          </w:r>
          <w:r>
            <w:rPr>
              <w:noProof/>
            </w:rPr>
            <w:fldChar w:fldCharType="end"/>
          </w:r>
          <w:r w:rsidRPr="00E41DE6">
            <w:t>/</w:t>
          </w:r>
          <w:r>
            <w:rPr>
              <w:noProof/>
            </w:rPr>
            <w:fldChar w:fldCharType="begin"/>
          </w:r>
          <w:r>
            <w:rPr>
              <w:noProof/>
            </w:rPr>
            <w:instrText xml:space="preserve"> NUMPAGES  </w:instrText>
          </w:r>
          <w:r>
            <w:rPr>
              <w:noProof/>
            </w:rPr>
            <w:fldChar w:fldCharType="separate"/>
          </w:r>
          <w:r>
            <w:rPr>
              <w:noProof/>
            </w:rPr>
            <w:t>9</w:t>
          </w:r>
          <w:r>
            <w:rPr>
              <w:noProof/>
            </w:rPr>
            <w:fldChar w:fldCharType="end"/>
          </w:r>
        </w:p>
      </w:tc>
    </w:tr>
    <w:tr w:rsidR="00527470" w:rsidRPr="00E61729" w14:paraId="685D029B" w14:textId="77777777">
      <w:trPr>
        <w:gridAfter w:val="1"/>
        <w:wAfter w:w="396" w:type="dxa"/>
        <w:cantSplit/>
        <w:trHeight w:hRule="exact" w:val="338"/>
      </w:trPr>
      <w:tc>
        <w:tcPr>
          <w:tcW w:w="9215" w:type="dxa"/>
          <w:vAlign w:val="bottom"/>
        </w:tcPr>
        <w:p w14:paraId="64108220" w14:textId="77777777" w:rsidR="00527470" w:rsidRPr="008F1D5F" w:rsidRDefault="00527470" w:rsidP="00757A9E">
          <w:pPr>
            <w:pStyle w:val="Fuzeile"/>
            <w:tabs>
              <w:tab w:val="clear" w:pos="4536"/>
              <w:tab w:val="clear" w:pos="9072"/>
              <w:tab w:val="left" w:pos="4253"/>
            </w:tabs>
          </w:pPr>
          <w:r w:rsidRPr="008F1D5F">
            <w:t>Ident.-Nr./Vers.</w:t>
          </w:r>
          <w:r w:rsidRPr="003A2090">
            <w:t xml:space="preserve"> </w:t>
          </w:r>
          <w:fldSimple w:instr=" DOCVARIABLE PDCS:Ident-Nr_Version \* MERGEFORMAT ">
            <w:r>
              <w:t>40015081987/09</w:t>
            </w:r>
          </w:fldSimple>
          <w:r w:rsidRPr="003A2090">
            <w:br/>
          </w:r>
          <w:r w:rsidRPr="008F1D5F">
            <w:t>MS ID/Vers.</w:t>
          </w:r>
          <w:r w:rsidRPr="003A2090">
            <w:t xml:space="preserve"> </w:t>
          </w:r>
          <w:r w:rsidRPr="008F1D5F">
            <w:t>35604/03</w:t>
          </w:r>
          <w:r w:rsidRPr="008F1D5F">
            <w:tab/>
            <w:t>Aktenzeichen</w:t>
          </w:r>
          <w:r>
            <w:t xml:space="preserve"> </w:t>
          </w:r>
          <w:fldSimple w:instr=" DOCVARIABLE PDCS:Aktenzeichen \* MERGEFORMAT ">
            <w:r>
              <w:t>222-008-01</w:t>
            </w:r>
          </w:fldSimple>
        </w:p>
      </w:tc>
    </w:tr>
  </w:tbl>
  <w:p w14:paraId="5339D8B6" w14:textId="77777777" w:rsidR="00527470" w:rsidRPr="008F1D5F" w:rsidRDefault="00527470" w:rsidP="00E6172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81F2" w14:textId="77777777" w:rsidR="007D08C2" w:rsidRDefault="007D08C2" w:rsidP="00A866E6">
      <w:r>
        <w:separator/>
      </w:r>
    </w:p>
  </w:footnote>
  <w:footnote w:type="continuationSeparator" w:id="0">
    <w:p w14:paraId="63385CEB" w14:textId="77777777" w:rsidR="007D08C2" w:rsidRDefault="007D08C2" w:rsidP="00A8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4771E" w14:textId="77777777" w:rsidR="00700537" w:rsidRDefault="00700537" w:rsidP="005F69E8">
    <w:pPr>
      <w:jc w:val="right"/>
      <w:rPr>
        <w:b/>
        <w:szCs w:val="22"/>
      </w:rPr>
    </w:pPr>
    <w:r>
      <w:rPr>
        <w:noProof/>
      </w:rPr>
      <w:drawing>
        <wp:anchor distT="0" distB="0" distL="114300" distR="114300" simplePos="0" relativeHeight="251662336" behindDoc="0" locked="0" layoutInCell="1" allowOverlap="1" wp14:anchorId="28D7B1A9" wp14:editId="75C76626">
          <wp:simplePos x="0" y="0"/>
          <wp:positionH relativeFrom="column">
            <wp:posOffset>1242</wp:posOffset>
          </wp:positionH>
          <wp:positionV relativeFrom="paragraph">
            <wp:posOffset>-2236</wp:posOffset>
          </wp:positionV>
          <wp:extent cx="996286" cy="285141"/>
          <wp:effectExtent l="0" t="0" r="0" b="63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34540"/>
                  <a:stretch/>
                </pic:blipFill>
                <pic:spPr bwMode="auto">
                  <a:xfrm>
                    <a:off x="0" y="0"/>
                    <a:ext cx="996286" cy="285141"/>
                  </a:xfrm>
                  <a:prstGeom prst="rect">
                    <a:avLst/>
                  </a:prstGeom>
                  <a:noFill/>
                  <a:ln>
                    <a:noFill/>
                  </a:ln>
                  <a:extLst>
                    <a:ext uri="{53640926-AAD7-44D8-BBD7-CCE9431645EC}">
                      <a14:shadowObscured xmlns:a14="http://schemas.microsoft.com/office/drawing/2010/main"/>
                    </a:ext>
                  </a:extLst>
                </pic:spPr>
              </pic:pic>
            </a:graphicData>
          </a:graphic>
        </wp:anchor>
      </w:drawing>
    </w:r>
    <w:r>
      <w:rPr>
        <w:b/>
        <w:szCs w:val="22"/>
      </w:rPr>
      <w:tab/>
    </w:r>
    <w:r>
      <w:rPr>
        <w:b/>
        <w:szCs w:val="22"/>
      </w:rPr>
      <w:tab/>
    </w:r>
    <w:r>
      <w:rPr>
        <w:b/>
        <w:szCs w:val="22"/>
      </w:rPr>
      <w:tab/>
    </w:r>
    <w:r>
      <w:rPr>
        <w:b/>
        <w:szCs w:val="22"/>
      </w:rPr>
      <w:tab/>
    </w:r>
    <w:r>
      <w:rPr>
        <w:b/>
        <w:szCs w:val="22"/>
      </w:rPr>
      <w:tab/>
      <w:t>KLASSIFIZIERUNGCAA</w:t>
    </w:r>
  </w:p>
  <w:p w14:paraId="752A9AA1" w14:textId="77777777" w:rsidR="00700537" w:rsidRPr="00212F20" w:rsidRDefault="00700537" w:rsidP="00CD6829">
    <w:pPr>
      <w:jc w:val="right"/>
      <w:rPr>
        <w:b/>
        <w:szCs w:val="22"/>
      </w:rPr>
    </w:pPr>
    <w:r>
      <w:rPr>
        <w:b/>
        <w:szCs w:val="22"/>
      </w:rPr>
      <w:tab/>
    </w:r>
    <w:r>
      <w:rPr>
        <w:b/>
        <w:szCs w:val="22"/>
      </w:rPr>
      <w:tab/>
    </w:r>
    <w:r>
      <w:rPr>
        <w:b/>
        <w:szCs w:val="22"/>
      </w:rPr>
      <w:tab/>
    </w:r>
    <w:r>
      <w:rPr>
        <w:b/>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4DC4" w14:textId="77777777" w:rsidR="00700537" w:rsidRDefault="0070053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D2010" w14:textId="77777777" w:rsidR="00700537" w:rsidRDefault="00700537" w:rsidP="005F69E8">
    <w:pPr>
      <w:jc w:val="right"/>
      <w:rPr>
        <w:b/>
        <w:szCs w:val="22"/>
      </w:rPr>
    </w:pPr>
    <w:r>
      <w:rPr>
        <w:noProof/>
      </w:rPr>
      <w:drawing>
        <wp:anchor distT="0" distB="0" distL="114300" distR="114300" simplePos="0" relativeHeight="251663360" behindDoc="0" locked="0" layoutInCell="1" allowOverlap="1" wp14:anchorId="7DA6C420" wp14:editId="01BEF771">
          <wp:simplePos x="0" y="0"/>
          <wp:positionH relativeFrom="column">
            <wp:posOffset>1242</wp:posOffset>
          </wp:positionH>
          <wp:positionV relativeFrom="paragraph">
            <wp:posOffset>-2236</wp:posOffset>
          </wp:positionV>
          <wp:extent cx="996286" cy="285141"/>
          <wp:effectExtent l="0" t="0" r="0" b="635"/>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34540"/>
                  <a:stretch/>
                </pic:blipFill>
                <pic:spPr bwMode="auto">
                  <a:xfrm>
                    <a:off x="0" y="0"/>
                    <a:ext cx="996286" cy="285141"/>
                  </a:xfrm>
                  <a:prstGeom prst="rect">
                    <a:avLst/>
                  </a:prstGeom>
                  <a:noFill/>
                  <a:ln>
                    <a:noFill/>
                  </a:ln>
                  <a:extLst>
                    <a:ext uri="{53640926-AAD7-44D8-BBD7-CCE9431645EC}">
                      <a14:shadowObscured xmlns:a14="http://schemas.microsoft.com/office/drawing/2010/main"/>
                    </a:ext>
                  </a:extLst>
                </pic:spPr>
              </pic:pic>
            </a:graphicData>
          </a:graphic>
        </wp:anchor>
      </w:drawing>
    </w: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t>KLASSIFIZIERUNGCAA</w:t>
    </w:r>
  </w:p>
  <w:p w14:paraId="34D3C235" w14:textId="77777777" w:rsidR="00700537" w:rsidRPr="001B3DE8" w:rsidRDefault="00700537" w:rsidP="00CD6829">
    <w:pPr>
      <w:jc w:val="right"/>
      <w:rPr>
        <w:b/>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2E50" w14:textId="77777777" w:rsidR="00700537" w:rsidRDefault="00700537">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4D59" w14:textId="77777777" w:rsidR="00527470" w:rsidRDefault="00527470">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8645" w14:textId="6DA406B3" w:rsidR="001B3DE8" w:rsidRPr="00212F20" w:rsidRDefault="001B3DE8" w:rsidP="00CE59B0">
    <w:pPr>
      <w:jc w:val="right"/>
      <w:rPr>
        <w:b/>
        <w:szCs w:val="22"/>
      </w:rPr>
    </w:pPr>
    <w:r>
      <w:rPr>
        <w:noProof/>
      </w:rPr>
      <w:drawing>
        <wp:anchor distT="0" distB="0" distL="114300" distR="114300" simplePos="0" relativeHeight="251660288" behindDoc="0" locked="0" layoutInCell="1" allowOverlap="1" wp14:anchorId="0CF1BDF1" wp14:editId="3D807C91">
          <wp:simplePos x="0" y="0"/>
          <wp:positionH relativeFrom="column">
            <wp:posOffset>1242</wp:posOffset>
          </wp:positionH>
          <wp:positionV relativeFrom="paragraph">
            <wp:posOffset>-2236</wp:posOffset>
          </wp:positionV>
          <wp:extent cx="996286" cy="285141"/>
          <wp:effectExtent l="0" t="0" r="0" b="635"/>
          <wp:wrapNone/>
          <wp:docPr id="1161412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34540"/>
                  <a:stretch/>
                </pic:blipFill>
                <pic:spPr bwMode="auto">
                  <a:xfrm>
                    <a:off x="0" y="0"/>
                    <a:ext cx="996286" cy="285141"/>
                  </a:xfrm>
                  <a:prstGeom prst="rect">
                    <a:avLst/>
                  </a:prstGeom>
                  <a:noFill/>
                  <a:ln>
                    <a:noFill/>
                  </a:ln>
                  <a:extLst>
                    <a:ext uri="{53640926-AAD7-44D8-BBD7-CCE9431645EC}">
                      <a14:shadowObscured xmlns:a14="http://schemas.microsoft.com/office/drawing/2010/main"/>
                    </a:ext>
                  </a:extLst>
                </pic:spPr>
              </pic:pic>
            </a:graphicData>
          </a:graphic>
        </wp:anchor>
      </w:drawing>
    </w: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r>
    <w:r w:rsidR="00974988">
      <w:rPr>
        <w:b/>
        <w:szCs w:val="22"/>
      </w:rPr>
      <w:t>KLASSIFIZIERUNGCAA</w:t>
    </w:r>
  </w:p>
  <w:p w14:paraId="7B01539E" w14:textId="0362E800" w:rsidR="00527470" w:rsidRPr="00212F20" w:rsidRDefault="00527470" w:rsidP="00CE59B0">
    <w:pPr>
      <w:jc w:val="right"/>
      <w:rPr>
        <w:b/>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AFB4" w14:textId="77777777" w:rsidR="00527470" w:rsidRDefault="00527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006"/>
    <w:multiLevelType w:val="hybridMultilevel"/>
    <w:tmpl w:val="5994EEBE"/>
    <w:lvl w:ilvl="0" w:tplc="6DD89046">
      <w:start w:val="1"/>
      <w:numFmt w:val="bullet"/>
      <w:pStyle w:val="Auflistung"/>
      <w:lvlText w:val=""/>
      <w:lvlJc w:val="left"/>
      <w:pPr>
        <w:tabs>
          <w:tab w:val="num" w:pos="425"/>
        </w:tabs>
        <w:ind w:left="425" w:hanging="42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01ACE"/>
    <w:multiLevelType w:val="hybridMultilevel"/>
    <w:tmpl w:val="0BAAD1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2E16E19"/>
    <w:multiLevelType w:val="hybridMultilevel"/>
    <w:tmpl w:val="BE2AC230"/>
    <w:lvl w:ilvl="0" w:tplc="3912E29A">
      <w:start w:val="1"/>
      <w:numFmt w:val="bullet"/>
      <w:pStyle w:val="AufzhlungBedrfnis"/>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3745D18"/>
    <w:multiLevelType w:val="hybridMultilevel"/>
    <w:tmpl w:val="E5F2FFB4"/>
    <w:lvl w:ilvl="0" w:tplc="EC3EC018">
      <w:start w:val="1"/>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33D64C8F"/>
    <w:multiLevelType w:val="hybridMultilevel"/>
    <w:tmpl w:val="D304FA48"/>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 w15:restartNumberingAfterBreak="0">
    <w:nsid w:val="37A752C6"/>
    <w:multiLevelType w:val="hybridMultilevel"/>
    <w:tmpl w:val="F4F862C6"/>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3A7D1C4A"/>
    <w:multiLevelType w:val="multilevel"/>
    <w:tmpl w:val="C9ECEDC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0" w:firstLine="0"/>
      </w:pPr>
      <w:rPr>
        <w:rFonts w:hint="default"/>
      </w:rPr>
    </w:lvl>
    <w:lvl w:ilvl="3">
      <w:start w:val="1"/>
      <w:numFmt w:val="upperLetter"/>
      <w:lvlText w:val="%4"/>
      <w:lvlJc w:val="left"/>
      <w:pPr>
        <w:tabs>
          <w:tab w:val="num" w:pos="360"/>
        </w:tabs>
        <w:ind w:left="0" w:firstLine="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7" w15:restartNumberingAfterBreak="0">
    <w:nsid w:val="404275E7"/>
    <w:multiLevelType w:val="hybridMultilevel"/>
    <w:tmpl w:val="CBBC7FCC"/>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8" w15:restartNumberingAfterBreak="0">
    <w:nsid w:val="4D8E120B"/>
    <w:multiLevelType w:val="multilevel"/>
    <w:tmpl w:val="CB484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916A8C"/>
    <w:multiLevelType w:val="hybridMultilevel"/>
    <w:tmpl w:val="88CC5D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A5D681E"/>
    <w:multiLevelType w:val="multilevel"/>
    <w:tmpl w:val="D9808046"/>
    <w:lvl w:ilvl="0">
      <w:start w:val="1"/>
      <w:numFmt w:val="decimal"/>
      <w:pStyle w:val="berschrift1"/>
      <w:lvlText w:val="%1"/>
      <w:lvlJc w:val="left"/>
      <w:pPr>
        <w:tabs>
          <w:tab w:val="num" w:pos="4821"/>
        </w:tabs>
        <w:ind w:left="4821" w:hanging="851"/>
      </w:pPr>
      <w:rPr>
        <w:rFonts w:hint="default"/>
      </w:rPr>
    </w:lvl>
    <w:lvl w:ilvl="1">
      <w:start w:val="1"/>
      <w:numFmt w:val="decimal"/>
      <w:pStyle w:val="berschrift2"/>
      <w:lvlText w:val="%1.%2"/>
      <w:lvlJc w:val="left"/>
      <w:pPr>
        <w:tabs>
          <w:tab w:val="num" w:pos="2836"/>
        </w:tabs>
        <w:ind w:left="2836" w:hanging="851"/>
      </w:pPr>
      <w:rPr>
        <w:rFonts w:hint="default"/>
        <w:b/>
        <w:bCs w:val="0"/>
        <w:i w:val="0"/>
        <w:iCs/>
        <w:sz w:val="24"/>
        <w:szCs w:val="24"/>
      </w:rPr>
    </w:lvl>
    <w:lvl w:ilvl="2">
      <w:start w:val="1"/>
      <w:numFmt w:val="decimal"/>
      <w:pStyle w:val="berschrift3"/>
      <w:lvlText w:val="%1.%2.%3"/>
      <w:lvlJc w:val="left"/>
      <w:pPr>
        <w:tabs>
          <w:tab w:val="num" w:pos="851"/>
        </w:tabs>
        <w:ind w:left="851" w:hanging="851"/>
      </w:pPr>
      <w:rPr>
        <w:rFonts w:hint="default"/>
      </w:rPr>
    </w:lvl>
    <w:lvl w:ilvl="3">
      <w:start w:val="1"/>
      <w:numFmt w:val="upperLetter"/>
      <w:pStyle w:val="berschrift4"/>
      <w:lvlText w:val="%4"/>
      <w:lvlJc w:val="left"/>
      <w:pPr>
        <w:tabs>
          <w:tab w:val="num" w:pos="851"/>
        </w:tabs>
        <w:ind w:left="851" w:hanging="851"/>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1" w15:restartNumberingAfterBreak="0">
    <w:nsid w:val="5AFA78F6"/>
    <w:multiLevelType w:val="hybridMultilevel"/>
    <w:tmpl w:val="91004A7C"/>
    <w:lvl w:ilvl="0" w:tplc="BBC87CEA">
      <w:start w:val="1"/>
      <w:numFmt w:val="decimal"/>
      <w:pStyle w:val="Aufzhlung"/>
      <w:lvlText w:val="%1."/>
      <w:lvlJc w:val="left"/>
      <w:pPr>
        <w:tabs>
          <w:tab w:val="num" w:pos="425"/>
        </w:tabs>
        <w:ind w:left="425" w:hanging="425"/>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2" w15:restartNumberingAfterBreak="0">
    <w:nsid w:val="5D721894"/>
    <w:multiLevelType w:val="hybridMultilevel"/>
    <w:tmpl w:val="3EA48470"/>
    <w:lvl w:ilvl="0" w:tplc="2C9A65F4">
      <w:numFmt w:val="bullet"/>
      <w:lvlText w:val="-"/>
      <w:lvlJc w:val="left"/>
      <w:pPr>
        <w:ind w:left="1107" w:hanging="360"/>
      </w:pPr>
      <w:rPr>
        <w:rFonts w:ascii="Arial" w:eastAsia="Arial" w:hAnsi="Arial" w:cs="Arial" w:hint="default"/>
        <w:b w:val="0"/>
        <w:bCs w:val="0"/>
        <w:i w:val="0"/>
        <w:iCs w:val="0"/>
        <w:w w:val="99"/>
        <w:sz w:val="22"/>
        <w:szCs w:val="22"/>
      </w:rPr>
    </w:lvl>
    <w:lvl w:ilvl="1" w:tplc="BD24BDE8">
      <w:numFmt w:val="bullet"/>
      <w:lvlText w:val="•"/>
      <w:lvlJc w:val="left"/>
      <w:pPr>
        <w:ind w:left="2032" w:hanging="360"/>
      </w:pPr>
      <w:rPr>
        <w:rFonts w:hint="default"/>
      </w:rPr>
    </w:lvl>
    <w:lvl w:ilvl="2" w:tplc="EECCAC2A">
      <w:numFmt w:val="bullet"/>
      <w:lvlText w:val="•"/>
      <w:lvlJc w:val="left"/>
      <w:pPr>
        <w:ind w:left="2965" w:hanging="360"/>
      </w:pPr>
      <w:rPr>
        <w:rFonts w:hint="default"/>
      </w:rPr>
    </w:lvl>
    <w:lvl w:ilvl="3" w:tplc="48A8EBE0">
      <w:numFmt w:val="bullet"/>
      <w:lvlText w:val="•"/>
      <w:lvlJc w:val="left"/>
      <w:pPr>
        <w:ind w:left="3897" w:hanging="360"/>
      </w:pPr>
      <w:rPr>
        <w:rFonts w:hint="default"/>
      </w:rPr>
    </w:lvl>
    <w:lvl w:ilvl="4" w:tplc="B01256A6">
      <w:numFmt w:val="bullet"/>
      <w:lvlText w:val="•"/>
      <w:lvlJc w:val="left"/>
      <w:pPr>
        <w:ind w:left="4830" w:hanging="360"/>
      </w:pPr>
      <w:rPr>
        <w:rFonts w:hint="default"/>
      </w:rPr>
    </w:lvl>
    <w:lvl w:ilvl="5" w:tplc="91B2FB98">
      <w:numFmt w:val="bullet"/>
      <w:lvlText w:val="•"/>
      <w:lvlJc w:val="left"/>
      <w:pPr>
        <w:ind w:left="5763" w:hanging="360"/>
      </w:pPr>
      <w:rPr>
        <w:rFonts w:hint="default"/>
      </w:rPr>
    </w:lvl>
    <w:lvl w:ilvl="6" w:tplc="82EC18D0">
      <w:numFmt w:val="bullet"/>
      <w:lvlText w:val="•"/>
      <w:lvlJc w:val="left"/>
      <w:pPr>
        <w:ind w:left="6695" w:hanging="360"/>
      </w:pPr>
      <w:rPr>
        <w:rFonts w:hint="default"/>
      </w:rPr>
    </w:lvl>
    <w:lvl w:ilvl="7" w:tplc="37DEA06C">
      <w:numFmt w:val="bullet"/>
      <w:lvlText w:val="•"/>
      <w:lvlJc w:val="left"/>
      <w:pPr>
        <w:ind w:left="7628" w:hanging="360"/>
      </w:pPr>
      <w:rPr>
        <w:rFonts w:hint="default"/>
      </w:rPr>
    </w:lvl>
    <w:lvl w:ilvl="8" w:tplc="FE8A8A1E">
      <w:numFmt w:val="bullet"/>
      <w:lvlText w:val="•"/>
      <w:lvlJc w:val="left"/>
      <w:pPr>
        <w:ind w:left="8561" w:hanging="360"/>
      </w:pPr>
      <w:rPr>
        <w:rFonts w:hint="default"/>
      </w:rPr>
    </w:lvl>
  </w:abstractNum>
  <w:abstractNum w:abstractNumId="13" w15:restartNumberingAfterBreak="0">
    <w:nsid w:val="6BDD59A7"/>
    <w:multiLevelType w:val="hybridMultilevel"/>
    <w:tmpl w:val="5B8C5E2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7C2C7413"/>
    <w:multiLevelType w:val="multilevel"/>
    <w:tmpl w:val="08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3874832">
    <w:abstractNumId w:val="0"/>
  </w:num>
  <w:num w:numId="2" w16cid:durableId="535316386">
    <w:abstractNumId w:val="11"/>
  </w:num>
  <w:num w:numId="3" w16cid:durableId="781849969">
    <w:abstractNumId w:val="10"/>
  </w:num>
  <w:num w:numId="4" w16cid:durableId="1280184723">
    <w:abstractNumId w:val="2"/>
  </w:num>
  <w:num w:numId="5" w16cid:durableId="144781137">
    <w:abstractNumId w:val="13"/>
  </w:num>
  <w:num w:numId="6" w16cid:durableId="129789373">
    <w:abstractNumId w:val="9"/>
  </w:num>
  <w:num w:numId="7" w16cid:durableId="482505684">
    <w:abstractNumId w:val="10"/>
  </w:num>
  <w:num w:numId="8" w16cid:durableId="1736199539">
    <w:abstractNumId w:val="10"/>
  </w:num>
  <w:num w:numId="9" w16cid:durableId="488330194">
    <w:abstractNumId w:val="7"/>
  </w:num>
  <w:num w:numId="10" w16cid:durableId="613366526">
    <w:abstractNumId w:val="5"/>
  </w:num>
  <w:num w:numId="11" w16cid:durableId="1113405520">
    <w:abstractNumId w:val="12"/>
  </w:num>
  <w:num w:numId="12" w16cid:durableId="218982417">
    <w:abstractNumId w:val="10"/>
  </w:num>
  <w:num w:numId="13" w16cid:durableId="932781701">
    <w:abstractNumId w:val="8"/>
  </w:num>
  <w:num w:numId="14" w16cid:durableId="2140225729">
    <w:abstractNumId w:val="1"/>
  </w:num>
  <w:num w:numId="15" w16cid:durableId="838346656">
    <w:abstractNumId w:val="14"/>
  </w:num>
  <w:num w:numId="16" w16cid:durableId="1888494760">
    <w:abstractNumId w:val="6"/>
  </w:num>
  <w:num w:numId="17" w16cid:durableId="1165899785">
    <w:abstractNumId w:val="4"/>
  </w:num>
  <w:num w:numId="18" w16cid:durableId="2047364744">
    <w:abstractNumId w:val="3"/>
  </w:num>
  <w:num w:numId="19" w16cid:durableId="1505241831">
    <w:abstractNumId w:val="10"/>
  </w:num>
  <w:num w:numId="20" w16cid:durableId="574627765">
    <w:abstractNumId w:val="10"/>
  </w:num>
  <w:num w:numId="21" w16cid:durableId="1447772198">
    <w:abstractNumId w:val="3"/>
    <w:lvlOverride w:ilvl="0">
      <w:startOverride w:val="1"/>
    </w:lvlOverride>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GB" w:vendorID="64" w:dllVersion="6" w:nlCheck="1" w:checkStyle="1"/>
  <w:activeWritingStyle w:appName="MSWord" w:lang="de-CH" w:vendorID="64" w:dllVersion="6" w:nlCheck="1" w:checkStyle="0"/>
  <w:activeWritingStyle w:appName="MSWord" w:lang="fr-FR" w:vendorID="64" w:dllVersion="6" w:nlCheck="1" w:checkStyle="1"/>
  <w:activeWritingStyle w:appName="MSWord" w:lang="de-DE" w:vendorID="64" w:dllVersion="6" w:nlCheck="1" w:checkStyle="0"/>
  <w:activeWritingStyle w:appName="MSWord" w:lang="en-US" w:vendorID="64" w:dllVersion="6" w:nlCheck="1" w:checkStyle="1"/>
  <w:activeWritingStyle w:appName="MSWord" w:lang="fr-CH" w:vendorID="64" w:dllVersion="6" w:nlCheck="1" w:checkStyle="0"/>
  <w:activeWritingStyle w:appName="MSWord" w:lang="it-CH" w:vendorID="64" w:dllVersion="6" w:nlCheck="1" w:checkStyle="0"/>
  <w:activeWritingStyle w:appName="MSWord" w:lang="de-CH"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it-CH" w:vendorID="64" w:dllVersion="4096" w:nlCheck="1" w:checkStyle="0"/>
  <w:activeWritingStyle w:appName="MSWord" w:lang="de-CH" w:vendorID="64" w:dllVersion="0" w:nlCheck="1" w:checkStyle="0"/>
  <w:activeWritingStyle w:appName="MSWord" w:lang="fr-CH" w:vendorID="64" w:dllVersion="0"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kAgain" w:val="True"/>
    <w:docVar w:name="PDCS:A_Geschaeft_Nr" w:val="-"/>
    <w:docVar w:name="PDCS:Ablagedatum" w:val="19.02.2015"/>
    <w:docVar w:name="PDCS:Absendedatum_extern" w:val="-"/>
    <w:docVar w:name="PDCS:Absender_Adresse" w:val="-"/>
    <w:docVar w:name="PDCS:Adressat" w:val="-"/>
    <w:docVar w:name="PDCS:Aktenzeichen" w:val="222-008-01"/>
    <w:docVar w:name="PDCS:Antragssteller_operativer_Mieter" w:val="-"/>
    <w:docVar w:name="PDCS:Auftrag_B_Prozess_vom" w:val="-"/>
    <w:docVar w:name="PDCS:AusschreibungRealisierung_Ausschreibung_Abgeschlossen" w:val="-"/>
    <w:docVar w:name="PDCS:AusschreibungRealisierung_Ausschreibung_Terminvorgabe" w:val="-"/>
    <w:docVar w:name="PDCS:AusschreibungRealisierung_Realisierung_D_A_Abgeschlossen" w:val="-"/>
    <w:docVar w:name="PDCS:AusschreibungRealisierung_Realisierung_D_A_Terminvorgabe" w:val="-"/>
    <w:docVar w:name="PDCS:AusschreibungRealisierung_Realisierung_UEMS_Abgeschlossen" w:val="-"/>
    <w:docVar w:name="PDCS:AusschreibungRealisierung_Realisierung_UEMS_Terminvorgabe" w:val="-"/>
    <w:docVar w:name="PDCS:Autor_in" w:val="Joëlle Augsburger"/>
    <w:docVar w:name="PDCS:Barcode" w:val="-"/>
    <w:docVar w:name="PDCS:Bedürfnis_ID" w:val="-"/>
    <w:docVar w:name="PDCS:Bemerkung" w:val="-"/>
    <w:docVar w:name="PDCS:Bericht_Nr" w:val="-"/>
    <w:docVar w:name="PDCS:Besitzer" w:val="Dossier Team"/>
    <w:docVar w:name="PDCS:Betreff" w:val="Formular Bedürfnisformulierung"/>
    <w:docVar w:name="PDCS:Bezeichnung" w:val="Fo Beduerfnisformulierung_Version 06.02.2015"/>
    <w:docVar w:name="PDCS:Botschaftsjahr" w:val="-"/>
    <w:docVar w:name="PDCS:Dateiformat" w:val=".docx"/>
    <w:docVar w:name="PDCS:Datei-Format" w:val=".docx"/>
    <w:docVar w:name="PDCS:Datei-Grösse__KB_" w:val="263"/>
    <w:docVar w:name="PDCS:Datenschutzstufe" w:val="keine Personendaten"/>
    <w:docVar w:name="PDCS:Dok__Datum" w:val="19.02.2015"/>
    <w:docVar w:name="PDCS:Dok__Typ" w:val="Anmeldung"/>
    <w:docVar w:name="PDCS:Dok__Typ_kompl" w:val="Anmeldung/Planung"/>
    <w:docVar w:name="PDCS:Eingangsdatum" w:val="-"/>
    <w:docVar w:name="PDCS:Empfänger_Kopie" w:val="-"/>
    <w:docVar w:name="PDCS:Ersteller" w:val="Augsburger Joëlle"/>
    <w:docVar w:name="PDCS:Erstellungsdatum" w:val="19.02.2015"/>
    <w:docVar w:name="PDCS:Fremdaktenzeichen" w:val="-"/>
    <w:docVar w:name="PDCS:Gemeinde" w:val="-"/>
    <w:docVar w:name="PDCS:Ident_-Nr_" w:val="40015081987"/>
    <w:docVar w:name="PDCS:Ident-Nr_Version" w:val="40015081987/09"/>
    <w:docVar w:name="PDCS:Klassifizierung" w:val="-"/>
    <w:docVar w:name="PDCS:Klassifizierungskat" w:val="-"/>
    <w:docVar w:name="PDCS:Kosten_Beurteilung_Aktueller_Bericht" w:val="-"/>
    <w:docVar w:name="PDCS:Kosten_Beurteilung_Bemerkungen" w:val="-"/>
    <w:docVar w:name="PDCS:Kosten_Beurteilung_Letzter_Bericht" w:val="-"/>
    <w:docVar w:name="PDCS:Letzte_Änderung" w:val="18.03.2015"/>
    <w:docVar w:name="PDCS:Lösungssuche_Abgeschlossen" w:val="-"/>
    <w:docVar w:name="PDCS:Lösungssuche_Terminvorgabe" w:val="-"/>
    <w:docVar w:name="PDCS:Objekt_Nr" w:val="-"/>
    <w:docVar w:name="PDCS:Phys__Ablageort" w:val="-"/>
    <w:docVar w:name="PDCS:Projektdefinition_SAP_Nr" w:val="-"/>
    <w:docVar w:name="PDCS:Projektierung_Vorprojekt_KS_Abgeschlossen" w:val="-"/>
    <w:docVar w:name="PDCS:Projektierung_Vorprojekt_KS_Terminvorgabe" w:val="-"/>
    <w:docVar w:name="PDCS:Qualität_Aktueller_Bericht" w:val="-"/>
    <w:docVar w:name="PDCS:Qualität_Bemerkungen" w:val="-"/>
    <w:docVar w:name="PDCS:Qualität_Letzter_Bericht" w:val="-"/>
    <w:docVar w:name="PDCS:Registrierdatum" w:val="19.02.2015"/>
    <w:docVar w:name="PDCS:Schlagwort" w:val="-"/>
    <w:docVar w:name="PDCS:Schutzzone" w:val="-"/>
    <w:docVar w:name="PDCS:Sprache" w:val="Deutsch"/>
    <w:docVar w:name="PDCS:Stand_per" w:val="-"/>
    <w:docVar w:name="PDCS:Standort" w:val="-"/>
    <w:docVar w:name="PDCS:Status" w:val="Entwurf gesperrt"/>
    <w:docVar w:name="PDCS:Tel_Vertreter_Antragssteller_operativer_Mieter" w:val="-"/>
    <w:docVar w:name="PDCS:Tel_Vertreter_Baumanagement" w:val="-"/>
    <w:docVar w:name="PDCS:Tel_Vertreter_SIP_Prozessmanager" w:val="-"/>
    <w:docVar w:name="PDCS:Termine_Aktueller_Bericht" w:val="-"/>
    <w:docVar w:name="PDCS:Termine_Bemerkungen" w:val="-"/>
    <w:docVar w:name="PDCS:Termine_Letzter_Bericht" w:val="-"/>
    <w:docVar w:name="PDCS:Unterlagendatum" w:val="19.02.2015"/>
    <w:docVar w:name="PDCS:Unterlagenherkunft" w:val="-"/>
    <w:docVar w:name="PDCS:Unterlagenkat_" w:val="-"/>
    <w:docVar w:name="PDCS:Unterlagentyp" w:val="Anmeldung"/>
    <w:docVar w:name="PDCS:Unterzeichner_Autor" w:val="Joëlle Augsburger"/>
    <w:docVar w:name="PDCS:Version" w:val="09"/>
    <w:docVar w:name="PDCS:Vertreter_Antragssteller_operativer_Mieter" w:val="-"/>
    <w:docVar w:name="PDCS:Vertreter_Baumanagement" w:val="-"/>
    <w:docVar w:name="PDCS:Vertreter_SIP_Prozessmanager" w:val="-"/>
    <w:docVar w:name="PDCS:Verweis" w:val="-"/>
    <w:docVar w:name="PDCS:Vorhaben_Nr_SYFIM" w:val="-"/>
    <w:docVar w:name="PDCS:Vorhaben_Titel" w:val="-"/>
    <w:docVar w:name="PDCS:Vorstudien_Machbarkeitsstudie_Abgeschlossen" w:val="-"/>
    <w:docVar w:name="PDCS:Vorstudien_Machbarkeitsstudie_Terminvorgabe" w:val="-"/>
    <w:docVar w:name="PDCS:Vorstudien_Projektpflichtenheft_Abgeschlossen" w:val="-"/>
    <w:docVar w:name="PDCS:Vorstudien_Projektpflichtenheft_Terminvorgabe" w:val="-"/>
    <w:docVar w:name="PDCS:Wirtschaftseinheit_Nr" w:val="-"/>
    <w:docVar w:name="SYSTEM:DocVarsVisible" w:val="yes"/>
    <w:docVar w:name="XmlInput" w:val="&lt;?xml version=&quot;1.0&quot;?&gt;_x000d__x000a_&lt;AuswahlFelderRoot fileVersion=&quot;1.1&quot; aktualisierungsDatum=&quot;03.09.2009&quot; lokalerXmlPfad=&quot;C:\Users\Public\BURAUT\Templates\OU01&quot;&gt;_x000d__x000a_ &lt;ComboBoxen&gt;_x000d__x000a_  &lt;cboBeilagen de=&quot;Beilagen&quot; fr=&quot;FR Beilagen&quot; it=&quot;Beilagen&quot;&gt;_x000d__x000a_   &lt;Item0 de=&quot;Chr(32)Chr(32)Chr(32)Chr(32)Chr(32)&quot; fr=&quot;Chr(32)Chr(32)Chr(32)Chr(32)Chr(32)&quot; it=&quot;Chr(32)Chr(32)Chr(32)Chr(32)Chr(32)&quot; en=&quot;Chr(32)Chr(32)Chr(32)Chr(32)Chr(32)&quot;/&gt;_x000d__x000a_   &lt;Item1 de=&quot;Beilage(n) INTERN&quot; fr=&quot;Supplément(s) INTERNE&quot; it=&quot;Allegato(i) INTERNA&quot; en=&quot;Supplement(s) RESTRICTED&quot;/&gt;_x000d__x000a_   &lt;Item2 de=&quot;Beilage(n) VERTRAULICH&quot; fr=&quot;Supplément(s) CONFIDENTIEL&quot; it=&quot;Allegato(i) CONFIDENZIALE&quot; en=&quot;Supplement(s) CONFIDENTIAL&quot;/&gt;_x000d__x000a_   &lt;Item3 de=&quot;Beilage(n) GEHEIM&quot; fr=&quot;Supplément(s) SECRET&quot; it=&quot;Allegato(i) SEGRETO&quot; en=&quot;Supplement(s) SECRET&quot;/&gt;_x000d__x000a_  &lt;/cboBeilagen&gt;_x000d__x000a_  &lt;cboHierarchieStufen de=&quot;Hierarchiestufe&quot; fr=&quot;FR Hierarchiestufe&quot; it=&quot;Hierarchiestufe&quot;&gt;_x000d__x000a_   &lt;Item1 de=&quot;Rüstungschef&quot; fr=&quot;Directeur général de l’armement&quot; it=&quot;Capo dell'armamento&quot; en=&quot;National Armament Director (NAD), CEO armasuisse&quot;/&gt;_x000d__x000a_   &lt;Item2 de=&quot;Stab Unternehmensleitung&quot; fr=&quot;Etat-major de la direction d'entreprise&quot; it=&quot;Stato maggiore della direzione aziendale&quot; en=&quot;Staff Corporate Management&quot;/&gt;_x000d__x000a_   &lt;Item3 de=&quot;Kompetenzbereich Zentrale Dienste&quot; fr=&quot;Services centraux&quot; it=&quot;Servizi centrali&quot; en=&quot;Central Services&quot;/&gt;_x000d__x000a_   &lt;Item4 de=&quot;Kompetenzbereich Führungs- and Aufklärungssysteme&quot; fr=&quot;Systèmes de conduite and d'exploration&quot; it=&quot;Sistemi di condotta and di esplorazione&quot; en=&quot;Command and Control and Reconnaissance Systems&quot;/&gt;_x000d__x000a_   &lt;Item5 de=&quot;Kompetenzbereich Landsysteme&quot; fr=&quot;Systèmes terrestres&quot; it=&quot;Sistemi terrestri&quot; en=&quot;Land Systems&quot;/&gt;_x000d__x000a_   &lt;Item6 de=&quot;Kompetenzbereich Luftfahrtsysteme&quot; fr=&quot;Systèmes aéronautiques&quot; it=&quot;Sistemi aeronautici&quot; en=&quot;Aeronautical Systems&quot;/&gt;_x000d__x000a_   &lt;Item7 de=&quot;Kompetenzbereich Einkauf und Kooperationen&quot; fr=&quot;Achats et coopérations&quot; it=&quot;Acquisti e cooperazione&quot; en=&quot;Purchasing and Cooperations&quot;/&gt;_x000d__x000a_   &lt;Item8 de=&quot;Kompetenzbereich Wissenschaft und Technologie&quot; fr=&quot;Sciences et technologies&quot; it=&quot;Scienza e tecnologia&quot; en=&quot;Science and Technology&quot;/&gt;_x000d__x000a_   &lt;Item9 de=&quot;armasuisse Immobilien&quot; fr=&quot;armasuisse Immobilier&quot; it=&quot;armasuisse Immobili&quot; en=&quot;armasuisse Real Estate&quot;/&gt;_x000d__x000a_   &lt;Item10 de=&quot;Bundesamt für Landestopografie (swisstopo)&quot; fr=&quot;Office fédéral de topographie (swisstopo)&quot; it=&quot;Ufficio federale di topografia (swisstopo)&quot; en=&quot;Federal Office of Topography (swisstopo)&quot;/&gt;_x000d__x000a_  &lt;/cboHierarchieStufen&gt;_x000d__x000a_ &lt;/ComboBoxen&gt;_x000d__x000a_ &lt;Controls&gt;_x000d__x000a_  &lt;frmVersionCheck de=&quot;Version Check&quot; fr=&quot;Contrôle de version&quot; it=&quot;Controllo versione&quot; en=&quot;Version check&quot;/&gt;_x000d__x000a_  &lt;lblAktuelleXmlVersion de=&quot;Momentan verwendete XML Version:&quot; fr=&quot;Version XML actuellement utilisée:&quot; it=&quot;Versione XML attualmente in uso:&quot; en=&quot;Currently used XML version:&quot;/&gt;_x000d__x000a_  &lt;lblDateiSystemXmlVersion de=&quot;XML Version in Dateisystem:&quot; fr=&quot;Version XML du système de fichiers:&quot; it=&quot;Versione XML nel sistema:&quot; en=&quot;XML version in file system:&quot;/&gt;_x000d__x000a_  &lt;lblHinweis de=&quot;Ihr momentaner Datenstamm ist nicht mehr aktuell.Chr(13)Möchten Sie die neue Version des XML aus dem Dateisystem Laden?&quot; fr=&quot;Votre base de données n'est plus à jour. Chr(13)Désirez-vous charger la nouvelle version de XML depuis le système de fichiers?&quot; it=&quot;Il suo attuale set di dati non è più aggiornato. Chr(13)Desidera scaricare dal sistema la nuova versione di XML? &quot; en=&quot;Your present database is no longer up-to-date. Chr(13) Would you like to download the new XML version from the file system?&quot;/&gt;_x000d__x000a_  &lt;chkImportBeilagen de=&quot;Beilagen importieren&quot; fr=&quot;Importer les pièces jointes&quot; it=&quot;Importa allegati&quot; en=&quot;Import enclosures&quot;/&gt;_x000d__x000a_  &lt;chkImportHS de=&quot;Hierarchiestufen importieren&quot; fr=&quot;Importer les niveaux hiérarchiques&quot; it=&quot;Importa livelli gerarchici&quot; en=&quot;Import hierarchical levels&quot;/&gt;_x000d__x000a_  &lt;chkAskAgain de=&quot;Diesen Dialog beim Start immer anzeigen&quot; fr=&quot;Toujours afficher ce dialogue au démarrage&quot; it=&quot;Visualizza sempre questo dialogo all’avvio&quot; en=&quot;Always show this dialogue during start&quot;/&gt;_x000d__x000a_  &lt;cmdImport de=&quot;Importieren&quot; fr=&quot;Importer&quot; it=&quot;Importa&quot; en=&quot;Import&quot;/&gt;_x000d__x000a_  &lt;cmdUeberspringen de=&quot;Überspringen&quot; fr=&quot;Ignorer&quot; it=&quot;Ignora e passa alla tappa successiva&quot; en=&quot;Skip&quot;/&gt;_x000d__x000a_ &lt;/Controls&gt;_x000d__x000a_&lt;/AuswahlFelderRoot&gt;_x000d__x000a_"/>
  </w:docVars>
  <w:rsids>
    <w:rsidRoot w:val="00C35E41"/>
    <w:rsid w:val="00000206"/>
    <w:rsid w:val="00000DA6"/>
    <w:rsid w:val="00003331"/>
    <w:rsid w:val="000047F8"/>
    <w:rsid w:val="00004B5E"/>
    <w:rsid w:val="00004ED8"/>
    <w:rsid w:val="0000526E"/>
    <w:rsid w:val="00005368"/>
    <w:rsid w:val="00005A2D"/>
    <w:rsid w:val="00006DB7"/>
    <w:rsid w:val="00012355"/>
    <w:rsid w:val="000129E4"/>
    <w:rsid w:val="00013540"/>
    <w:rsid w:val="0001453B"/>
    <w:rsid w:val="000149A0"/>
    <w:rsid w:val="00014F8E"/>
    <w:rsid w:val="00015217"/>
    <w:rsid w:val="00015539"/>
    <w:rsid w:val="00017ADF"/>
    <w:rsid w:val="00020495"/>
    <w:rsid w:val="00020B47"/>
    <w:rsid w:val="00020E3B"/>
    <w:rsid w:val="00021006"/>
    <w:rsid w:val="00021FFA"/>
    <w:rsid w:val="00026618"/>
    <w:rsid w:val="000268BB"/>
    <w:rsid w:val="00027475"/>
    <w:rsid w:val="00030056"/>
    <w:rsid w:val="0003048E"/>
    <w:rsid w:val="00031ADF"/>
    <w:rsid w:val="00032481"/>
    <w:rsid w:val="00032575"/>
    <w:rsid w:val="000344AD"/>
    <w:rsid w:val="0003460F"/>
    <w:rsid w:val="000347AB"/>
    <w:rsid w:val="00035139"/>
    <w:rsid w:val="000368BF"/>
    <w:rsid w:val="00037398"/>
    <w:rsid w:val="00040D49"/>
    <w:rsid w:val="000413A5"/>
    <w:rsid w:val="000439CF"/>
    <w:rsid w:val="0004427A"/>
    <w:rsid w:val="00045092"/>
    <w:rsid w:val="000460FD"/>
    <w:rsid w:val="000473C1"/>
    <w:rsid w:val="00050093"/>
    <w:rsid w:val="0005039C"/>
    <w:rsid w:val="00050ED0"/>
    <w:rsid w:val="00052E49"/>
    <w:rsid w:val="00053E51"/>
    <w:rsid w:val="00054266"/>
    <w:rsid w:val="00054ED4"/>
    <w:rsid w:val="000551DA"/>
    <w:rsid w:val="00055B91"/>
    <w:rsid w:val="00057480"/>
    <w:rsid w:val="00057FB8"/>
    <w:rsid w:val="000606A7"/>
    <w:rsid w:val="00061DD6"/>
    <w:rsid w:val="000630BF"/>
    <w:rsid w:val="00065CDA"/>
    <w:rsid w:val="00067074"/>
    <w:rsid w:val="00070E57"/>
    <w:rsid w:val="00073CA6"/>
    <w:rsid w:val="0007458C"/>
    <w:rsid w:val="00074921"/>
    <w:rsid w:val="000753F3"/>
    <w:rsid w:val="0007599F"/>
    <w:rsid w:val="00076E30"/>
    <w:rsid w:val="0007770B"/>
    <w:rsid w:val="00080D22"/>
    <w:rsid w:val="0008295F"/>
    <w:rsid w:val="00083A80"/>
    <w:rsid w:val="00084795"/>
    <w:rsid w:val="00085EEE"/>
    <w:rsid w:val="000868E1"/>
    <w:rsid w:val="00087853"/>
    <w:rsid w:val="00090357"/>
    <w:rsid w:val="000907A5"/>
    <w:rsid w:val="000919D6"/>
    <w:rsid w:val="000935E0"/>
    <w:rsid w:val="00093702"/>
    <w:rsid w:val="00093FDF"/>
    <w:rsid w:val="000948CD"/>
    <w:rsid w:val="00095E96"/>
    <w:rsid w:val="00096766"/>
    <w:rsid w:val="000967DD"/>
    <w:rsid w:val="000976D7"/>
    <w:rsid w:val="00097A95"/>
    <w:rsid w:val="000A15A2"/>
    <w:rsid w:val="000A1E3D"/>
    <w:rsid w:val="000A1F37"/>
    <w:rsid w:val="000A2476"/>
    <w:rsid w:val="000A27D6"/>
    <w:rsid w:val="000A2956"/>
    <w:rsid w:val="000A44B6"/>
    <w:rsid w:val="000A52B5"/>
    <w:rsid w:val="000B36A1"/>
    <w:rsid w:val="000B3B17"/>
    <w:rsid w:val="000B3F49"/>
    <w:rsid w:val="000B42FF"/>
    <w:rsid w:val="000B463F"/>
    <w:rsid w:val="000B65E4"/>
    <w:rsid w:val="000C1619"/>
    <w:rsid w:val="000C205F"/>
    <w:rsid w:val="000C2882"/>
    <w:rsid w:val="000C319D"/>
    <w:rsid w:val="000C3AFB"/>
    <w:rsid w:val="000C44FF"/>
    <w:rsid w:val="000C6EAC"/>
    <w:rsid w:val="000C7D07"/>
    <w:rsid w:val="000C7D63"/>
    <w:rsid w:val="000D33C7"/>
    <w:rsid w:val="000D366A"/>
    <w:rsid w:val="000D3990"/>
    <w:rsid w:val="000D41A2"/>
    <w:rsid w:val="000D4F96"/>
    <w:rsid w:val="000D7AA3"/>
    <w:rsid w:val="000E1951"/>
    <w:rsid w:val="000E1D4B"/>
    <w:rsid w:val="000E2233"/>
    <w:rsid w:val="000E2F4E"/>
    <w:rsid w:val="000E37C3"/>
    <w:rsid w:val="000E3FB0"/>
    <w:rsid w:val="000E4123"/>
    <w:rsid w:val="000E4E20"/>
    <w:rsid w:val="000E5CE3"/>
    <w:rsid w:val="000E77B1"/>
    <w:rsid w:val="000E7E9E"/>
    <w:rsid w:val="000E7F4B"/>
    <w:rsid w:val="000F0497"/>
    <w:rsid w:val="000F0A31"/>
    <w:rsid w:val="000F2051"/>
    <w:rsid w:val="000F30DB"/>
    <w:rsid w:val="000F4B6E"/>
    <w:rsid w:val="000F670C"/>
    <w:rsid w:val="000F6915"/>
    <w:rsid w:val="000F6D10"/>
    <w:rsid w:val="00101F46"/>
    <w:rsid w:val="00103AF5"/>
    <w:rsid w:val="00105E42"/>
    <w:rsid w:val="0010654D"/>
    <w:rsid w:val="00111609"/>
    <w:rsid w:val="00112E1E"/>
    <w:rsid w:val="00113684"/>
    <w:rsid w:val="001159D1"/>
    <w:rsid w:val="001203AD"/>
    <w:rsid w:val="001204B5"/>
    <w:rsid w:val="00120CCF"/>
    <w:rsid w:val="0012165E"/>
    <w:rsid w:val="00121DDA"/>
    <w:rsid w:val="00122AD2"/>
    <w:rsid w:val="00123184"/>
    <w:rsid w:val="00123954"/>
    <w:rsid w:val="00123DF3"/>
    <w:rsid w:val="00124FD7"/>
    <w:rsid w:val="00125035"/>
    <w:rsid w:val="0012582A"/>
    <w:rsid w:val="00126570"/>
    <w:rsid w:val="00126FF4"/>
    <w:rsid w:val="00127CAD"/>
    <w:rsid w:val="00127EDB"/>
    <w:rsid w:val="001300D4"/>
    <w:rsid w:val="00130FDB"/>
    <w:rsid w:val="00132294"/>
    <w:rsid w:val="0013287E"/>
    <w:rsid w:val="00132B06"/>
    <w:rsid w:val="00134C5E"/>
    <w:rsid w:val="00136C3C"/>
    <w:rsid w:val="00137A23"/>
    <w:rsid w:val="00141D6F"/>
    <w:rsid w:val="00142552"/>
    <w:rsid w:val="001463F4"/>
    <w:rsid w:val="00150A98"/>
    <w:rsid w:val="001523E4"/>
    <w:rsid w:val="001523FD"/>
    <w:rsid w:val="00152A29"/>
    <w:rsid w:val="00155793"/>
    <w:rsid w:val="0015664F"/>
    <w:rsid w:val="001615CA"/>
    <w:rsid w:val="001618E4"/>
    <w:rsid w:val="00161C1D"/>
    <w:rsid w:val="00161C47"/>
    <w:rsid w:val="0016288B"/>
    <w:rsid w:val="001676AC"/>
    <w:rsid w:val="00170E4D"/>
    <w:rsid w:val="001711FF"/>
    <w:rsid w:val="0017151A"/>
    <w:rsid w:val="00171679"/>
    <w:rsid w:val="00171AA4"/>
    <w:rsid w:val="00171DCF"/>
    <w:rsid w:val="00172699"/>
    <w:rsid w:val="00173AE4"/>
    <w:rsid w:val="00173FB3"/>
    <w:rsid w:val="00175034"/>
    <w:rsid w:val="00176423"/>
    <w:rsid w:val="001810D6"/>
    <w:rsid w:val="001837A3"/>
    <w:rsid w:val="001853A9"/>
    <w:rsid w:val="00187A8B"/>
    <w:rsid w:val="0019087A"/>
    <w:rsid w:val="001930D0"/>
    <w:rsid w:val="00193FAD"/>
    <w:rsid w:val="00194541"/>
    <w:rsid w:val="001946FB"/>
    <w:rsid w:val="0019540F"/>
    <w:rsid w:val="00197B21"/>
    <w:rsid w:val="001A0199"/>
    <w:rsid w:val="001A172F"/>
    <w:rsid w:val="001A2276"/>
    <w:rsid w:val="001A4310"/>
    <w:rsid w:val="001A5743"/>
    <w:rsid w:val="001B0BAC"/>
    <w:rsid w:val="001B2001"/>
    <w:rsid w:val="001B2851"/>
    <w:rsid w:val="001B3223"/>
    <w:rsid w:val="001B3DE8"/>
    <w:rsid w:val="001B7DCC"/>
    <w:rsid w:val="001C036B"/>
    <w:rsid w:val="001C08A7"/>
    <w:rsid w:val="001C4152"/>
    <w:rsid w:val="001C6A7E"/>
    <w:rsid w:val="001C760E"/>
    <w:rsid w:val="001D0130"/>
    <w:rsid w:val="001D2639"/>
    <w:rsid w:val="001D4C46"/>
    <w:rsid w:val="001D5755"/>
    <w:rsid w:val="001D5883"/>
    <w:rsid w:val="001D5FD0"/>
    <w:rsid w:val="001D69DE"/>
    <w:rsid w:val="001D6E4B"/>
    <w:rsid w:val="001E0AF7"/>
    <w:rsid w:val="001E0D5D"/>
    <w:rsid w:val="001E121A"/>
    <w:rsid w:val="001E14E4"/>
    <w:rsid w:val="001E3561"/>
    <w:rsid w:val="001E54F4"/>
    <w:rsid w:val="001E58E0"/>
    <w:rsid w:val="001E59C6"/>
    <w:rsid w:val="001E5BB3"/>
    <w:rsid w:val="001E5F5A"/>
    <w:rsid w:val="001F118A"/>
    <w:rsid w:val="001F2351"/>
    <w:rsid w:val="001F2AC8"/>
    <w:rsid w:val="001F3073"/>
    <w:rsid w:val="001F3C1A"/>
    <w:rsid w:val="001F4E58"/>
    <w:rsid w:val="001F59C5"/>
    <w:rsid w:val="002019B2"/>
    <w:rsid w:val="00201CC3"/>
    <w:rsid w:val="00207400"/>
    <w:rsid w:val="002117B9"/>
    <w:rsid w:val="0021241C"/>
    <w:rsid w:val="00212F20"/>
    <w:rsid w:val="00214871"/>
    <w:rsid w:val="00215762"/>
    <w:rsid w:val="00215FFF"/>
    <w:rsid w:val="00217009"/>
    <w:rsid w:val="00220CEE"/>
    <w:rsid w:val="00222557"/>
    <w:rsid w:val="00223641"/>
    <w:rsid w:val="002236A4"/>
    <w:rsid w:val="002238D1"/>
    <w:rsid w:val="00223DB5"/>
    <w:rsid w:val="00223E9E"/>
    <w:rsid w:val="00225217"/>
    <w:rsid w:val="00226B38"/>
    <w:rsid w:val="00227B47"/>
    <w:rsid w:val="00232B97"/>
    <w:rsid w:val="00232D7F"/>
    <w:rsid w:val="002336A0"/>
    <w:rsid w:val="00233962"/>
    <w:rsid w:val="0023453C"/>
    <w:rsid w:val="0023574C"/>
    <w:rsid w:val="00235CAC"/>
    <w:rsid w:val="0023659D"/>
    <w:rsid w:val="0023694F"/>
    <w:rsid w:val="00236EA5"/>
    <w:rsid w:val="002375BE"/>
    <w:rsid w:val="002377C2"/>
    <w:rsid w:val="00240FD5"/>
    <w:rsid w:val="002418C1"/>
    <w:rsid w:val="002430C8"/>
    <w:rsid w:val="0024353B"/>
    <w:rsid w:val="002441E9"/>
    <w:rsid w:val="00245ED3"/>
    <w:rsid w:val="0024655F"/>
    <w:rsid w:val="00246E61"/>
    <w:rsid w:val="00250E98"/>
    <w:rsid w:val="0025201A"/>
    <w:rsid w:val="00254B2B"/>
    <w:rsid w:val="00256158"/>
    <w:rsid w:val="002601EC"/>
    <w:rsid w:val="00260AC0"/>
    <w:rsid w:val="002655A0"/>
    <w:rsid w:val="0026573C"/>
    <w:rsid w:val="00265B94"/>
    <w:rsid w:val="00266B36"/>
    <w:rsid w:val="00266FD7"/>
    <w:rsid w:val="002702CE"/>
    <w:rsid w:val="00273E24"/>
    <w:rsid w:val="0027589C"/>
    <w:rsid w:val="002758D9"/>
    <w:rsid w:val="0028011B"/>
    <w:rsid w:val="00281836"/>
    <w:rsid w:val="00282542"/>
    <w:rsid w:val="00282EAE"/>
    <w:rsid w:val="0028463B"/>
    <w:rsid w:val="00285118"/>
    <w:rsid w:val="00285268"/>
    <w:rsid w:val="002861AF"/>
    <w:rsid w:val="00286772"/>
    <w:rsid w:val="00287B49"/>
    <w:rsid w:val="00290656"/>
    <w:rsid w:val="00290BDF"/>
    <w:rsid w:val="002920F8"/>
    <w:rsid w:val="00295279"/>
    <w:rsid w:val="002970CD"/>
    <w:rsid w:val="002A0513"/>
    <w:rsid w:val="002A24BE"/>
    <w:rsid w:val="002A2DC2"/>
    <w:rsid w:val="002A345D"/>
    <w:rsid w:val="002A3C8E"/>
    <w:rsid w:val="002A3E5F"/>
    <w:rsid w:val="002A49E1"/>
    <w:rsid w:val="002A4E67"/>
    <w:rsid w:val="002A5968"/>
    <w:rsid w:val="002A5CB1"/>
    <w:rsid w:val="002B0494"/>
    <w:rsid w:val="002B4212"/>
    <w:rsid w:val="002B5199"/>
    <w:rsid w:val="002B6675"/>
    <w:rsid w:val="002C0A4D"/>
    <w:rsid w:val="002C1B7E"/>
    <w:rsid w:val="002C3E53"/>
    <w:rsid w:val="002C47CC"/>
    <w:rsid w:val="002C4E97"/>
    <w:rsid w:val="002C51A5"/>
    <w:rsid w:val="002C57C7"/>
    <w:rsid w:val="002C7783"/>
    <w:rsid w:val="002D16C2"/>
    <w:rsid w:val="002D28CD"/>
    <w:rsid w:val="002D28CF"/>
    <w:rsid w:val="002D3166"/>
    <w:rsid w:val="002D3751"/>
    <w:rsid w:val="002D3A9F"/>
    <w:rsid w:val="002D3DEB"/>
    <w:rsid w:val="002D4F75"/>
    <w:rsid w:val="002D59DE"/>
    <w:rsid w:val="002D5BA0"/>
    <w:rsid w:val="002D7EBD"/>
    <w:rsid w:val="002E1E0E"/>
    <w:rsid w:val="002E2345"/>
    <w:rsid w:val="002E3131"/>
    <w:rsid w:val="002E3497"/>
    <w:rsid w:val="002E3D9D"/>
    <w:rsid w:val="002E3EA1"/>
    <w:rsid w:val="002E6121"/>
    <w:rsid w:val="002E7A43"/>
    <w:rsid w:val="002E7EDD"/>
    <w:rsid w:val="002F171D"/>
    <w:rsid w:val="002F1DE3"/>
    <w:rsid w:val="002F2141"/>
    <w:rsid w:val="002F2BFF"/>
    <w:rsid w:val="002F494A"/>
    <w:rsid w:val="002F4C27"/>
    <w:rsid w:val="002F4D5C"/>
    <w:rsid w:val="002F4FC9"/>
    <w:rsid w:val="002F5E83"/>
    <w:rsid w:val="002F6135"/>
    <w:rsid w:val="002F644E"/>
    <w:rsid w:val="002F77DC"/>
    <w:rsid w:val="00300CB6"/>
    <w:rsid w:val="003016B7"/>
    <w:rsid w:val="00304020"/>
    <w:rsid w:val="00304079"/>
    <w:rsid w:val="003047D4"/>
    <w:rsid w:val="00305E49"/>
    <w:rsid w:val="00310249"/>
    <w:rsid w:val="00311F7F"/>
    <w:rsid w:val="00315756"/>
    <w:rsid w:val="00316F25"/>
    <w:rsid w:val="00322372"/>
    <w:rsid w:val="003231D2"/>
    <w:rsid w:val="003237AD"/>
    <w:rsid w:val="003269D7"/>
    <w:rsid w:val="003304E4"/>
    <w:rsid w:val="00330C56"/>
    <w:rsid w:val="00330DA2"/>
    <w:rsid w:val="00331AEE"/>
    <w:rsid w:val="00333FFE"/>
    <w:rsid w:val="0033655F"/>
    <w:rsid w:val="00336ADA"/>
    <w:rsid w:val="00337C29"/>
    <w:rsid w:val="0034089E"/>
    <w:rsid w:val="003435A9"/>
    <w:rsid w:val="003454B7"/>
    <w:rsid w:val="003479F1"/>
    <w:rsid w:val="0035120B"/>
    <w:rsid w:val="003525B0"/>
    <w:rsid w:val="00354EEE"/>
    <w:rsid w:val="00355E6D"/>
    <w:rsid w:val="00355E7E"/>
    <w:rsid w:val="0035671B"/>
    <w:rsid w:val="00356E58"/>
    <w:rsid w:val="003575AB"/>
    <w:rsid w:val="00357DEB"/>
    <w:rsid w:val="00360653"/>
    <w:rsid w:val="003626F8"/>
    <w:rsid w:val="003643FD"/>
    <w:rsid w:val="003653EB"/>
    <w:rsid w:val="00365EA3"/>
    <w:rsid w:val="00370837"/>
    <w:rsid w:val="00370B4F"/>
    <w:rsid w:val="00371A9B"/>
    <w:rsid w:val="00372863"/>
    <w:rsid w:val="00372A89"/>
    <w:rsid w:val="00372A95"/>
    <w:rsid w:val="00375EB1"/>
    <w:rsid w:val="00376532"/>
    <w:rsid w:val="00376FA2"/>
    <w:rsid w:val="003828B6"/>
    <w:rsid w:val="00382EDF"/>
    <w:rsid w:val="0038480A"/>
    <w:rsid w:val="00384C33"/>
    <w:rsid w:val="003867C1"/>
    <w:rsid w:val="00386F1C"/>
    <w:rsid w:val="00386F91"/>
    <w:rsid w:val="00390EF9"/>
    <w:rsid w:val="0039120E"/>
    <w:rsid w:val="003917C5"/>
    <w:rsid w:val="003922FB"/>
    <w:rsid w:val="003956E4"/>
    <w:rsid w:val="00395E58"/>
    <w:rsid w:val="003965A6"/>
    <w:rsid w:val="003965AD"/>
    <w:rsid w:val="003A033B"/>
    <w:rsid w:val="003A524A"/>
    <w:rsid w:val="003A72DC"/>
    <w:rsid w:val="003A7866"/>
    <w:rsid w:val="003A7F9F"/>
    <w:rsid w:val="003B17EA"/>
    <w:rsid w:val="003B18ED"/>
    <w:rsid w:val="003B33AA"/>
    <w:rsid w:val="003B35D6"/>
    <w:rsid w:val="003B4444"/>
    <w:rsid w:val="003B542F"/>
    <w:rsid w:val="003B58C5"/>
    <w:rsid w:val="003B5BF9"/>
    <w:rsid w:val="003B608E"/>
    <w:rsid w:val="003B6D04"/>
    <w:rsid w:val="003C0087"/>
    <w:rsid w:val="003C17C2"/>
    <w:rsid w:val="003C1F5D"/>
    <w:rsid w:val="003C274D"/>
    <w:rsid w:val="003C2AE4"/>
    <w:rsid w:val="003C3A1A"/>
    <w:rsid w:val="003C4457"/>
    <w:rsid w:val="003C5AF7"/>
    <w:rsid w:val="003C5DB7"/>
    <w:rsid w:val="003C6AAB"/>
    <w:rsid w:val="003C6D5C"/>
    <w:rsid w:val="003C7032"/>
    <w:rsid w:val="003D1D6A"/>
    <w:rsid w:val="003D2067"/>
    <w:rsid w:val="003D2B59"/>
    <w:rsid w:val="003D2E00"/>
    <w:rsid w:val="003D3F99"/>
    <w:rsid w:val="003D7131"/>
    <w:rsid w:val="003D731D"/>
    <w:rsid w:val="003E0490"/>
    <w:rsid w:val="003E1CB3"/>
    <w:rsid w:val="003E3D30"/>
    <w:rsid w:val="003E44A9"/>
    <w:rsid w:val="003E4814"/>
    <w:rsid w:val="003E52E8"/>
    <w:rsid w:val="003E6206"/>
    <w:rsid w:val="003E6C71"/>
    <w:rsid w:val="003E7ECC"/>
    <w:rsid w:val="003F0900"/>
    <w:rsid w:val="003F1C7A"/>
    <w:rsid w:val="003F2456"/>
    <w:rsid w:val="003F40E2"/>
    <w:rsid w:val="003F5794"/>
    <w:rsid w:val="0040048C"/>
    <w:rsid w:val="00400F38"/>
    <w:rsid w:val="004021EB"/>
    <w:rsid w:val="00404084"/>
    <w:rsid w:val="004053EE"/>
    <w:rsid w:val="00405BCA"/>
    <w:rsid w:val="004061CD"/>
    <w:rsid w:val="00411320"/>
    <w:rsid w:val="0041159B"/>
    <w:rsid w:val="00411E6F"/>
    <w:rsid w:val="004145E0"/>
    <w:rsid w:val="004146C8"/>
    <w:rsid w:val="00415FDF"/>
    <w:rsid w:val="00416261"/>
    <w:rsid w:val="0041778C"/>
    <w:rsid w:val="00420000"/>
    <w:rsid w:val="0042066D"/>
    <w:rsid w:val="004210EE"/>
    <w:rsid w:val="00423DFA"/>
    <w:rsid w:val="00424C17"/>
    <w:rsid w:val="004266AE"/>
    <w:rsid w:val="0043370D"/>
    <w:rsid w:val="00434A19"/>
    <w:rsid w:val="004360A8"/>
    <w:rsid w:val="0044015C"/>
    <w:rsid w:val="004418EA"/>
    <w:rsid w:val="0044191F"/>
    <w:rsid w:val="00442265"/>
    <w:rsid w:val="0044285B"/>
    <w:rsid w:val="00444CFB"/>
    <w:rsid w:val="00447233"/>
    <w:rsid w:val="00447830"/>
    <w:rsid w:val="00451E53"/>
    <w:rsid w:val="00452BB0"/>
    <w:rsid w:val="00453CE0"/>
    <w:rsid w:val="00455694"/>
    <w:rsid w:val="004556BF"/>
    <w:rsid w:val="00456806"/>
    <w:rsid w:val="004570B0"/>
    <w:rsid w:val="00460468"/>
    <w:rsid w:val="004605D7"/>
    <w:rsid w:val="00463081"/>
    <w:rsid w:val="00464387"/>
    <w:rsid w:val="00464804"/>
    <w:rsid w:val="00467190"/>
    <w:rsid w:val="004709A5"/>
    <w:rsid w:val="004719A6"/>
    <w:rsid w:val="00471E12"/>
    <w:rsid w:val="004749CA"/>
    <w:rsid w:val="004752CB"/>
    <w:rsid w:val="00475576"/>
    <w:rsid w:val="004777B0"/>
    <w:rsid w:val="0048211F"/>
    <w:rsid w:val="004822DB"/>
    <w:rsid w:val="00482D23"/>
    <w:rsid w:val="00482F56"/>
    <w:rsid w:val="00483BCE"/>
    <w:rsid w:val="00484764"/>
    <w:rsid w:val="0048573F"/>
    <w:rsid w:val="00486F04"/>
    <w:rsid w:val="00491A12"/>
    <w:rsid w:val="00493BB0"/>
    <w:rsid w:val="00494325"/>
    <w:rsid w:val="00494B0C"/>
    <w:rsid w:val="0049610F"/>
    <w:rsid w:val="004A6B13"/>
    <w:rsid w:val="004B0131"/>
    <w:rsid w:val="004B2490"/>
    <w:rsid w:val="004B262E"/>
    <w:rsid w:val="004B298E"/>
    <w:rsid w:val="004B46BF"/>
    <w:rsid w:val="004B58B9"/>
    <w:rsid w:val="004B5AD4"/>
    <w:rsid w:val="004B5BD8"/>
    <w:rsid w:val="004B78E2"/>
    <w:rsid w:val="004C08FA"/>
    <w:rsid w:val="004C0B4A"/>
    <w:rsid w:val="004C10F0"/>
    <w:rsid w:val="004C1671"/>
    <w:rsid w:val="004C176D"/>
    <w:rsid w:val="004C3D12"/>
    <w:rsid w:val="004C55FE"/>
    <w:rsid w:val="004C5A4A"/>
    <w:rsid w:val="004C74D9"/>
    <w:rsid w:val="004D2CAE"/>
    <w:rsid w:val="004D4F6C"/>
    <w:rsid w:val="004D73AB"/>
    <w:rsid w:val="004D7B45"/>
    <w:rsid w:val="004E22FC"/>
    <w:rsid w:val="004E230F"/>
    <w:rsid w:val="004E34D7"/>
    <w:rsid w:val="004E3D1A"/>
    <w:rsid w:val="004E630D"/>
    <w:rsid w:val="004E715B"/>
    <w:rsid w:val="004E7839"/>
    <w:rsid w:val="004F05F7"/>
    <w:rsid w:val="004F124F"/>
    <w:rsid w:val="004F2D7D"/>
    <w:rsid w:val="004F3F10"/>
    <w:rsid w:val="004F4435"/>
    <w:rsid w:val="004F4DAF"/>
    <w:rsid w:val="004F4E54"/>
    <w:rsid w:val="004F5B39"/>
    <w:rsid w:val="004F7707"/>
    <w:rsid w:val="00502004"/>
    <w:rsid w:val="00502354"/>
    <w:rsid w:val="005025FE"/>
    <w:rsid w:val="005031C9"/>
    <w:rsid w:val="005038C5"/>
    <w:rsid w:val="0050542D"/>
    <w:rsid w:val="00511400"/>
    <w:rsid w:val="00511C14"/>
    <w:rsid w:val="00512879"/>
    <w:rsid w:val="00517526"/>
    <w:rsid w:val="00517FEE"/>
    <w:rsid w:val="00520CE6"/>
    <w:rsid w:val="0052182E"/>
    <w:rsid w:val="00522066"/>
    <w:rsid w:val="005222E2"/>
    <w:rsid w:val="005227C4"/>
    <w:rsid w:val="00523D79"/>
    <w:rsid w:val="00524080"/>
    <w:rsid w:val="005250AA"/>
    <w:rsid w:val="00527470"/>
    <w:rsid w:val="0052779C"/>
    <w:rsid w:val="00527E1D"/>
    <w:rsid w:val="00531BAD"/>
    <w:rsid w:val="00531E80"/>
    <w:rsid w:val="0053225C"/>
    <w:rsid w:val="0053469B"/>
    <w:rsid w:val="00537926"/>
    <w:rsid w:val="00540E49"/>
    <w:rsid w:val="005419AA"/>
    <w:rsid w:val="00544523"/>
    <w:rsid w:val="00544844"/>
    <w:rsid w:val="00544E5E"/>
    <w:rsid w:val="0054542A"/>
    <w:rsid w:val="00545657"/>
    <w:rsid w:val="005502B0"/>
    <w:rsid w:val="005508D4"/>
    <w:rsid w:val="00554763"/>
    <w:rsid w:val="00556161"/>
    <w:rsid w:val="0055783D"/>
    <w:rsid w:val="00557FAB"/>
    <w:rsid w:val="0056048A"/>
    <w:rsid w:val="005617AB"/>
    <w:rsid w:val="00561AC4"/>
    <w:rsid w:val="00561DEC"/>
    <w:rsid w:val="005632D2"/>
    <w:rsid w:val="005639C4"/>
    <w:rsid w:val="00563EAB"/>
    <w:rsid w:val="00565BB4"/>
    <w:rsid w:val="00565D57"/>
    <w:rsid w:val="005660B9"/>
    <w:rsid w:val="005675FC"/>
    <w:rsid w:val="005727A8"/>
    <w:rsid w:val="005739F6"/>
    <w:rsid w:val="005743EA"/>
    <w:rsid w:val="00574EA0"/>
    <w:rsid w:val="0057719F"/>
    <w:rsid w:val="00580572"/>
    <w:rsid w:val="00580B2A"/>
    <w:rsid w:val="00581C9E"/>
    <w:rsid w:val="00581EC5"/>
    <w:rsid w:val="00582D59"/>
    <w:rsid w:val="00583721"/>
    <w:rsid w:val="00583F32"/>
    <w:rsid w:val="00586F60"/>
    <w:rsid w:val="00590C85"/>
    <w:rsid w:val="00592910"/>
    <w:rsid w:val="00593B39"/>
    <w:rsid w:val="005956F3"/>
    <w:rsid w:val="00595F3A"/>
    <w:rsid w:val="00596528"/>
    <w:rsid w:val="005A072B"/>
    <w:rsid w:val="005A0C5F"/>
    <w:rsid w:val="005A0E3A"/>
    <w:rsid w:val="005A1140"/>
    <w:rsid w:val="005A2BFD"/>
    <w:rsid w:val="005A4699"/>
    <w:rsid w:val="005A4E9F"/>
    <w:rsid w:val="005A682B"/>
    <w:rsid w:val="005B0BF0"/>
    <w:rsid w:val="005B1489"/>
    <w:rsid w:val="005B2DA3"/>
    <w:rsid w:val="005B3A5F"/>
    <w:rsid w:val="005B47D7"/>
    <w:rsid w:val="005B54F8"/>
    <w:rsid w:val="005B7210"/>
    <w:rsid w:val="005C02D5"/>
    <w:rsid w:val="005C104C"/>
    <w:rsid w:val="005C2C18"/>
    <w:rsid w:val="005C4330"/>
    <w:rsid w:val="005C4C53"/>
    <w:rsid w:val="005C6833"/>
    <w:rsid w:val="005D182E"/>
    <w:rsid w:val="005D4E70"/>
    <w:rsid w:val="005D7BFA"/>
    <w:rsid w:val="005E09E3"/>
    <w:rsid w:val="005E0E75"/>
    <w:rsid w:val="005E184C"/>
    <w:rsid w:val="005E1D98"/>
    <w:rsid w:val="005E3B09"/>
    <w:rsid w:val="005F0498"/>
    <w:rsid w:val="005F1D8C"/>
    <w:rsid w:val="005F4183"/>
    <w:rsid w:val="005F66D1"/>
    <w:rsid w:val="005F67A5"/>
    <w:rsid w:val="00600518"/>
    <w:rsid w:val="00601F67"/>
    <w:rsid w:val="00602171"/>
    <w:rsid w:val="00605D61"/>
    <w:rsid w:val="006069FF"/>
    <w:rsid w:val="00606A1D"/>
    <w:rsid w:val="00606CA9"/>
    <w:rsid w:val="00610658"/>
    <w:rsid w:val="00611BA2"/>
    <w:rsid w:val="006136FF"/>
    <w:rsid w:val="00614BCF"/>
    <w:rsid w:val="006171C3"/>
    <w:rsid w:val="00617A10"/>
    <w:rsid w:val="00622916"/>
    <w:rsid w:val="00624446"/>
    <w:rsid w:val="00625F7C"/>
    <w:rsid w:val="006261EF"/>
    <w:rsid w:val="00626517"/>
    <w:rsid w:val="00626744"/>
    <w:rsid w:val="006301AF"/>
    <w:rsid w:val="00633F8F"/>
    <w:rsid w:val="00634114"/>
    <w:rsid w:val="00634F5D"/>
    <w:rsid w:val="00636F62"/>
    <w:rsid w:val="00640DBD"/>
    <w:rsid w:val="00640EDD"/>
    <w:rsid w:val="006425A5"/>
    <w:rsid w:val="00642E92"/>
    <w:rsid w:val="00642EAE"/>
    <w:rsid w:val="0064607A"/>
    <w:rsid w:val="006476CB"/>
    <w:rsid w:val="006547D6"/>
    <w:rsid w:val="0065516B"/>
    <w:rsid w:val="006551B8"/>
    <w:rsid w:val="00656E7E"/>
    <w:rsid w:val="006570AC"/>
    <w:rsid w:val="006571B7"/>
    <w:rsid w:val="0066120D"/>
    <w:rsid w:val="00661AAB"/>
    <w:rsid w:val="00662B6E"/>
    <w:rsid w:val="00662D3B"/>
    <w:rsid w:val="006635CF"/>
    <w:rsid w:val="00663F79"/>
    <w:rsid w:val="00664893"/>
    <w:rsid w:val="0066698A"/>
    <w:rsid w:val="00671882"/>
    <w:rsid w:val="00673139"/>
    <w:rsid w:val="00673372"/>
    <w:rsid w:val="00674020"/>
    <w:rsid w:val="0067591F"/>
    <w:rsid w:val="00676857"/>
    <w:rsid w:val="006808A2"/>
    <w:rsid w:val="00680D88"/>
    <w:rsid w:val="00681B98"/>
    <w:rsid w:val="00682A81"/>
    <w:rsid w:val="00683266"/>
    <w:rsid w:val="00683CB1"/>
    <w:rsid w:val="00685870"/>
    <w:rsid w:val="0068758F"/>
    <w:rsid w:val="00687767"/>
    <w:rsid w:val="006879A7"/>
    <w:rsid w:val="00687F2E"/>
    <w:rsid w:val="00693280"/>
    <w:rsid w:val="00697BAF"/>
    <w:rsid w:val="006A231B"/>
    <w:rsid w:val="006A57EA"/>
    <w:rsid w:val="006A58BD"/>
    <w:rsid w:val="006A63AF"/>
    <w:rsid w:val="006A6A03"/>
    <w:rsid w:val="006B1F77"/>
    <w:rsid w:val="006B387A"/>
    <w:rsid w:val="006B3C73"/>
    <w:rsid w:val="006B3CA7"/>
    <w:rsid w:val="006B45E8"/>
    <w:rsid w:val="006B48E3"/>
    <w:rsid w:val="006B4FAB"/>
    <w:rsid w:val="006B619D"/>
    <w:rsid w:val="006C1544"/>
    <w:rsid w:val="006C2A53"/>
    <w:rsid w:val="006C379D"/>
    <w:rsid w:val="006C3CA8"/>
    <w:rsid w:val="006C7B3A"/>
    <w:rsid w:val="006D1EE8"/>
    <w:rsid w:val="006D22C9"/>
    <w:rsid w:val="006D2E0F"/>
    <w:rsid w:val="006D37AE"/>
    <w:rsid w:val="006D39D7"/>
    <w:rsid w:val="006D4CFD"/>
    <w:rsid w:val="006D57D3"/>
    <w:rsid w:val="006D6CA1"/>
    <w:rsid w:val="006D7236"/>
    <w:rsid w:val="006D79E7"/>
    <w:rsid w:val="006E14E6"/>
    <w:rsid w:val="006E32F9"/>
    <w:rsid w:val="006E559B"/>
    <w:rsid w:val="006E5D19"/>
    <w:rsid w:val="006E5D25"/>
    <w:rsid w:val="006E6D01"/>
    <w:rsid w:val="006E6EEB"/>
    <w:rsid w:val="006F049E"/>
    <w:rsid w:val="006F1D43"/>
    <w:rsid w:val="006F2901"/>
    <w:rsid w:val="006F2DB1"/>
    <w:rsid w:val="006F44B8"/>
    <w:rsid w:val="006F697D"/>
    <w:rsid w:val="00700537"/>
    <w:rsid w:val="00700ABC"/>
    <w:rsid w:val="00702038"/>
    <w:rsid w:val="00703AF5"/>
    <w:rsid w:val="0070431D"/>
    <w:rsid w:val="00704988"/>
    <w:rsid w:val="00706BA4"/>
    <w:rsid w:val="007078EC"/>
    <w:rsid w:val="00710057"/>
    <w:rsid w:val="007100E8"/>
    <w:rsid w:val="00710D7E"/>
    <w:rsid w:val="00710DCF"/>
    <w:rsid w:val="00710F24"/>
    <w:rsid w:val="00712F78"/>
    <w:rsid w:val="00712FD1"/>
    <w:rsid w:val="007138C6"/>
    <w:rsid w:val="00714A97"/>
    <w:rsid w:val="007154C9"/>
    <w:rsid w:val="007157AF"/>
    <w:rsid w:val="00716435"/>
    <w:rsid w:val="0071745D"/>
    <w:rsid w:val="007174FB"/>
    <w:rsid w:val="00720192"/>
    <w:rsid w:val="007216B0"/>
    <w:rsid w:val="0072187F"/>
    <w:rsid w:val="007242AC"/>
    <w:rsid w:val="00724736"/>
    <w:rsid w:val="00724B00"/>
    <w:rsid w:val="007259AC"/>
    <w:rsid w:val="00725B30"/>
    <w:rsid w:val="00726538"/>
    <w:rsid w:val="00730A64"/>
    <w:rsid w:val="007331BF"/>
    <w:rsid w:val="00734E26"/>
    <w:rsid w:val="00734E37"/>
    <w:rsid w:val="00735F24"/>
    <w:rsid w:val="00736A01"/>
    <w:rsid w:val="007409F4"/>
    <w:rsid w:val="00742952"/>
    <w:rsid w:val="00743050"/>
    <w:rsid w:val="00743C25"/>
    <w:rsid w:val="00745680"/>
    <w:rsid w:val="00745B2B"/>
    <w:rsid w:val="00746E53"/>
    <w:rsid w:val="00747170"/>
    <w:rsid w:val="00750099"/>
    <w:rsid w:val="0075043B"/>
    <w:rsid w:val="00751356"/>
    <w:rsid w:val="00754E2E"/>
    <w:rsid w:val="007571D0"/>
    <w:rsid w:val="0075724F"/>
    <w:rsid w:val="00757A72"/>
    <w:rsid w:val="00757A9E"/>
    <w:rsid w:val="00760FDB"/>
    <w:rsid w:val="007630AE"/>
    <w:rsid w:val="0076343C"/>
    <w:rsid w:val="00763877"/>
    <w:rsid w:val="00763D5D"/>
    <w:rsid w:val="007644D6"/>
    <w:rsid w:val="00764C34"/>
    <w:rsid w:val="007663A0"/>
    <w:rsid w:val="0076688C"/>
    <w:rsid w:val="00767991"/>
    <w:rsid w:val="00771711"/>
    <w:rsid w:val="00771840"/>
    <w:rsid w:val="00771DD7"/>
    <w:rsid w:val="00772459"/>
    <w:rsid w:val="00772B1F"/>
    <w:rsid w:val="00772CE2"/>
    <w:rsid w:val="00772D89"/>
    <w:rsid w:val="00774118"/>
    <w:rsid w:val="007758C8"/>
    <w:rsid w:val="00775C44"/>
    <w:rsid w:val="0077673F"/>
    <w:rsid w:val="0078096D"/>
    <w:rsid w:val="007811D4"/>
    <w:rsid w:val="0078251A"/>
    <w:rsid w:val="00785E43"/>
    <w:rsid w:val="007861C6"/>
    <w:rsid w:val="0078745E"/>
    <w:rsid w:val="00790F7C"/>
    <w:rsid w:val="00792248"/>
    <w:rsid w:val="00792C2A"/>
    <w:rsid w:val="00793174"/>
    <w:rsid w:val="00793D23"/>
    <w:rsid w:val="00794908"/>
    <w:rsid w:val="00794F2A"/>
    <w:rsid w:val="00794F2B"/>
    <w:rsid w:val="0079715A"/>
    <w:rsid w:val="007973FD"/>
    <w:rsid w:val="00797783"/>
    <w:rsid w:val="00797ED3"/>
    <w:rsid w:val="007A0167"/>
    <w:rsid w:val="007A2CE4"/>
    <w:rsid w:val="007A4379"/>
    <w:rsid w:val="007A4CC2"/>
    <w:rsid w:val="007A59BC"/>
    <w:rsid w:val="007A7E09"/>
    <w:rsid w:val="007B1EFF"/>
    <w:rsid w:val="007B4F76"/>
    <w:rsid w:val="007B5E78"/>
    <w:rsid w:val="007B5ED4"/>
    <w:rsid w:val="007B5FED"/>
    <w:rsid w:val="007B6832"/>
    <w:rsid w:val="007C13C9"/>
    <w:rsid w:val="007C17A2"/>
    <w:rsid w:val="007C1C1B"/>
    <w:rsid w:val="007C23CC"/>
    <w:rsid w:val="007C5C38"/>
    <w:rsid w:val="007C5CA2"/>
    <w:rsid w:val="007C6A37"/>
    <w:rsid w:val="007C6B74"/>
    <w:rsid w:val="007C70C1"/>
    <w:rsid w:val="007C7759"/>
    <w:rsid w:val="007D08C2"/>
    <w:rsid w:val="007D17B4"/>
    <w:rsid w:val="007D2793"/>
    <w:rsid w:val="007D2D95"/>
    <w:rsid w:val="007D3289"/>
    <w:rsid w:val="007D6248"/>
    <w:rsid w:val="007D7EBE"/>
    <w:rsid w:val="007E01D5"/>
    <w:rsid w:val="007E1F3E"/>
    <w:rsid w:val="007E4F5F"/>
    <w:rsid w:val="007E6F4C"/>
    <w:rsid w:val="007E769C"/>
    <w:rsid w:val="007F2C29"/>
    <w:rsid w:val="007F3B9C"/>
    <w:rsid w:val="007F3FF6"/>
    <w:rsid w:val="007F5C3D"/>
    <w:rsid w:val="008025E1"/>
    <w:rsid w:val="00804B9B"/>
    <w:rsid w:val="0080596D"/>
    <w:rsid w:val="008059CC"/>
    <w:rsid w:val="008064BB"/>
    <w:rsid w:val="008069C1"/>
    <w:rsid w:val="00807119"/>
    <w:rsid w:val="00807B9A"/>
    <w:rsid w:val="00807F0A"/>
    <w:rsid w:val="00812FFE"/>
    <w:rsid w:val="00813C28"/>
    <w:rsid w:val="0081441F"/>
    <w:rsid w:val="00815CB7"/>
    <w:rsid w:val="008200B4"/>
    <w:rsid w:val="00820C50"/>
    <w:rsid w:val="00821DB8"/>
    <w:rsid w:val="008223FB"/>
    <w:rsid w:val="008232CD"/>
    <w:rsid w:val="00823576"/>
    <w:rsid w:val="0082411E"/>
    <w:rsid w:val="00824DD4"/>
    <w:rsid w:val="008270A8"/>
    <w:rsid w:val="008324AD"/>
    <w:rsid w:val="00833A38"/>
    <w:rsid w:val="00835ADC"/>
    <w:rsid w:val="00836472"/>
    <w:rsid w:val="008370BB"/>
    <w:rsid w:val="00840453"/>
    <w:rsid w:val="00840A37"/>
    <w:rsid w:val="00840A4E"/>
    <w:rsid w:val="00841DB3"/>
    <w:rsid w:val="0084291A"/>
    <w:rsid w:val="00842B5B"/>
    <w:rsid w:val="00842F29"/>
    <w:rsid w:val="00843AAB"/>
    <w:rsid w:val="008445F4"/>
    <w:rsid w:val="008446BF"/>
    <w:rsid w:val="00845053"/>
    <w:rsid w:val="008453D8"/>
    <w:rsid w:val="00846277"/>
    <w:rsid w:val="0084692A"/>
    <w:rsid w:val="0085075A"/>
    <w:rsid w:val="00852A45"/>
    <w:rsid w:val="00852D24"/>
    <w:rsid w:val="00853548"/>
    <w:rsid w:val="0085416A"/>
    <w:rsid w:val="00856107"/>
    <w:rsid w:val="00860473"/>
    <w:rsid w:val="00862180"/>
    <w:rsid w:val="00862484"/>
    <w:rsid w:val="00864D25"/>
    <w:rsid w:val="00864D78"/>
    <w:rsid w:val="008667CA"/>
    <w:rsid w:val="00866C3B"/>
    <w:rsid w:val="008674C3"/>
    <w:rsid w:val="00870D43"/>
    <w:rsid w:val="00871366"/>
    <w:rsid w:val="0087182D"/>
    <w:rsid w:val="00872537"/>
    <w:rsid w:val="0087366F"/>
    <w:rsid w:val="00873CD1"/>
    <w:rsid w:val="00876A44"/>
    <w:rsid w:val="00876B85"/>
    <w:rsid w:val="00876C2F"/>
    <w:rsid w:val="00876FFA"/>
    <w:rsid w:val="00877861"/>
    <w:rsid w:val="00877FFC"/>
    <w:rsid w:val="00880FCA"/>
    <w:rsid w:val="00883D87"/>
    <w:rsid w:val="008841FF"/>
    <w:rsid w:val="008847A8"/>
    <w:rsid w:val="00884CFB"/>
    <w:rsid w:val="00885F5E"/>
    <w:rsid w:val="008904D8"/>
    <w:rsid w:val="008916D3"/>
    <w:rsid w:val="00892016"/>
    <w:rsid w:val="00894BAF"/>
    <w:rsid w:val="00894F5C"/>
    <w:rsid w:val="0089503F"/>
    <w:rsid w:val="008952EB"/>
    <w:rsid w:val="0089587C"/>
    <w:rsid w:val="00896467"/>
    <w:rsid w:val="008971D0"/>
    <w:rsid w:val="008A39B0"/>
    <w:rsid w:val="008A3AF0"/>
    <w:rsid w:val="008A3DCD"/>
    <w:rsid w:val="008A3ED5"/>
    <w:rsid w:val="008A3F16"/>
    <w:rsid w:val="008A4E7F"/>
    <w:rsid w:val="008A56C4"/>
    <w:rsid w:val="008A6DC1"/>
    <w:rsid w:val="008B03FD"/>
    <w:rsid w:val="008B04ED"/>
    <w:rsid w:val="008B1F95"/>
    <w:rsid w:val="008B21FF"/>
    <w:rsid w:val="008B22F4"/>
    <w:rsid w:val="008B2407"/>
    <w:rsid w:val="008B6CB1"/>
    <w:rsid w:val="008B7689"/>
    <w:rsid w:val="008C203C"/>
    <w:rsid w:val="008C43D4"/>
    <w:rsid w:val="008C53CC"/>
    <w:rsid w:val="008C55CF"/>
    <w:rsid w:val="008D09E1"/>
    <w:rsid w:val="008D0DB5"/>
    <w:rsid w:val="008D0F54"/>
    <w:rsid w:val="008D198A"/>
    <w:rsid w:val="008D34F5"/>
    <w:rsid w:val="008D368A"/>
    <w:rsid w:val="008D4368"/>
    <w:rsid w:val="008D47E6"/>
    <w:rsid w:val="008D48AD"/>
    <w:rsid w:val="008D4EFD"/>
    <w:rsid w:val="008D5D08"/>
    <w:rsid w:val="008D5E3C"/>
    <w:rsid w:val="008D6146"/>
    <w:rsid w:val="008D74AB"/>
    <w:rsid w:val="008E00D3"/>
    <w:rsid w:val="008E0113"/>
    <w:rsid w:val="008E1106"/>
    <w:rsid w:val="008E42DA"/>
    <w:rsid w:val="008E4973"/>
    <w:rsid w:val="008E5286"/>
    <w:rsid w:val="008E61A6"/>
    <w:rsid w:val="008F1D5F"/>
    <w:rsid w:val="008F346B"/>
    <w:rsid w:val="008F3A28"/>
    <w:rsid w:val="008F4544"/>
    <w:rsid w:val="008F48C4"/>
    <w:rsid w:val="008F564C"/>
    <w:rsid w:val="008F5C33"/>
    <w:rsid w:val="008F6952"/>
    <w:rsid w:val="009007EA"/>
    <w:rsid w:val="00900E72"/>
    <w:rsid w:val="009027AC"/>
    <w:rsid w:val="00902A76"/>
    <w:rsid w:val="00904A84"/>
    <w:rsid w:val="00910B18"/>
    <w:rsid w:val="009119DE"/>
    <w:rsid w:val="00911C66"/>
    <w:rsid w:val="0091217A"/>
    <w:rsid w:val="00912DC4"/>
    <w:rsid w:val="009149AB"/>
    <w:rsid w:val="009158BE"/>
    <w:rsid w:val="00915B1E"/>
    <w:rsid w:val="00917870"/>
    <w:rsid w:val="009213A1"/>
    <w:rsid w:val="00924ADD"/>
    <w:rsid w:val="00924F7D"/>
    <w:rsid w:val="00925911"/>
    <w:rsid w:val="00926029"/>
    <w:rsid w:val="00927854"/>
    <w:rsid w:val="00930820"/>
    <w:rsid w:val="00930D55"/>
    <w:rsid w:val="00930F0B"/>
    <w:rsid w:val="0093158D"/>
    <w:rsid w:val="00931A2C"/>
    <w:rsid w:val="00936B44"/>
    <w:rsid w:val="009424A6"/>
    <w:rsid w:val="00942AF3"/>
    <w:rsid w:val="0094333A"/>
    <w:rsid w:val="0094406D"/>
    <w:rsid w:val="009443EA"/>
    <w:rsid w:val="0094593A"/>
    <w:rsid w:val="00946596"/>
    <w:rsid w:val="00946BF2"/>
    <w:rsid w:val="009470C3"/>
    <w:rsid w:val="00947D46"/>
    <w:rsid w:val="0095096A"/>
    <w:rsid w:val="00952412"/>
    <w:rsid w:val="00952C63"/>
    <w:rsid w:val="00953D60"/>
    <w:rsid w:val="009548F6"/>
    <w:rsid w:val="00954D16"/>
    <w:rsid w:val="009555F8"/>
    <w:rsid w:val="00955FC3"/>
    <w:rsid w:val="00957D0A"/>
    <w:rsid w:val="00961AD1"/>
    <w:rsid w:val="0096236A"/>
    <w:rsid w:val="009624C2"/>
    <w:rsid w:val="009629FC"/>
    <w:rsid w:val="00963C18"/>
    <w:rsid w:val="00963E10"/>
    <w:rsid w:val="00967817"/>
    <w:rsid w:val="00967B9C"/>
    <w:rsid w:val="00967DEC"/>
    <w:rsid w:val="00967EEC"/>
    <w:rsid w:val="00970870"/>
    <w:rsid w:val="00971B38"/>
    <w:rsid w:val="00972EB8"/>
    <w:rsid w:val="00973422"/>
    <w:rsid w:val="0097388F"/>
    <w:rsid w:val="00974988"/>
    <w:rsid w:val="009753A0"/>
    <w:rsid w:val="0097655B"/>
    <w:rsid w:val="00980309"/>
    <w:rsid w:val="009847D2"/>
    <w:rsid w:val="00985B8F"/>
    <w:rsid w:val="00986296"/>
    <w:rsid w:val="009866D6"/>
    <w:rsid w:val="00986813"/>
    <w:rsid w:val="00990932"/>
    <w:rsid w:val="00990D63"/>
    <w:rsid w:val="0099119C"/>
    <w:rsid w:val="00991D17"/>
    <w:rsid w:val="00992ACE"/>
    <w:rsid w:val="00992F76"/>
    <w:rsid w:val="009930C4"/>
    <w:rsid w:val="0099626C"/>
    <w:rsid w:val="00997A7A"/>
    <w:rsid w:val="009A29B5"/>
    <w:rsid w:val="009A2D96"/>
    <w:rsid w:val="009A43C3"/>
    <w:rsid w:val="009A6E7B"/>
    <w:rsid w:val="009B144E"/>
    <w:rsid w:val="009B1574"/>
    <w:rsid w:val="009B3287"/>
    <w:rsid w:val="009B42B2"/>
    <w:rsid w:val="009B5676"/>
    <w:rsid w:val="009B5A2F"/>
    <w:rsid w:val="009B71E9"/>
    <w:rsid w:val="009C0308"/>
    <w:rsid w:val="009C038C"/>
    <w:rsid w:val="009C20BC"/>
    <w:rsid w:val="009C2ECE"/>
    <w:rsid w:val="009C32C6"/>
    <w:rsid w:val="009C3A91"/>
    <w:rsid w:val="009C4637"/>
    <w:rsid w:val="009C5A7A"/>
    <w:rsid w:val="009C70B0"/>
    <w:rsid w:val="009C7F8D"/>
    <w:rsid w:val="009D4749"/>
    <w:rsid w:val="009D55D3"/>
    <w:rsid w:val="009D5CDF"/>
    <w:rsid w:val="009D5E3B"/>
    <w:rsid w:val="009E0C0A"/>
    <w:rsid w:val="009E1F27"/>
    <w:rsid w:val="009E361A"/>
    <w:rsid w:val="009E4398"/>
    <w:rsid w:val="009E6C19"/>
    <w:rsid w:val="009E7BEE"/>
    <w:rsid w:val="009F102F"/>
    <w:rsid w:val="009F236C"/>
    <w:rsid w:val="009F25AF"/>
    <w:rsid w:val="009F3171"/>
    <w:rsid w:val="009F4890"/>
    <w:rsid w:val="009F6B19"/>
    <w:rsid w:val="009F6C3C"/>
    <w:rsid w:val="009F6FE9"/>
    <w:rsid w:val="009F7529"/>
    <w:rsid w:val="00A008D2"/>
    <w:rsid w:val="00A009A2"/>
    <w:rsid w:val="00A013F1"/>
    <w:rsid w:val="00A02F63"/>
    <w:rsid w:val="00A06A3E"/>
    <w:rsid w:val="00A07E5E"/>
    <w:rsid w:val="00A1157B"/>
    <w:rsid w:val="00A11CAA"/>
    <w:rsid w:val="00A12353"/>
    <w:rsid w:val="00A12563"/>
    <w:rsid w:val="00A15795"/>
    <w:rsid w:val="00A171DB"/>
    <w:rsid w:val="00A17435"/>
    <w:rsid w:val="00A21F30"/>
    <w:rsid w:val="00A22280"/>
    <w:rsid w:val="00A2246A"/>
    <w:rsid w:val="00A23E80"/>
    <w:rsid w:val="00A25E65"/>
    <w:rsid w:val="00A25FCC"/>
    <w:rsid w:val="00A321F9"/>
    <w:rsid w:val="00A326AF"/>
    <w:rsid w:val="00A350C4"/>
    <w:rsid w:val="00A35A23"/>
    <w:rsid w:val="00A36C0B"/>
    <w:rsid w:val="00A36CDC"/>
    <w:rsid w:val="00A37484"/>
    <w:rsid w:val="00A37BA8"/>
    <w:rsid w:val="00A37E69"/>
    <w:rsid w:val="00A40938"/>
    <w:rsid w:val="00A433D5"/>
    <w:rsid w:val="00A43733"/>
    <w:rsid w:val="00A44027"/>
    <w:rsid w:val="00A45F29"/>
    <w:rsid w:val="00A5278E"/>
    <w:rsid w:val="00A604FA"/>
    <w:rsid w:val="00A60DB1"/>
    <w:rsid w:val="00A60DE0"/>
    <w:rsid w:val="00A63F44"/>
    <w:rsid w:val="00A64FFC"/>
    <w:rsid w:val="00A6684F"/>
    <w:rsid w:val="00A66872"/>
    <w:rsid w:val="00A67B33"/>
    <w:rsid w:val="00A704EA"/>
    <w:rsid w:val="00A73D19"/>
    <w:rsid w:val="00A73DDF"/>
    <w:rsid w:val="00A74A98"/>
    <w:rsid w:val="00A74AA1"/>
    <w:rsid w:val="00A76AFF"/>
    <w:rsid w:val="00A80F31"/>
    <w:rsid w:val="00A82505"/>
    <w:rsid w:val="00A82F0D"/>
    <w:rsid w:val="00A831D3"/>
    <w:rsid w:val="00A851A5"/>
    <w:rsid w:val="00A8547B"/>
    <w:rsid w:val="00A860E9"/>
    <w:rsid w:val="00A866E6"/>
    <w:rsid w:val="00A86B02"/>
    <w:rsid w:val="00A86BC7"/>
    <w:rsid w:val="00A87F88"/>
    <w:rsid w:val="00A901FC"/>
    <w:rsid w:val="00A924E1"/>
    <w:rsid w:val="00A929DC"/>
    <w:rsid w:val="00A933BC"/>
    <w:rsid w:val="00A958A7"/>
    <w:rsid w:val="00A95F01"/>
    <w:rsid w:val="00AA2DD7"/>
    <w:rsid w:val="00AA310F"/>
    <w:rsid w:val="00AA408B"/>
    <w:rsid w:val="00AA492E"/>
    <w:rsid w:val="00AA63EB"/>
    <w:rsid w:val="00AA69EA"/>
    <w:rsid w:val="00AA7007"/>
    <w:rsid w:val="00AB0F11"/>
    <w:rsid w:val="00AB2C1A"/>
    <w:rsid w:val="00AB3787"/>
    <w:rsid w:val="00AB4CF1"/>
    <w:rsid w:val="00AB6449"/>
    <w:rsid w:val="00AB73FF"/>
    <w:rsid w:val="00AC0166"/>
    <w:rsid w:val="00AC056E"/>
    <w:rsid w:val="00AC0E83"/>
    <w:rsid w:val="00AC1AF5"/>
    <w:rsid w:val="00AC1B7E"/>
    <w:rsid w:val="00AC2038"/>
    <w:rsid w:val="00AC2A59"/>
    <w:rsid w:val="00AC3703"/>
    <w:rsid w:val="00AC3833"/>
    <w:rsid w:val="00AC4E30"/>
    <w:rsid w:val="00AC6D57"/>
    <w:rsid w:val="00AD00B6"/>
    <w:rsid w:val="00AD096F"/>
    <w:rsid w:val="00AD1649"/>
    <w:rsid w:val="00AD1DF6"/>
    <w:rsid w:val="00AD2CA0"/>
    <w:rsid w:val="00AD31D6"/>
    <w:rsid w:val="00AD55B6"/>
    <w:rsid w:val="00AD5D98"/>
    <w:rsid w:val="00AE05DF"/>
    <w:rsid w:val="00AE0CA2"/>
    <w:rsid w:val="00AE1118"/>
    <w:rsid w:val="00AE361A"/>
    <w:rsid w:val="00AE575F"/>
    <w:rsid w:val="00AE5B7F"/>
    <w:rsid w:val="00AE63F6"/>
    <w:rsid w:val="00AE67AE"/>
    <w:rsid w:val="00AE6EA4"/>
    <w:rsid w:val="00AE749F"/>
    <w:rsid w:val="00AE7D9B"/>
    <w:rsid w:val="00AE7FFB"/>
    <w:rsid w:val="00AF3424"/>
    <w:rsid w:val="00AF3FEE"/>
    <w:rsid w:val="00AF48C3"/>
    <w:rsid w:val="00AF59EA"/>
    <w:rsid w:val="00AF66CB"/>
    <w:rsid w:val="00AF745F"/>
    <w:rsid w:val="00AF7D99"/>
    <w:rsid w:val="00B011CD"/>
    <w:rsid w:val="00B024F0"/>
    <w:rsid w:val="00B02B3E"/>
    <w:rsid w:val="00B0329C"/>
    <w:rsid w:val="00B0452C"/>
    <w:rsid w:val="00B10570"/>
    <w:rsid w:val="00B1127C"/>
    <w:rsid w:val="00B13549"/>
    <w:rsid w:val="00B1412D"/>
    <w:rsid w:val="00B147C8"/>
    <w:rsid w:val="00B14F48"/>
    <w:rsid w:val="00B17CB7"/>
    <w:rsid w:val="00B217B8"/>
    <w:rsid w:val="00B218E1"/>
    <w:rsid w:val="00B24EFB"/>
    <w:rsid w:val="00B25041"/>
    <w:rsid w:val="00B26ACE"/>
    <w:rsid w:val="00B27975"/>
    <w:rsid w:val="00B31182"/>
    <w:rsid w:val="00B313BA"/>
    <w:rsid w:val="00B32476"/>
    <w:rsid w:val="00B345D3"/>
    <w:rsid w:val="00B35E6A"/>
    <w:rsid w:val="00B3693F"/>
    <w:rsid w:val="00B36BF7"/>
    <w:rsid w:val="00B40707"/>
    <w:rsid w:val="00B4083A"/>
    <w:rsid w:val="00B40A4C"/>
    <w:rsid w:val="00B41658"/>
    <w:rsid w:val="00B4174F"/>
    <w:rsid w:val="00B42F1E"/>
    <w:rsid w:val="00B44EE3"/>
    <w:rsid w:val="00B4590B"/>
    <w:rsid w:val="00B46156"/>
    <w:rsid w:val="00B4652B"/>
    <w:rsid w:val="00B46719"/>
    <w:rsid w:val="00B50CB8"/>
    <w:rsid w:val="00B5280B"/>
    <w:rsid w:val="00B554ED"/>
    <w:rsid w:val="00B554FD"/>
    <w:rsid w:val="00B56CC9"/>
    <w:rsid w:val="00B56F96"/>
    <w:rsid w:val="00B621CE"/>
    <w:rsid w:val="00B6378A"/>
    <w:rsid w:val="00B63B32"/>
    <w:rsid w:val="00B63EEB"/>
    <w:rsid w:val="00B64397"/>
    <w:rsid w:val="00B6473B"/>
    <w:rsid w:val="00B64D68"/>
    <w:rsid w:val="00B65B3E"/>
    <w:rsid w:val="00B674C6"/>
    <w:rsid w:val="00B67EEC"/>
    <w:rsid w:val="00B71ADE"/>
    <w:rsid w:val="00B734C7"/>
    <w:rsid w:val="00B74F6A"/>
    <w:rsid w:val="00B75ECC"/>
    <w:rsid w:val="00B76490"/>
    <w:rsid w:val="00B77E18"/>
    <w:rsid w:val="00B80C74"/>
    <w:rsid w:val="00B81219"/>
    <w:rsid w:val="00B83660"/>
    <w:rsid w:val="00B838AB"/>
    <w:rsid w:val="00B84505"/>
    <w:rsid w:val="00B8467D"/>
    <w:rsid w:val="00B846F3"/>
    <w:rsid w:val="00B852B9"/>
    <w:rsid w:val="00B85EC5"/>
    <w:rsid w:val="00B86BAB"/>
    <w:rsid w:val="00B873E6"/>
    <w:rsid w:val="00B90081"/>
    <w:rsid w:val="00B9011E"/>
    <w:rsid w:val="00B908F0"/>
    <w:rsid w:val="00B911AB"/>
    <w:rsid w:val="00B91A44"/>
    <w:rsid w:val="00B91E45"/>
    <w:rsid w:val="00B924F5"/>
    <w:rsid w:val="00B928C1"/>
    <w:rsid w:val="00B932F7"/>
    <w:rsid w:val="00B95764"/>
    <w:rsid w:val="00B95A28"/>
    <w:rsid w:val="00B969E7"/>
    <w:rsid w:val="00BA1D15"/>
    <w:rsid w:val="00BA34EB"/>
    <w:rsid w:val="00BA4C8E"/>
    <w:rsid w:val="00BA4D97"/>
    <w:rsid w:val="00BA5707"/>
    <w:rsid w:val="00BA6114"/>
    <w:rsid w:val="00BA635D"/>
    <w:rsid w:val="00BA6618"/>
    <w:rsid w:val="00BA6712"/>
    <w:rsid w:val="00BA7F1F"/>
    <w:rsid w:val="00BB1F44"/>
    <w:rsid w:val="00BB4DC3"/>
    <w:rsid w:val="00BB5876"/>
    <w:rsid w:val="00BC00A8"/>
    <w:rsid w:val="00BC0622"/>
    <w:rsid w:val="00BC21C5"/>
    <w:rsid w:val="00BC3A86"/>
    <w:rsid w:val="00BC52CA"/>
    <w:rsid w:val="00BC588D"/>
    <w:rsid w:val="00BC761F"/>
    <w:rsid w:val="00BD0D6B"/>
    <w:rsid w:val="00BD1026"/>
    <w:rsid w:val="00BD1707"/>
    <w:rsid w:val="00BD1B10"/>
    <w:rsid w:val="00BD2408"/>
    <w:rsid w:val="00BD2478"/>
    <w:rsid w:val="00BD26FC"/>
    <w:rsid w:val="00BD3AE5"/>
    <w:rsid w:val="00BD5129"/>
    <w:rsid w:val="00BD7085"/>
    <w:rsid w:val="00BD70F1"/>
    <w:rsid w:val="00BE1436"/>
    <w:rsid w:val="00BE77D2"/>
    <w:rsid w:val="00BE7D73"/>
    <w:rsid w:val="00BE7FE9"/>
    <w:rsid w:val="00BF165C"/>
    <w:rsid w:val="00BF2CF4"/>
    <w:rsid w:val="00BF3683"/>
    <w:rsid w:val="00BF3B82"/>
    <w:rsid w:val="00BF5586"/>
    <w:rsid w:val="00BF641A"/>
    <w:rsid w:val="00BF74C7"/>
    <w:rsid w:val="00BF780C"/>
    <w:rsid w:val="00C0157D"/>
    <w:rsid w:val="00C041E0"/>
    <w:rsid w:val="00C05BDF"/>
    <w:rsid w:val="00C05CF8"/>
    <w:rsid w:val="00C077FC"/>
    <w:rsid w:val="00C109BA"/>
    <w:rsid w:val="00C10C44"/>
    <w:rsid w:val="00C111B2"/>
    <w:rsid w:val="00C1192B"/>
    <w:rsid w:val="00C11D04"/>
    <w:rsid w:val="00C11E8B"/>
    <w:rsid w:val="00C1370A"/>
    <w:rsid w:val="00C144FF"/>
    <w:rsid w:val="00C148B3"/>
    <w:rsid w:val="00C14962"/>
    <w:rsid w:val="00C14E0F"/>
    <w:rsid w:val="00C17429"/>
    <w:rsid w:val="00C17992"/>
    <w:rsid w:val="00C20435"/>
    <w:rsid w:val="00C20E37"/>
    <w:rsid w:val="00C22482"/>
    <w:rsid w:val="00C230CE"/>
    <w:rsid w:val="00C2582A"/>
    <w:rsid w:val="00C27504"/>
    <w:rsid w:val="00C27818"/>
    <w:rsid w:val="00C30DC3"/>
    <w:rsid w:val="00C32E3E"/>
    <w:rsid w:val="00C332FE"/>
    <w:rsid w:val="00C34686"/>
    <w:rsid w:val="00C34803"/>
    <w:rsid w:val="00C34A9B"/>
    <w:rsid w:val="00C35A85"/>
    <w:rsid w:val="00C35E41"/>
    <w:rsid w:val="00C36ADE"/>
    <w:rsid w:val="00C37006"/>
    <w:rsid w:val="00C408FC"/>
    <w:rsid w:val="00C40B67"/>
    <w:rsid w:val="00C40D1B"/>
    <w:rsid w:val="00C41284"/>
    <w:rsid w:val="00C41EA5"/>
    <w:rsid w:val="00C43100"/>
    <w:rsid w:val="00C44531"/>
    <w:rsid w:val="00C45655"/>
    <w:rsid w:val="00C45BAD"/>
    <w:rsid w:val="00C45F96"/>
    <w:rsid w:val="00C4672D"/>
    <w:rsid w:val="00C522CD"/>
    <w:rsid w:val="00C53FD9"/>
    <w:rsid w:val="00C56534"/>
    <w:rsid w:val="00C56A91"/>
    <w:rsid w:val="00C56DE2"/>
    <w:rsid w:val="00C5728C"/>
    <w:rsid w:val="00C57C76"/>
    <w:rsid w:val="00C602FA"/>
    <w:rsid w:val="00C63ECA"/>
    <w:rsid w:val="00C65EFB"/>
    <w:rsid w:val="00C65FF9"/>
    <w:rsid w:val="00C669F3"/>
    <w:rsid w:val="00C66ABE"/>
    <w:rsid w:val="00C67F7A"/>
    <w:rsid w:val="00C704CB"/>
    <w:rsid w:val="00C7096C"/>
    <w:rsid w:val="00C70C29"/>
    <w:rsid w:val="00C7231A"/>
    <w:rsid w:val="00C72D0B"/>
    <w:rsid w:val="00C74B6F"/>
    <w:rsid w:val="00C75C35"/>
    <w:rsid w:val="00C77323"/>
    <w:rsid w:val="00C8024C"/>
    <w:rsid w:val="00C80AE2"/>
    <w:rsid w:val="00C81841"/>
    <w:rsid w:val="00C829E1"/>
    <w:rsid w:val="00C82C8C"/>
    <w:rsid w:val="00C8309B"/>
    <w:rsid w:val="00C8386B"/>
    <w:rsid w:val="00C84AC9"/>
    <w:rsid w:val="00C85AB6"/>
    <w:rsid w:val="00C86105"/>
    <w:rsid w:val="00C865D2"/>
    <w:rsid w:val="00C91CDE"/>
    <w:rsid w:val="00C93264"/>
    <w:rsid w:val="00C93980"/>
    <w:rsid w:val="00C94075"/>
    <w:rsid w:val="00C945B8"/>
    <w:rsid w:val="00C947AD"/>
    <w:rsid w:val="00C94D22"/>
    <w:rsid w:val="00C9513D"/>
    <w:rsid w:val="00C955D0"/>
    <w:rsid w:val="00CA18A8"/>
    <w:rsid w:val="00CA1928"/>
    <w:rsid w:val="00CA2142"/>
    <w:rsid w:val="00CA3245"/>
    <w:rsid w:val="00CA3A9B"/>
    <w:rsid w:val="00CA431C"/>
    <w:rsid w:val="00CA4325"/>
    <w:rsid w:val="00CA5A80"/>
    <w:rsid w:val="00CA75C9"/>
    <w:rsid w:val="00CA7613"/>
    <w:rsid w:val="00CB084E"/>
    <w:rsid w:val="00CB68BF"/>
    <w:rsid w:val="00CB7B20"/>
    <w:rsid w:val="00CC0945"/>
    <w:rsid w:val="00CC0B6C"/>
    <w:rsid w:val="00CC28DE"/>
    <w:rsid w:val="00CC3749"/>
    <w:rsid w:val="00CC4108"/>
    <w:rsid w:val="00CC42D5"/>
    <w:rsid w:val="00CC5FB3"/>
    <w:rsid w:val="00CC672D"/>
    <w:rsid w:val="00CC750E"/>
    <w:rsid w:val="00CC7B04"/>
    <w:rsid w:val="00CC7C74"/>
    <w:rsid w:val="00CD2BFC"/>
    <w:rsid w:val="00CD3D19"/>
    <w:rsid w:val="00CE0A7A"/>
    <w:rsid w:val="00CE31EE"/>
    <w:rsid w:val="00CE3708"/>
    <w:rsid w:val="00CE3DDD"/>
    <w:rsid w:val="00CE492A"/>
    <w:rsid w:val="00CE59B0"/>
    <w:rsid w:val="00CE6F28"/>
    <w:rsid w:val="00CE712C"/>
    <w:rsid w:val="00CE7F6B"/>
    <w:rsid w:val="00CF0130"/>
    <w:rsid w:val="00CF057F"/>
    <w:rsid w:val="00CF1E0A"/>
    <w:rsid w:val="00CF209F"/>
    <w:rsid w:val="00CF3D58"/>
    <w:rsid w:val="00CF53DB"/>
    <w:rsid w:val="00CF5EF7"/>
    <w:rsid w:val="00CF6E8E"/>
    <w:rsid w:val="00CF78C5"/>
    <w:rsid w:val="00D00EDE"/>
    <w:rsid w:val="00D02727"/>
    <w:rsid w:val="00D0346C"/>
    <w:rsid w:val="00D0366F"/>
    <w:rsid w:val="00D03B67"/>
    <w:rsid w:val="00D040EA"/>
    <w:rsid w:val="00D06619"/>
    <w:rsid w:val="00D07ACC"/>
    <w:rsid w:val="00D10EB7"/>
    <w:rsid w:val="00D1182B"/>
    <w:rsid w:val="00D13C80"/>
    <w:rsid w:val="00D16744"/>
    <w:rsid w:val="00D203C0"/>
    <w:rsid w:val="00D20F11"/>
    <w:rsid w:val="00D21B0F"/>
    <w:rsid w:val="00D22607"/>
    <w:rsid w:val="00D2267B"/>
    <w:rsid w:val="00D228F8"/>
    <w:rsid w:val="00D24082"/>
    <w:rsid w:val="00D25C23"/>
    <w:rsid w:val="00D27805"/>
    <w:rsid w:val="00D316C9"/>
    <w:rsid w:val="00D31AB6"/>
    <w:rsid w:val="00D32052"/>
    <w:rsid w:val="00D32647"/>
    <w:rsid w:val="00D32E4B"/>
    <w:rsid w:val="00D330D0"/>
    <w:rsid w:val="00D35EC2"/>
    <w:rsid w:val="00D365E0"/>
    <w:rsid w:val="00D36728"/>
    <w:rsid w:val="00D40134"/>
    <w:rsid w:val="00D41A37"/>
    <w:rsid w:val="00D42554"/>
    <w:rsid w:val="00D42B06"/>
    <w:rsid w:val="00D44E9E"/>
    <w:rsid w:val="00D45C7C"/>
    <w:rsid w:val="00D45D6A"/>
    <w:rsid w:val="00D47300"/>
    <w:rsid w:val="00D4786D"/>
    <w:rsid w:val="00D51215"/>
    <w:rsid w:val="00D51C00"/>
    <w:rsid w:val="00D527DC"/>
    <w:rsid w:val="00D53CD3"/>
    <w:rsid w:val="00D6152A"/>
    <w:rsid w:val="00D615A9"/>
    <w:rsid w:val="00D64C2F"/>
    <w:rsid w:val="00D66A40"/>
    <w:rsid w:val="00D66B63"/>
    <w:rsid w:val="00D66B9F"/>
    <w:rsid w:val="00D672F2"/>
    <w:rsid w:val="00D67FBA"/>
    <w:rsid w:val="00D70304"/>
    <w:rsid w:val="00D71C4C"/>
    <w:rsid w:val="00D7633C"/>
    <w:rsid w:val="00D76849"/>
    <w:rsid w:val="00D7692D"/>
    <w:rsid w:val="00D82ADC"/>
    <w:rsid w:val="00D84413"/>
    <w:rsid w:val="00D84B04"/>
    <w:rsid w:val="00D84C9D"/>
    <w:rsid w:val="00D8587A"/>
    <w:rsid w:val="00D85A99"/>
    <w:rsid w:val="00D865D5"/>
    <w:rsid w:val="00D90A25"/>
    <w:rsid w:val="00D91BD0"/>
    <w:rsid w:val="00D932C6"/>
    <w:rsid w:val="00D93BD6"/>
    <w:rsid w:val="00D93DF6"/>
    <w:rsid w:val="00D96399"/>
    <w:rsid w:val="00D96903"/>
    <w:rsid w:val="00D9726D"/>
    <w:rsid w:val="00D97296"/>
    <w:rsid w:val="00DA18D5"/>
    <w:rsid w:val="00DA1BED"/>
    <w:rsid w:val="00DA1F5C"/>
    <w:rsid w:val="00DA21FA"/>
    <w:rsid w:val="00DA2BDD"/>
    <w:rsid w:val="00DA2EFB"/>
    <w:rsid w:val="00DA5A03"/>
    <w:rsid w:val="00DA7DDD"/>
    <w:rsid w:val="00DB009F"/>
    <w:rsid w:val="00DB13F0"/>
    <w:rsid w:val="00DB4234"/>
    <w:rsid w:val="00DB5647"/>
    <w:rsid w:val="00DB64DB"/>
    <w:rsid w:val="00DB7087"/>
    <w:rsid w:val="00DB76C2"/>
    <w:rsid w:val="00DB7CD1"/>
    <w:rsid w:val="00DC1CCE"/>
    <w:rsid w:val="00DC2305"/>
    <w:rsid w:val="00DC3F4E"/>
    <w:rsid w:val="00DC41B1"/>
    <w:rsid w:val="00DC585A"/>
    <w:rsid w:val="00DC594B"/>
    <w:rsid w:val="00DC59E0"/>
    <w:rsid w:val="00DC645B"/>
    <w:rsid w:val="00DD3109"/>
    <w:rsid w:val="00DD31E7"/>
    <w:rsid w:val="00DD3805"/>
    <w:rsid w:val="00DD3A3D"/>
    <w:rsid w:val="00DD4C67"/>
    <w:rsid w:val="00DD672E"/>
    <w:rsid w:val="00DD67EA"/>
    <w:rsid w:val="00DD7152"/>
    <w:rsid w:val="00DE2086"/>
    <w:rsid w:val="00DE24F3"/>
    <w:rsid w:val="00DE3910"/>
    <w:rsid w:val="00DE442C"/>
    <w:rsid w:val="00DE542C"/>
    <w:rsid w:val="00DE711E"/>
    <w:rsid w:val="00DF0871"/>
    <w:rsid w:val="00DF0A87"/>
    <w:rsid w:val="00DF0DFE"/>
    <w:rsid w:val="00DF0F1E"/>
    <w:rsid w:val="00DF135E"/>
    <w:rsid w:val="00DF1666"/>
    <w:rsid w:val="00DF197B"/>
    <w:rsid w:val="00DF2A50"/>
    <w:rsid w:val="00DF4FDC"/>
    <w:rsid w:val="00DF5163"/>
    <w:rsid w:val="00DF5C92"/>
    <w:rsid w:val="00E005A1"/>
    <w:rsid w:val="00E01D5D"/>
    <w:rsid w:val="00E04925"/>
    <w:rsid w:val="00E04AEE"/>
    <w:rsid w:val="00E06B1C"/>
    <w:rsid w:val="00E07AA1"/>
    <w:rsid w:val="00E10A31"/>
    <w:rsid w:val="00E11BAD"/>
    <w:rsid w:val="00E121BC"/>
    <w:rsid w:val="00E123A3"/>
    <w:rsid w:val="00E14473"/>
    <w:rsid w:val="00E14CEB"/>
    <w:rsid w:val="00E14FB0"/>
    <w:rsid w:val="00E1767D"/>
    <w:rsid w:val="00E1792E"/>
    <w:rsid w:val="00E17DA7"/>
    <w:rsid w:val="00E17F82"/>
    <w:rsid w:val="00E22747"/>
    <w:rsid w:val="00E2414C"/>
    <w:rsid w:val="00E26F09"/>
    <w:rsid w:val="00E31453"/>
    <w:rsid w:val="00E314E2"/>
    <w:rsid w:val="00E31C3E"/>
    <w:rsid w:val="00E32D65"/>
    <w:rsid w:val="00E34BD9"/>
    <w:rsid w:val="00E35B2B"/>
    <w:rsid w:val="00E36229"/>
    <w:rsid w:val="00E36261"/>
    <w:rsid w:val="00E3702E"/>
    <w:rsid w:val="00E413B3"/>
    <w:rsid w:val="00E418D7"/>
    <w:rsid w:val="00E41DE6"/>
    <w:rsid w:val="00E42511"/>
    <w:rsid w:val="00E426B5"/>
    <w:rsid w:val="00E43A70"/>
    <w:rsid w:val="00E443BA"/>
    <w:rsid w:val="00E50081"/>
    <w:rsid w:val="00E504D9"/>
    <w:rsid w:val="00E506FF"/>
    <w:rsid w:val="00E50FF0"/>
    <w:rsid w:val="00E51192"/>
    <w:rsid w:val="00E543DC"/>
    <w:rsid w:val="00E545C1"/>
    <w:rsid w:val="00E54945"/>
    <w:rsid w:val="00E56E24"/>
    <w:rsid w:val="00E600D5"/>
    <w:rsid w:val="00E60928"/>
    <w:rsid w:val="00E614DE"/>
    <w:rsid w:val="00E61729"/>
    <w:rsid w:val="00E62550"/>
    <w:rsid w:val="00E6317C"/>
    <w:rsid w:val="00E6413C"/>
    <w:rsid w:val="00E64674"/>
    <w:rsid w:val="00E649CB"/>
    <w:rsid w:val="00E64E32"/>
    <w:rsid w:val="00E717F2"/>
    <w:rsid w:val="00E7324D"/>
    <w:rsid w:val="00E7374F"/>
    <w:rsid w:val="00E74838"/>
    <w:rsid w:val="00E765BD"/>
    <w:rsid w:val="00E774D1"/>
    <w:rsid w:val="00E7770E"/>
    <w:rsid w:val="00E77E12"/>
    <w:rsid w:val="00E82B89"/>
    <w:rsid w:val="00E84C97"/>
    <w:rsid w:val="00E84E0D"/>
    <w:rsid w:val="00E84E8C"/>
    <w:rsid w:val="00E85C02"/>
    <w:rsid w:val="00E85C74"/>
    <w:rsid w:val="00E87163"/>
    <w:rsid w:val="00E8729C"/>
    <w:rsid w:val="00E902EB"/>
    <w:rsid w:val="00E90F00"/>
    <w:rsid w:val="00E91029"/>
    <w:rsid w:val="00E91108"/>
    <w:rsid w:val="00E9226D"/>
    <w:rsid w:val="00E94518"/>
    <w:rsid w:val="00E9470F"/>
    <w:rsid w:val="00E9660C"/>
    <w:rsid w:val="00E970B2"/>
    <w:rsid w:val="00E9799C"/>
    <w:rsid w:val="00EA2B17"/>
    <w:rsid w:val="00EA3851"/>
    <w:rsid w:val="00EA59FF"/>
    <w:rsid w:val="00EA63FA"/>
    <w:rsid w:val="00EB1C7F"/>
    <w:rsid w:val="00EB25B9"/>
    <w:rsid w:val="00EB48EB"/>
    <w:rsid w:val="00EB6C2E"/>
    <w:rsid w:val="00EC166D"/>
    <w:rsid w:val="00EC3C3E"/>
    <w:rsid w:val="00EC4426"/>
    <w:rsid w:val="00EC4DC8"/>
    <w:rsid w:val="00EC5A89"/>
    <w:rsid w:val="00EC6B08"/>
    <w:rsid w:val="00EC7726"/>
    <w:rsid w:val="00ED1474"/>
    <w:rsid w:val="00ED1C1B"/>
    <w:rsid w:val="00ED2196"/>
    <w:rsid w:val="00ED2379"/>
    <w:rsid w:val="00ED296D"/>
    <w:rsid w:val="00ED2BC6"/>
    <w:rsid w:val="00ED519B"/>
    <w:rsid w:val="00ED59B1"/>
    <w:rsid w:val="00ED775D"/>
    <w:rsid w:val="00EE319C"/>
    <w:rsid w:val="00EE53E6"/>
    <w:rsid w:val="00EE6180"/>
    <w:rsid w:val="00EF06DF"/>
    <w:rsid w:val="00EF2AC3"/>
    <w:rsid w:val="00EF2EC7"/>
    <w:rsid w:val="00EF33F9"/>
    <w:rsid w:val="00EF3F13"/>
    <w:rsid w:val="00EF40CD"/>
    <w:rsid w:val="00EF4B1B"/>
    <w:rsid w:val="00EF670C"/>
    <w:rsid w:val="00F00281"/>
    <w:rsid w:val="00F015CF"/>
    <w:rsid w:val="00F0403D"/>
    <w:rsid w:val="00F04C7D"/>
    <w:rsid w:val="00F0525C"/>
    <w:rsid w:val="00F0610D"/>
    <w:rsid w:val="00F06373"/>
    <w:rsid w:val="00F07EBE"/>
    <w:rsid w:val="00F12D27"/>
    <w:rsid w:val="00F136A8"/>
    <w:rsid w:val="00F15452"/>
    <w:rsid w:val="00F15871"/>
    <w:rsid w:val="00F1594C"/>
    <w:rsid w:val="00F1620E"/>
    <w:rsid w:val="00F17800"/>
    <w:rsid w:val="00F17CBD"/>
    <w:rsid w:val="00F202CE"/>
    <w:rsid w:val="00F225A7"/>
    <w:rsid w:val="00F22DAB"/>
    <w:rsid w:val="00F23DDA"/>
    <w:rsid w:val="00F23E18"/>
    <w:rsid w:val="00F24F03"/>
    <w:rsid w:val="00F24F15"/>
    <w:rsid w:val="00F25C7A"/>
    <w:rsid w:val="00F2689B"/>
    <w:rsid w:val="00F27C91"/>
    <w:rsid w:val="00F30577"/>
    <w:rsid w:val="00F31736"/>
    <w:rsid w:val="00F322C2"/>
    <w:rsid w:val="00F32724"/>
    <w:rsid w:val="00F33626"/>
    <w:rsid w:val="00F35E34"/>
    <w:rsid w:val="00F37ED5"/>
    <w:rsid w:val="00F4087C"/>
    <w:rsid w:val="00F41BF4"/>
    <w:rsid w:val="00F41CE6"/>
    <w:rsid w:val="00F41D68"/>
    <w:rsid w:val="00F4275D"/>
    <w:rsid w:val="00F43C14"/>
    <w:rsid w:val="00F44024"/>
    <w:rsid w:val="00F4478B"/>
    <w:rsid w:val="00F44EAC"/>
    <w:rsid w:val="00F53B2D"/>
    <w:rsid w:val="00F54759"/>
    <w:rsid w:val="00F56084"/>
    <w:rsid w:val="00F57F65"/>
    <w:rsid w:val="00F61975"/>
    <w:rsid w:val="00F634C5"/>
    <w:rsid w:val="00F642F2"/>
    <w:rsid w:val="00F654D2"/>
    <w:rsid w:val="00F66AD7"/>
    <w:rsid w:val="00F67318"/>
    <w:rsid w:val="00F73400"/>
    <w:rsid w:val="00F74223"/>
    <w:rsid w:val="00F75187"/>
    <w:rsid w:val="00F77A08"/>
    <w:rsid w:val="00F80D06"/>
    <w:rsid w:val="00F811AC"/>
    <w:rsid w:val="00F812F1"/>
    <w:rsid w:val="00F8199B"/>
    <w:rsid w:val="00F83729"/>
    <w:rsid w:val="00F8521C"/>
    <w:rsid w:val="00F869F5"/>
    <w:rsid w:val="00F86BDF"/>
    <w:rsid w:val="00F91DC3"/>
    <w:rsid w:val="00F93EDD"/>
    <w:rsid w:val="00F941D5"/>
    <w:rsid w:val="00F94402"/>
    <w:rsid w:val="00F94D6F"/>
    <w:rsid w:val="00F94E9A"/>
    <w:rsid w:val="00F95CA0"/>
    <w:rsid w:val="00F96470"/>
    <w:rsid w:val="00F970AF"/>
    <w:rsid w:val="00F971B1"/>
    <w:rsid w:val="00F97484"/>
    <w:rsid w:val="00FA33C1"/>
    <w:rsid w:val="00FA3A0D"/>
    <w:rsid w:val="00FA40E4"/>
    <w:rsid w:val="00FA4ED9"/>
    <w:rsid w:val="00FA65A2"/>
    <w:rsid w:val="00FB1232"/>
    <w:rsid w:val="00FB1410"/>
    <w:rsid w:val="00FB2138"/>
    <w:rsid w:val="00FB2B9E"/>
    <w:rsid w:val="00FB3C0C"/>
    <w:rsid w:val="00FB4170"/>
    <w:rsid w:val="00FB4F5A"/>
    <w:rsid w:val="00FB67C5"/>
    <w:rsid w:val="00FB7139"/>
    <w:rsid w:val="00FC2A1D"/>
    <w:rsid w:val="00FC35F9"/>
    <w:rsid w:val="00FC3AC3"/>
    <w:rsid w:val="00FC45A3"/>
    <w:rsid w:val="00FC4661"/>
    <w:rsid w:val="00FC65DE"/>
    <w:rsid w:val="00FC6FCB"/>
    <w:rsid w:val="00FC71BD"/>
    <w:rsid w:val="00FC76B5"/>
    <w:rsid w:val="00FD048E"/>
    <w:rsid w:val="00FD0FEA"/>
    <w:rsid w:val="00FD269C"/>
    <w:rsid w:val="00FD5816"/>
    <w:rsid w:val="00FD7541"/>
    <w:rsid w:val="00FE10F3"/>
    <w:rsid w:val="00FE2A60"/>
    <w:rsid w:val="00FE2E12"/>
    <w:rsid w:val="00FE38FE"/>
    <w:rsid w:val="00FE489E"/>
    <w:rsid w:val="00FE4B1E"/>
    <w:rsid w:val="00FE556A"/>
    <w:rsid w:val="00FE6CAB"/>
    <w:rsid w:val="00FE6DCE"/>
    <w:rsid w:val="00FF1A83"/>
    <w:rsid w:val="00FF1B6A"/>
    <w:rsid w:val="00FF1D67"/>
    <w:rsid w:val="00FF2DC6"/>
    <w:rsid w:val="00FF4C59"/>
    <w:rsid w:val="00FF688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3447D"/>
  <w15:docId w15:val="{C6229789-F3E9-4B93-9E0E-1FC6FF3A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color w:val="000000" w:themeColor="text1"/>
        <w:szCs w:val="16"/>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semiHidden="1" w:unhideWhenUsed="1"/>
    <w:lsdException w:name="index 4" w:locked="1"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semiHidden="1" w:unhideWhenUsed="1"/>
    <w:lsdException w:name="line number" w:locked="1"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Body Text First Indent" w:locked="1"/>
    <w:lsdException w:name="Body Text First Indent 2" w:locked="1" w:semiHidden="1" w:unhideWhenUsed="1"/>
    <w:lsdException w:name="Note Heading" w:locked="1" w:semiHidden="1" w:unhideWhenUsed="1"/>
    <w:lsdException w:name="Body Text 2" w:semiHidden="1" w:unhideWhenUsed="1"/>
    <w:lsdException w:name="Body Text 3"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qFormat="1"/>
    <w:lsdException w:name="Document Map" w:semiHidden="1" w:unhideWhenUsed="1"/>
    <w:lsdException w:name="Plain Text"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locked="1"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B4CF1"/>
  </w:style>
  <w:style w:type="paragraph" w:styleId="berschrift1">
    <w:name w:val="heading 1"/>
    <w:basedOn w:val="Textkrper"/>
    <w:next w:val="Textkrper"/>
    <w:link w:val="berschrift1Zchn"/>
    <w:qFormat/>
    <w:locked/>
    <w:rsid w:val="00DA18D5"/>
    <w:pPr>
      <w:keepNext/>
      <w:numPr>
        <w:numId w:val="3"/>
      </w:numPr>
      <w:spacing w:before="360"/>
      <w:outlineLvl w:val="0"/>
    </w:pPr>
    <w:rPr>
      <w:b/>
      <w:sz w:val="28"/>
    </w:rPr>
  </w:style>
  <w:style w:type="paragraph" w:styleId="berschrift2">
    <w:name w:val="heading 2"/>
    <w:basedOn w:val="berschrift1"/>
    <w:next w:val="Textkrper"/>
    <w:link w:val="berschrift2Zchn"/>
    <w:qFormat/>
    <w:locked/>
    <w:rsid w:val="00DA18D5"/>
    <w:pPr>
      <w:numPr>
        <w:ilvl w:val="1"/>
      </w:numPr>
      <w:spacing w:before="240"/>
      <w:outlineLvl w:val="1"/>
    </w:pPr>
    <w:rPr>
      <w:rFonts w:cs="Arial"/>
      <w:bCs/>
      <w:iCs/>
      <w:sz w:val="22"/>
      <w:szCs w:val="28"/>
    </w:rPr>
  </w:style>
  <w:style w:type="paragraph" w:styleId="berschrift3">
    <w:name w:val="heading 3"/>
    <w:basedOn w:val="berschrift2"/>
    <w:next w:val="Textkrper"/>
    <w:link w:val="berschrift3Zchn"/>
    <w:qFormat/>
    <w:locked/>
    <w:rsid w:val="00DA18D5"/>
    <w:pPr>
      <w:numPr>
        <w:ilvl w:val="2"/>
      </w:numPr>
      <w:outlineLvl w:val="2"/>
    </w:pPr>
    <w:rPr>
      <w:bCs w:val="0"/>
      <w:szCs w:val="26"/>
    </w:rPr>
  </w:style>
  <w:style w:type="paragraph" w:styleId="berschrift4">
    <w:name w:val="heading 4"/>
    <w:basedOn w:val="berschrift3"/>
    <w:next w:val="Textkrper"/>
    <w:link w:val="berschrift4Zchn"/>
    <w:qFormat/>
    <w:locked/>
    <w:rsid w:val="00DA18D5"/>
    <w:pPr>
      <w:numPr>
        <w:ilvl w:val="3"/>
      </w:numPr>
      <w:outlineLvl w:val="3"/>
    </w:pPr>
    <w:rPr>
      <w:bCs/>
      <w:szCs w:val="28"/>
    </w:rPr>
  </w:style>
  <w:style w:type="paragraph" w:styleId="berschrift5">
    <w:name w:val="heading 5"/>
    <w:basedOn w:val="Standard"/>
    <w:next w:val="Standard"/>
    <w:link w:val="berschrift5Zchn"/>
    <w:qFormat/>
    <w:locked/>
    <w:rsid w:val="00DA18D5"/>
    <w:pPr>
      <w:numPr>
        <w:ilvl w:val="4"/>
        <w:numId w:val="3"/>
      </w:numPr>
      <w:spacing w:before="240" w:after="60"/>
      <w:outlineLvl w:val="4"/>
    </w:pPr>
    <w:rPr>
      <w:b/>
      <w:bCs/>
      <w:i/>
      <w:iCs/>
      <w:sz w:val="26"/>
      <w:szCs w:val="26"/>
    </w:rPr>
  </w:style>
  <w:style w:type="paragraph" w:styleId="berschrift6">
    <w:name w:val="heading 6"/>
    <w:basedOn w:val="Standard"/>
    <w:next w:val="Standard"/>
    <w:link w:val="berschrift6Zchn"/>
    <w:qFormat/>
    <w:locked/>
    <w:rsid w:val="00DA18D5"/>
    <w:pPr>
      <w:numPr>
        <w:ilvl w:val="5"/>
        <w:numId w:val="3"/>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qFormat/>
    <w:locked/>
    <w:rsid w:val="00DA18D5"/>
    <w:pPr>
      <w:numPr>
        <w:ilvl w:val="6"/>
        <w:numId w:val="3"/>
      </w:numPr>
      <w:spacing w:before="240" w:after="60"/>
      <w:outlineLvl w:val="6"/>
    </w:pPr>
    <w:rPr>
      <w:rFonts w:ascii="Times New Roman" w:hAnsi="Times New Roman"/>
      <w:sz w:val="24"/>
      <w:szCs w:val="24"/>
    </w:rPr>
  </w:style>
  <w:style w:type="paragraph" w:styleId="berschrift8">
    <w:name w:val="heading 8"/>
    <w:basedOn w:val="Standard"/>
    <w:next w:val="Standard"/>
    <w:link w:val="berschrift8Zchn"/>
    <w:qFormat/>
    <w:locked/>
    <w:rsid w:val="00DA18D5"/>
    <w:pPr>
      <w:numPr>
        <w:ilvl w:val="7"/>
        <w:numId w:val="3"/>
      </w:numPr>
      <w:spacing w:before="240" w:after="60"/>
      <w:outlineLvl w:val="7"/>
    </w:pPr>
    <w:rPr>
      <w:rFonts w:ascii="Times New Roman" w:hAnsi="Times New Roman"/>
      <w:i/>
      <w:iCs/>
      <w:sz w:val="24"/>
      <w:szCs w:val="24"/>
    </w:rPr>
  </w:style>
  <w:style w:type="paragraph" w:styleId="berschrift9">
    <w:name w:val="heading 9"/>
    <w:basedOn w:val="Standard"/>
    <w:next w:val="Standard"/>
    <w:link w:val="berschrift9Zchn"/>
    <w:qFormat/>
    <w:locked/>
    <w:rsid w:val="00DA18D5"/>
    <w:pPr>
      <w:numPr>
        <w:ilvl w:val="8"/>
        <w:numId w:val="3"/>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link w:val="TextkrperZchn"/>
    <w:rsid w:val="009B1574"/>
    <w:pPr>
      <w:spacing w:before="60" w:after="60"/>
    </w:pPr>
    <w:rPr>
      <w:sz w:val="22"/>
      <w:lang w:eastAsia="de-DE"/>
    </w:rPr>
  </w:style>
  <w:style w:type="paragraph" w:styleId="Abbildungsverzeichnis">
    <w:name w:val="table of figures"/>
    <w:basedOn w:val="Textkrper"/>
    <w:semiHidden/>
    <w:rsid w:val="009B1574"/>
    <w:pPr>
      <w:ind w:left="440" w:hanging="440"/>
    </w:pPr>
  </w:style>
  <w:style w:type="paragraph" w:customStyle="1" w:styleId="Auflistung">
    <w:name w:val="Auflistung"/>
    <w:basedOn w:val="Textkrper"/>
    <w:rsid w:val="00212F20"/>
    <w:pPr>
      <w:numPr>
        <w:numId w:val="1"/>
      </w:numPr>
      <w:tabs>
        <w:tab w:val="clear" w:pos="425"/>
        <w:tab w:val="num" w:pos="360"/>
      </w:tabs>
      <w:spacing w:before="0" w:after="0"/>
      <w:ind w:left="0" w:firstLine="0"/>
    </w:pPr>
  </w:style>
  <w:style w:type="paragraph" w:customStyle="1" w:styleId="Aufzhlung">
    <w:name w:val="Aufzählung"/>
    <w:basedOn w:val="Textkrper"/>
    <w:rsid w:val="00212F20"/>
    <w:pPr>
      <w:numPr>
        <w:numId w:val="2"/>
      </w:numPr>
      <w:tabs>
        <w:tab w:val="clear" w:pos="425"/>
        <w:tab w:val="num" w:pos="360"/>
      </w:tabs>
      <w:spacing w:before="0" w:after="0"/>
      <w:ind w:left="0" w:firstLine="0"/>
    </w:pPr>
  </w:style>
  <w:style w:type="paragraph" w:styleId="Beschriftung">
    <w:name w:val="caption"/>
    <w:basedOn w:val="Textkrper"/>
    <w:next w:val="Textkrper"/>
    <w:rsid w:val="00395E58"/>
    <w:pPr>
      <w:spacing w:before="0" w:after="100"/>
    </w:pPr>
    <w:rPr>
      <w:b/>
      <w:bCs/>
      <w:sz w:val="20"/>
    </w:rPr>
  </w:style>
  <w:style w:type="paragraph" w:customStyle="1" w:styleId="Betreff">
    <w:name w:val="Betreff"/>
    <w:basedOn w:val="Textkrper"/>
    <w:next w:val="Textkrper"/>
    <w:locked/>
    <w:rsid w:val="009B1574"/>
    <w:pPr>
      <w:spacing w:after="480"/>
    </w:pPr>
    <w:rPr>
      <w:b/>
    </w:rPr>
  </w:style>
  <w:style w:type="paragraph" w:styleId="Funotentext">
    <w:name w:val="footnote text"/>
    <w:basedOn w:val="Textkrper"/>
    <w:link w:val="FunotentextZchn"/>
    <w:locked/>
    <w:rsid w:val="009B1574"/>
    <w:rPr>
      <w:sz w:val="18"/>
    </w:rPr>
  </w:style>
  <w:style w:type="paragraph" w:styleId="Fuzeile">
    <w:name w:val="footer"/>
    <w:basedOn w:val="Standard"/>
    <w:link w:val="FuzeileZchn"/>
    <w:uiPriority w:val="99"/>
    <w:locked/>
    <w:rsid w:val="00E61729"/>
    <w:pPr>
      <w:tabs>
        <w:tab w:val="center" w:pos="4536"/>
        <w:tab w:val="right" w:pos="9072"/>
      </w:tabs>
    </w:pPr>
    <w:rPr>
      <w:sz w:val="12"/>
    </w:rPr>
  </w:style>
  <w:style w:type="paragraph" w:customStyle="1" w:styleId="Grafik">
    <w:name w:val="Grafik"/>
    <w:basedOn w:val="Textkrper"/>
    <w:next w:val="Beschriftung"/>
    <w:locked/>
    <w:rsid w:val="009B1574"/>
    <w:pPr>
      <w:pBdr>
        <w:top w:val="single" w:sz="4" w:space="3" w:color="auto"/>
        <w:bottom w:val="single" w:sz="4" w:space="3" w:color="auto"/>
      </w:pBdr>
    </w:pPr>
  </w:style>
  <w:style w:type="character" w:styleId="Hyperlink">
    <w:name w:val="Hyperlink"/>
    <w:basedOn w:val="Absatz-Standardschriftart"/>
    <w:locked/>
    <w:rsid w:val="00286772"/>
    <w:rPr>
      <w:rFonts w:ascii="Arial" w:hAnsi="Arial"/>
      <w:color w:val="0000FF"/>
      <w:u w:val="single"/>
    </w:rPr>
  </w:style>
  <w:style w:type="paragraph" w:styleId="Kopfzeile">
    <w:name w:val="header"/>
    <w:basedOn w:val="Standard"/>
    <w:link w:val="KopfzeileZchn"/>
    <w:uiPriority w:val="99"/>
    <w:rsid w:val="00EF2AC3"/>
    <w:pPr>
      <w:tabs>
        <w:tab w:val="center" w:pos="4228"/>
        <w:tab w:val="right" w:pos="9696"/>
      </w:tabs>
      <w:spacing w:before="60" w:after="60"/>
    </w:pPr>
    <w:rPr>
      <w:bCs/>
      <w:sz w:val="15"/>
    </w:rPr>
  </w:style>
  <w:style w:type="paragraph" w:customStyle="1" w:styleId="berschrift1neueSeite">
    <w:name w:val="Überschrift 1 neue Seite"/>
    <w:basedOn w:val="berschrift1"/>
    <w:next w:val="Textkrper"/>
    <w:link w:val="berschrift1neueSeiteZchnZchn"/>
    <w:qFormat/>
    <w:locked/>
    <w:rsid w:val="0019540F"/>
    <w:pPr>
      <w:pageBreakBefore/>
    </w:pPr>
  </w:style>
  <w:style w:type="paragraph" w:customStyle="1" w:styleId="berschrift2neueSeite">
    <w:name w:val="Überschrift 2 neue Seite"/>
    <w:basedOn w:val="berschrift2"/>
    <w:next w:val="Textkrper"/>
    <w:link w:val="berschrift2neueSeiteZchn"/>
    <w:locked/>
    <w:rsid w:val="009F6FE9"/>
    <w:pPr>
      <w:pageBreakBefore/>
    </w:pPr>
  </w:style>
  <w:style w:type="paragraph" w:customStyle="1" w:styleId="berschriftVerzeichnis">
    <w:name w:val="Überschrift Verzeichnis"/>
    <w:basedOn w:val="Textkrper"/>
    <w:next w:val="Textkrper"/>
    <w:locked/>
    <w:rsid w:val="00DA2BDD"/>
    <w:pPr>
      <w:keepNext/>
      <w:pageBreakBefore/>
      <w:spacing w:before="0"/>
    </w:pPr>
    <w:rPr>
      <w:b/>
      <w:bCs/>
      <w:sz w:val="28"/>
    </w:rPr>
  </w:style>
  <w:style w:type="paragraph" w:styleId="Verzeichnis1">
    <w:name w:val="toc 1"/>
    <w:basedOn w:val="Textkrper"/>
    <w:next w:val="Textkrper"/>
    <w:autoRedefine/>
    <w:semiHidden/>
    <w:locked/>
    <w:rsid w:val="00395E58"/>
    <w:pPr>
      <w:tabs>
        <w:tab w:val="left" w:pos="851"/>
        <w:tab w:val="right" w:pos="9072"/>
      </w:tabs>
      <w:spacing w:before="360" w:after="0"/>
      <w:ind w:left="851" w:right="425" w:hanging="851"/>
    </w:pPr>
    <w:rPr>
      <w:b/>
      <w:szCs w:val="28"/>
    </w:rPr>
  </w:style>
  <w:style w:type="paragraph" w:styleId="Verzeichnis2">
    <w:name w:val="toc 2"/>
    <w:basedOn w:val="Textkrper"/>
    <w:next w:val="Textkrper"/>
    <w:autoRedefine/>
    <w:semiHidden/>
    <w:locked/>
    <w:rsid w:val="00F4275D"/>
    <w:pPr>
      <w:tabs>
        <w:tab w:val="left" w:pos="851"/>
        <w:tab w:val="right" w:pos="9072"/>
      </w:tabs>
      <w:spacing w:before="120" w:after="0"/>
      <w:ind w:left="851" w:right="425" w:hanging="851"/>
    </w:pPr>
    <w:rPr>
      <w:b/>
      <w:bCs/>
      <w:szCs w:val="22"/>
    </w:rPr>
  </w:style>
  <w:style w:type="paragraph" w:styleId="Verzeichnis3">
    <w:name w:val="toc 3"/>
    <w:basedOn w:val="Textkrper"/>
    <w:next w:val="Standard"/>
    <w:autoRedefine/>
    <w:semiHidden/>
    <w:locked/>
    <w:rsid w:val="00F4275D"/>
    <w:pPr>
      <w:tabs>
        <w:tab w:val="left" w:pos="851"/>
        <w:tab w:val="right" w:pos="9072"/>
      </w:tabs>
      <w:spacing w:before="120" w:after="0"/>
      <w:ind w:left="851" w:right="425" w:hanging="851"/>
    </w:pPr>
    <w:rPr>
      <w:szCs w:val="22"/>
    </w:rPr>
  </w:style>
  <w:style w:type="paragraph" w:styleId="Verzeichnis4">
    <w:name w:val="toc 4"/>
    <w:basedOn w:val="Standard"/>
    <w:next w:val="Standard"/>
    <w:autoRedefine/>
    <w:semiHidden/>
    <w:locked/>
    <w:rsid w:val="009B1574"/>
    <w:pPr>
      <w:ind w:left="660"/>
    </w:pPr>
  </w:style>
  <w:style w:type="character" w:styleId="Funotenzeichen">
    <w:name w:val="footnote reference"/>
    <w:basedOn w:val="Absatz-Standardschriftart"/>
    <w:locked/>
    <w:rsid w:val="00CA7613"/>
    <w:rPr>
      <w:vertAlign w:val="superscript"/>
    </w:rPr>
  </w:style>
  <w:style w:type="table" w:styleId="Tabellenraster">
    <w:name w:val="Table Grid"/>
    <w:basedOn w:val="NormaleTabelle"/>
    <w:locked/>
    <w:rsid w:val="00074921"/>
    <w:rPr>
      <w:sz w:val="22"/>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noWrap/>
    </w:tcPr>
    <w:tblStylePr w:type="firstRow">
      <w:rPr>
        <w:rFonts w:ascii="Arial" w:hAnsi="Arial"/>
        <w:b w:val="0"/>
        <w:color w:val="auto"/>
        <w:sz w:val="22"/>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character" w:customStyle="1" w:styleId="ZchnZchn">
    <w:name w:val="Zchn Zchn"/>
    <w:basedOn w:val="Absatz-Standardschriftart"/>
    <w:locked/>
    <w:rsid w:val="003653EB"/>
    <w:rPr>
      <w:rFonts w:ascii="Arial" w:hAnsi="Arial"/>
      <w:sz w:val="22"/>
      <w:lang w:val="de-CH" w:eastAsia="de-DE" w:bidi="ar-SA"/>
    </w:rPr>
  </w:style>
  <w:style w:type="paragraph" w:customStyle="1" w:styleId="Seite">
    <w:name w:val="Seite"/>
    <w:basedOn w:val="Standard"/>
    <w:locked/>
    <w:rsid w:val="00E61729"/>
    <w:pPr>
      <w:suppressAutoHyphens/>
      <w:spacing w:line="200" w:lineRule="exact"/>
      <w:jc w:val="right"/>
    </w:pPr>
    <w:rPr>
      <w:sz w:val="14"/>
      <w:szCs w:val="14"/>
    </w:rPr>
  </w:style>
  <w:style w:type="character" w:customStyle="1" w:styleId="TextkrperZchn">
    <w:name w:val="Textkörper Zchn"/>
    <w:basedOn w:val="Absatz-Standardschriftart"/>
    <w:link w:val="Textkrper"/>
    <w:rsid w:val="0019540F"/>
    <w:rPr>
      <w:rFonts w:ascii="Arial" w:hAnsi="Arial"/>
      <w:sz w:val="22"/>
      <w:lang w:val="de-CH" w:eastAsia="de-DE" w:bidi="ar-SA"/>
    </w:rPr>
  </w:style>
  <w:style w:type="character" w:customStyle="1" w:styleId="berschrift1Zchn">
    <w:name w:val="Überschrift 1 Zchn"/>
    <w:basedOn w:val="TextkrperZchn"/>
    <w:link w:val="berschrift1"/>
    <w:rsid w:val="00DA18D5"/>
    <w:rPr>
      <w:rFonts w:ascii="Arial" w:hAnsi="Arial"/>
      <w:b/>
      <w:sz w:val="28"/>
      <w:lang w:val="de-CH" w:eastAsia="de-DE" w:bidi="ar-SA"/>
    </w:rPr>
  </w:style>
  <w:style w:type="character" w:customStyle="1" w:styleId="berschrift1neueSeiteZchnZchn">
    <w:name w:val="Überschrift 1 neue Seite Zchn Zchn"/>
    <w:basedOn w:val="berschrift1Zchn"/>
    <w:link w:val="berschrift1neueSeite"/>
    <w:rsid w:val="0019540F"/>
    <w:rPr>
      <w:rFonts w:ascii="Arial" w:hAnsi="Arial"/>
      <w:b/>
      <w:sz w:val="28"/>
      <w:lang w:val="de-CH" w:eastAsia="de-DE" w:bidi="ar-SA"/>
    </w:rPr>
  </w:style>
  <w:style w:type="character" w:customStyle="1" w:styleId="berschrift2Zchn">
    <w:name w:val="Überschrift 2 Zchn"/>
    <w:basedOn w:val="berschrift1Zchn"/>
    <w:link w:val="berschrift2"/>
    <w:rsid w:val="00DA18D5"/>
    <w:rPr>
      <w:rFonts w:ascii="Arial" w:hAnsi="Arial" w:cs="Arial"/>
      <w:b/>
      <w:bCs/>
      <w:iCs/>
      <w:sz w:val="22"/>
      <w:szCs w:val="28"/>
      <w:lang w:val="de-CH" w:eastAsia="de-DE" w:bidi="ar-SA"/>
    </w:rPr>
  </w:style>
  <w:style w:type="character" w:customStyle="1" w:styleId="berschrift2neueSeiteZchn">
    <w:name w:val="Überschrift 2 neue Seite Zchn"/>
    <w:basedOn w:val="berschrift2Zchn"/>
    <w:link w:val="berschrift2neueSeite"/>
    <w:rsid w:val="0019540F"/>
    <w:rPr>
      <w:rFonts w:ascii="Arial" w:hAnsi="Arial" w:cs="Arial"/>
      <w:b/>
      <w:bCs/>
      <w:iCs/>
      <w:sz w:val="22"/>
      <w:szCs w:val="28"/>
      <w:lang w:val="de-CH" w:eastAsia="de-DE" w:bidi="ar-SA"/>
    </w:rPr>
  </w:style>
  <w:style w:type="character" w:customStyle="1" w:styleId="berschrift3Zchn">
    <w:name w:val="Überschrift 3 Zchn"/>
    <w:basedOn w:val="berschrift2Zchn"/>
    <w:link w:val="berschrift3"/>
    <w:rsid w:val="00DA18D5"/>
    <w:rPr>
      <w:rFonts w:ascii="Arial" w:hAnsi="Arial" w:cs="Arial"/>
      <w:b/>
      <w:bCs w:val="0"/>
      <w:iCs/>
      <w:sz w:val="22"/>
      <w:szCs w:val="26"/>
      <w:lang w:val="de-CH" w:eastAsia="de-DE" w:bidi="ar-SA"/>
    </w:rPr>
  </w:style>
  <w:style w:type="table" w:customStyle="1" w:styleId="TabellemitTitelzeile">
    <w:name w:val="Tabelle mit Titelzeile"/>
    <w:basedOn w:val="Tabellenraster"/>
    <w:locked/>
    <w:rsid w:val="00074921"/>
    <w:tblPr/>
    <w:tblStylePr w:type="firstRow">
      <w:rPr>
        <w:rFonts w:ascii="Arial" w:hAnsi="Arial"/>
        <w:b/>
        <w:color w:val="auto"/>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style>
  <w:style w:type="paragraph" w:customStyle="1" w:styleId="Logo">
    <w:name w:val="Logo"/>
    <w:locked/>
    <w:rsid w:val="00A11CAA"/>
    <w:rPr>
      <w:noProof/>
      <w:sz w:val="15"/>
    </w:rPr>
  </w:style>
  <w:style w:type="paragraph" w:styleId="Sprechblasentext">
    <w:name w:val="Balloon Text"/>
    <w:basedOn w:val="Standard"/>
    <w:link w:val="SprechblasentextZchn"/>
    <w:semiHidden/>
    <w:rsid w:val="008F5C33"/>
    <w:rPr>
      <w:rFonts w:ascii="Tahoma" w:hAnsi="Tahoma" w:cs="Tahoma"/>
      <w:sz w:val="16"/>
    </w:rPr>
  </w:style>
  <w:style w:type="paragraph" w:customStyle="1" w:styleId="Dropdown">
    <w:name w:val="Dropdown"/>
    <w:basedOn w:val="Kopfzeile"/>
    <w:link w:val="DropdownChar"/>
    <w:locked/>
    <w:rsid w:val="003653EB"/>
    <w:pPr>
      <w:tabs>
        <w:tab w:val="clear" w:pos="4228"/>
        <w:tab w:val="clear" w:pos="9696"/>
      </w:tabs>
      <w:spacing w:before="0" w:after="0"/>
      <w:jc w:val="right"/>
    </w:pPr>
    <w:rPr>
      <w:b/>
      <w:sz w:val="22"/>
    </w:rPr>
  </w:style>
  <w:style w:type="character" w:customStyle="1" w:styleId="DropdownChar">
    <w:name w:val="Dropdown Char"/>
    <w:basedOn w:val="Absatz-Standardschriftart"/>
    <w:link w:val="Dropdown"/>
    <w:rsid w:val="003653EB"/>
    <w:rPr>
      <w:rFonts w:ascii="Arial" w:hAnsi="Arial"/>
      <w:b/>
      <w:bCs/>
      <w:sz w:val="22"/>
      <w:lang w:val="de-CH" w:eastAsia="de-DE" w:bidi="ar-SA"/>
    </w:rPr>
  </w:style>
  <w:style w:type="paragraph" w:customStyle="1" w:styleId="Hierarchiestufe3">
    <w:name w:val="Hierarchiestufe 3"/>
    <w:basedOn w:val="Textkrper"/>
    <w:next w:val="Standard"/>
    <w:locked/>
    <w:rsid w:val="00093FDF"/>
    <w:pPr>
      <w:spacing w:after="0"/>
    </w:pPr>
    <w:rPr>
      <w:rFonts w:cs="Arial"/>
      <w:b/>
      <w:bCs/>
      <w:sz w:val="15"/>
      <w:szCs w:val="15"/>
      <w:lang w:val="en-US"/>
    </w:rPr>
  </w:style>
  <w:style w:type="paragraph" w:customStyle="1" w:styleId="Hierarchiestufe4">
    <w:name w:val="Hierarchiestufe 4"/>
    <w:basedOn w:val="Standard"/>
    <w:qFormat/>
    <w:locked/>
    <w:rsid w:val="00ED519B"/>
    <w:rPr>
      <w:rFonts w:cs="Arial"/>
      <w:sz w:val="15"/>
      <w:szCs w:val="15"/>
      <w:lang w:val="en-US"/>
    </w:rPr>
  </w:style>
  <w:style w:type="paragraph" w:customStyle="1" w:styleId="Klassifizierung">
    <w:name w:val="Klassifizierung"/>
    <w:basedOn w:val="Textkrper"/>
    <w:qFormat/>
    <w:rsid w:val="00B75ECC"/>
    <w:pPr>
      <w:spacing w:before="0" w:after="0"/>
      <w:jc w:val="right"/>
    </w:pPr>
    <w:rPr>
      <w:b/>
      <w:bCs/>
    </w:rPr>
  </w:style>
  <w:style w:type="character" w:styleId="Platzhaltertext">
    <w:name w:val="Placeholder Text"/>
    <w:basedOn w:val="Absatz-Standardschriftart"/>
    <w:uiPriority w:val="99"/>
    <w:semiHidden/>
    <w:rsid w:val="003C6AAB"/>
    <w:rPr>
      <w:color w:val="808080"/>
    </w:rPr>
  </w:style>
  <w:style w:type="character" w:customStyle="1" w:styleId="FunotentextZchn">
    <w:name w:val="Fußnotentext Zchn"/>
    <w:basedOn w:val="Absatz-Standardschriftart"/>
    <w:link w:val="Funotentext"/>
    <w:rsid w:val="00A76AFF"/>
    <w:rPr>
      <w:rFonts w:ascii="Arial" w:hAnsi="Arial"/>
      <w:sz w:val="18"/>
      <w:lang w:eastAsia="de-DE"/>
    </w:rPr>
  </w:style>
  <w:style w:type="character" w:customStyle="1" w:styleId="FuzeileZchn">
    <w:name w:val="Fußzeile Zchn"/>
    <w:basedOn w:val="Absatz-Standardschriftart"/>
    <w:link w:val="Fuzeile"/>
    <w:uiPriority w:val="99"/>
    <w:rsid w:val="00843AAB"/>
    <w:rPr>
      <w:rFonts w:ascii="Arial" w:hAnsi="Arial"/>
      <w:sz w:val="12"/>
      <w:lang w:eastAsia="de-DE"/>
    </w:rPr>
  </w:style>
  <w:style w:type="character" w:customStyle="1" w:styleId="KopfzeileZchn">
    <w:name w:val="Kopfzeile Zchn"/>
    <w:basedOn w:val="Absatz-Standardschriftart"/>
    <w:link w:val="Kopfzeile"/>
    <w:uiPriority w:val="99"/>
    <w:rsid w:val="00843AAB"/>
    <w:rPr>
      <w:rFonts w:ascii="Arial" w:hAnsi="Arial"/>
      <w:bCs/>
      <w:sz w:val="15"/>
      <w:lang w:eastAsia="de-DE"/>
    </w:rPr>
  </w:style>
  <w:style w:type="paragraph" w:styleId="Dokumentstruktur">
    <w:name w:val="Document Map"/>
    <w:basedOn w:val="Standard"/>
    <w:link w:val="DokumentstrukturZchn"/>
    <w:rsid w:val="00876FFA"/>
    <w:rPr>
      <w:rFonts w:ascii="Tahoma" w:hAnsi="Tahoma" w:cs="Tahoma"/>
      <w:sz w:val="16"/>
    </w:rPr>
  </w:style>
  <w:style w:type="character" w:customStyle="1" w:styleId="DokumentstrukturZchn">
    <w:name w:val="Dokumentstruktur Zchn"/>
    <w:basedOn w:val="Absatz-Standardschriftart"/>
    <w:link w:val="Dokumentstruktur"/>
    <w:rsid w:val="00876FFA"/>
    <w:rPr>
      <w:rFonts w:ascii="Tahoma" w:hAnsi="Tahoma" w:cs="Tahoma"/>
      <w:sz w:val="16"/>
      <w:szCs w:val="16"/>
      <w:lang w:eastAsia="de-DE"/>
    </w:rPr>
  </w:style>
  <w:style w:type="paragraph" w:styleId="IntensivesZitat">
    <w:name w:val="Intense Quote"/>
    <w:basedOn w:val="Standard"/>
    <w:next w:val="Standard"/>
    <w:link w:val="IntensivesZitatZchn"/>
    <w:uiPriority w:val="30"/>
    <w:qFormat/>
    <w:rsid w:val="00FB4170"/>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B4170"/>
    <w:rPr>
      <w:rFonts w:ascii="Arial" w:hAnsi="Arial"/>
      <w:b/>
      <w:bCs/>
      <w:i/>
      <w:iCs/>
      <w:color w:val="4F81BD" w:themeColor="accent1"/>
      <w:sz w:val="22"/>
      <w:lang w:eastAsia="de-DE"/>
    </w:rPr>
  </w:style>
  <w:style w:type="paragraph" w:customStyle="1" w:styleId="AufzhlungBedrfnis">
    <w:name w:val="Aufzählung Bedürfnis"/>
    <w:basedOn w:val="Textkrper"/>
    <w:link w:val="AufzhlungBedrfnisZchn"/>
    <w:qFormat/>
    <w:rsid w:val="00B26ACE"/>
    <w:pPr>
      <w:numPr>
        <w:numId w:val="4"/>
      </w:numPr>
      <w:spacing w:before="0" w:after="0"/>
    </w:pPr>
  </w:style>
  <w:style w:type="character" w:customStyle="1" w:styleId="AufzhlungBedrfnisZchn">
    <w:name w:val="Aufzählung Bedürfnis Zchn"/>
    <w:basedOn w:val="TextkrperZchn"/>
    <w:link w:val="AufzhlungBedrfnis"/>
    <w:rsid w:val="00B26ACE"/>
    <w:rPr>
      <w:rFonts w:ascii="Arial" w:hAnsi="Arial"/>
      <w:sz w:val="22"/>
      <w:lang w:val="de-CH" w:eastAsia="de-DE" w:bidi="ar-SA"/>
    </w:rPr>
  </w:style>
  <w:style w:type="paragraph" w:customStyle="1" w:styleId="Formularfeld10Pte">
    <w:name w:val="Formularfeld 10Pte"/>
    <w:basedOn w:val="Standard"/>
    <w:qFormat/>
    <w:rsid w:val="00014F8E"/>
  </w:style>
  <w:style w:type="paragraph" w:customStyle="1" w:styleId="Formularfeldfett">
    <w:name w:val="Formularfeld fett"/>
    <w:basedOn w:val="Formularfeld10Pte"/>
    <w:qFormat/>
    <w:rsid w:val="005A2BFD"/>
    <w:rPr>
      <w:b/>
    </w:rPr>
  </w:style>
  <w:style w:type="paragraph" w:customStyle="1" w:styleId="Formularfeld8Pte">
    <w:name w:val="Formularfeld 8 Pte"/>
    <w:basedOn w:val="Formularfeldfett"/>
    <w:qFormat/>
    <w:rsid w:val="00D97296"/>
    <w:pPr>
      <w:spacing w:before="20" w:after="20"/>
    </w:pPr>
    <w:rPr>
      <w:b w:val="0"/>
      <w:sz w:val="16"/>
    </w:rPr>
  </w:style>
  <w:style w:type="paragraph" w:styleId="Listenabsatz">
    <w:name w:val="List Paragraph"/>
    <w:basedOn w:val="Standard"/>
    <w:uiPriority w:val="34"/>
    <w:qFormat/>
    <w:rsid w:val="00523D79"/>
    <w:pPr>
      <w:ind w:left="720"/>
      <w:contextualSpacing/>
    </w:pPr>
  </w:style>
  <w:style w:type="paragraph" w:styleId="berarbeitung">
    <w:name w:val="Revision"/>
    <w:hidden/>
    <w:uiPriority w:val="99"/>
    <w:semiHidden/>
    <w:rsid w:val="0023659D"/>
    <w:rPr>
      <w:sz w:val="22"/>
      <w:lang w:eastAsia="de-DE"/>
    </w:rPr>
  </w:style>
  <w:style w:type="character" w:styleId="Kommentarzeichen">
    <w:name w:val="annotation reference"/>
    <w:basedOn w:val="Absatz-Standardschriftart"/>
    <w:semiHidden/>
    <w:unhideWhenUsed/>
    <w:rsid w:val="00A6684F"/>
    <w:rPr>
      <w:sz w:val="16"/>
      <w:szCs w:val="16"/>
    </w:rPr>
  </w:style>
  <w:style w:type="paragraph" w:styleId="Kommentartext">
    <w:name w:val="annotation text"/>
    <w:basedOn w:val="Standard"/>
    <w:link w:val="KommentartextZchn"/>
    <w:unhideWhenUsed/>
    <w:rsid w:val="00A6684F"/>
  </w:style>
  <w:style w:type="character" w:customStyle="1" w:styleId="KommentartextZchn">
    <w:name w:val="Kommentartext Zchn"/>
    <w:basedOn w:val="Absatz-Standardschriftart"/>
    <w:link w:val="Kommentartext"/>
    <w:rsid w:val="00A6684F"/>
    <w:rPr>
      <w:rFonts w:ascii="Arial" w:hAnsi="Arial"/>
      <w:lang w:eastAsia="de-DE"/>
    </w:rPr>
  </w:style>
  <w:style w:type="paragraph" w:styleId="Kommentarthema">
    <w:name w:val="annotation subject"/>
    <w:basedOn w:val="Kommentartext"/>
    <w:next w:val="Kommentartext"/>
    <w:link w:val="KommentarthemaZchn"/>
    <w:semiHidden/>
    <w:unhideWhenUsed/>
    <w:rsid w:val="00A6684F"/>
    <w:rPr>
      <w:b/>
      <w:bCs/>
    </w:rPr>
  </w:style>
  <w:style w:type="character" w:customStyle="1" w:styleId="KommentarthemaZchn">
    <w:name w:val="Kommentarthema Zchn"/>
    <w:basedOn w:val="KommentartextZchn"/>
    <w:link w:val="Kommentarthema"/>
    <w:semiHidden/>
    <w:rsid w:val="00A6684F"/>
    <w:rPr>
      <w:rFonts w:ascii="Arial" w:hAnsi="Arial"/>
      <w:b/>
      <w:bCs/>
      <w:lang w:eastAsia="de-DE"/>
    </w:rPr>
  </w:style>
  <w:style w:type="paragraph" w:styleId="StandardWeb">
    <w:name w:val="Normal (Web)"/>
    <w:basedOn w:val="Standard"/>
    <w:uiPriority w:val="99"/>
    <w:semiHidden/>
    <w:unhideWhenUsed/>
    <w:rsid w:val="00852A45"/>
    <w:pPr>
      <w:spacing w:before="100" w:beforeAutospacing="1" w:after="100" w:afterAutospacing="1"/>
    </w:pPr>
    <w:rPr>
      <w:rFonts w:ascii="Times New Roman" w:eastAsiaTheme="minorEastAsia" w:hAnsi="Times New Roman"/>
      <w:sz w:val="24"/>
      <w:szCs w:val="24"/>
    </w:rPr>
  </w:style>
  <w:style w:type="character" w:customStyle="1" w:styleId="Formatvorlage1">
    <w:name w:val="Formatvorlage1"/>
    <w:basedOn w:val="Absatz-Standardschriftart"/>
    <w:uiPriority w:val="1"/>
    <w:rsid w:val="00606CA9"/>
    <w:rPr>
      <w:rFonts w:ascii="Arial" w:hAnsi="Arial"/>
      <w:color w:val="808080" w:themeColor="background1" w:themeShade="80"/>
      <w:sz w:val="22"/>
    </w:rPr>
  </w:style>
  <w:style w:type="character" w:customStyle="1" w:styleId="Formatvorlage2">
    <w:name w:val="Formatvorlage2"/>
    <w:basedOn w:val="Absatz-Standardschriftart"/>
    <w:uiPriority w:val="1"/>
    <w:rsid w:val="00606CA9"/>
    <w:rPr>
      <w:rFonts w:ascii="Arial" w:hAnsi="Arial"/>
      <w:sz w:val="20"/>
    </w:rPr>
  </w:style>
  <w:style w:type="character" w:customStyle="1" w:styleId="Formatvorlage3">
    <w:name w:val="Formatvorlage3"/>
    <w:basedOn w:val="Absatz-Standardschriftart"/>
    <w:uiPriority w:val="1"/>
    <w:rsid w:val="00606CA9"/>
    <w:rPr>
      <w:color w:val="808080" w:themeColor="background1" w:themeShade="80"/>
    </w:rPr>
  </w:style>
  <w:style w:type="character" w:customStyle="1" w:styleId="Formatvorlage4">
    <w:name w:val="Formatvorlage4"/>
    <w:basedOn w:val="Absatz-Standardschriftart"/>
    <w:uiPriority w:val="1"/>
    <w:rsid w:val="001B0BAC"/>
  </w:style>
  <w:style w:type="character" w:customStyle="1" w:styleId="Formatvorlage5">
    <w:name w:val="Formatvorlage5"/>
    <w:basedOn w:val="Absatz-Standardschriftart"/>
    <w:uiPriority w:val="1"/>
    <w:rsid w:val="001B0BAC"/>
    <w:rPr>
      <w:rFonts w:ascii="Arial" w:hAnsi="Arial"/>
      <w:sz w:val="16"/>
    </w:rPr>
  </w:style>
  <w:style w:type="character" w:customStyle="1" w:styleId="Formatvorlage6">
    <w:name w:val="Formatvorlage6"/>
    <w:basedOn w:val="Absatz-Standardschriftart"/>
    <w:uiPriority w:val="1"/>
    <w:rsid w:val="004752CB"/>
    <w:rPr>
      <w:rFonts w:ascii="Arial" w:hAnsi="Arial"/>
      <w:b/>
      <w:sz w:val="22"/>
    </w:rPr>
  </w:style>
  <w:style w:type="character" w:customStyle="1" w:styleId="Formatvorlage7">
    <w:name w:val="Formatvorlage7"/>
    <w:basedOn w:val="Absatz-Standardschriftart"/>
    <w:uiPriority w:val="1"/>
    <w:rsid w:val="004752CB"/>
    <w:rPr>
      <w:rFonts w:ascii="Arial" w:hAnsi="Arial"/>
      <w:sz w:val="22"/>
    </w:rPr>
  </w:style>
  <w:style w:type="character" w:customStyle="1" w:styleId="Formatvorlage8">
    <w:name w:val="Formatvorlage8"/>
    <w:basedOn w:val="Absatz-Standardschriftart"/>
    <w:uiPriority w:val="1"/>
    <w:rsid w:val="00FC65DE"/>
  </w:style>
  <w:style w:type="character" w:customStyle="1" w:styleId="Formatvorlage9">
    <w:name w:val="Formatvorlage9"/>
    <w:basedOn w:val="Absatz-Standardschriftart"/>
    <w:uiPriority w:val="1"/>
    <w:rsid w:val="00014F8E"/>
    <w:rPr>
      <w:color w:val="auto"/>
    </w:rPr>
  </w:style>
  <w:style w:type="character" w:customStyle="1" w:styleId="Formatvorlage10">
    <w:name w:val="Formatvorlage10"/>
    <w:basedOn w:val="Absatz-Standardschriftart"/>
    <w:uiPriority w:val="1"/>
    <w:rsid w:val="00C32E3E"/>
    <w:rPr>
      <w:color w:val="auto"/>
    </w:rPr>
  </w:style>
  <w:style w:type="character" w:customStyle="1" w:styleId="Formatvorlage11">
    <w:name w:val="Formatvorlage11"/>
    <w:basedOn w:val="Absatz-Standardschriftart"/>
    <w:uiPriority w:val="1"/>
    <w:rsid w:val="00C32E3E"/>
    <w:rPr>
      <w:color w:val="auto"/>
    </w:rPr>
  </w:style>
  <w:style w:type="character" w:customStyle="1" w:styleId="Formatvorlage12">
    <w:name w:val="Formatvorlage12"/>
    <w:basedOn w:val="Absatz-Standardschriftart"/>
    <w:uiPriority w:val="1"/>
    <w:rsid w:val="00C32E3E"/>
    <w:rPr>
      <w:color w:val="auto"/>
    </w:rPr>
  </w:style>
  <w:style w:type="character" w:customStyle="1" w:styleId="Formatvorlage13">
    <w:name w:val="Formatvorlage13"/>
    <w:basedOn w:val="Absatz-Standardschriftart"/>
    <w:uiPriority w:val="1"/>
    <w:rsid w:val="00C32E3E"/>
    <w:rPr>
      <w:color w:val="auto"/>
    </w:rPr>
  </w:style>
  <w:style w:type="character" w:customStyle="1" w:styleId="Formatvorlage14">
    <w:name w:val="Formatvorlage14"/>
    <w:basedOn w:val="Absatz-Standardschriftart"/>
    <w:uiPriority w:val="1"/>
    <w:rsid w:val="00C32E3E"/>
    <w:rPr>
      <w:color w:val="auto"/>
    </w:rPr>
  </w:style>
  <w:style w:type="character" w:customStyle="1" w:styleId="Formatvorlage15">
    <w:name w:val="Formatvorlage15"/>
    <w:basedOn w:val="Absatz-Standardschriftart"/>
    <w:uiPriority w:val="1"/>
    <w:rsid w:val="00C32E3E"/>
    <w:rPr>
      <w:rFonts w:ascii="Arial" w:hAnsi="Arial"/>
      <w:b/>
      <w:color w:val="auto"/>
      <w:sz w:val="20"/>
    </w:rPr>
  </w:style>
  <w:style w:type="character" w:customStyle="1" w:styleId="Formatvorlage16">
    <w:name w:val="Formatvorlage16"/>
    <w:basedOn w:val="Absatz-Standardschriftart"/>
    <w:uiPriority w:val="1"/>
    <w:rsid w:val="00C32E3E"/>
    <w:rPr>
      <w:rFonts w:ascii="Arial" w:hAnsi="Arial"/>
      <w:b/>
      <w:sz w:val="22"/>
    </w:rPr>
  </w:style>
  <w:style w:type="character" w:customStyle="1" w:styleId="Formatvorlage17">
    <w:name w:val="Formatvorlage17"/>
    <w:basedOn w:val="Absatz-Standardschriftart"/>
    <w:uiPriority w:val="1"/>
    <w:rsid w:val="008847A8"/>
    <w:rPr>
      <w:color w:val="auto"/>
    </w:rPr>
  </w:style>
  <w:style w:type="character" w:customStyle="1" w:styleId="Formatvorlage18">
    <w:name w:val="Formatvorlage18"/>
    <w:basedOn w:val="Absatz-Standardschriftart"/>
    <w:uiPriority w:val="1"/>
    <w:rsid w:val="008847A8"/>
    <w:rPr>
      <w:color w:val="auto"/>
    </w:rPr>
  </w:style>
  <w:style w:type="character" w:customStyle="1" w:styleId="Formatvorlage19">
    <w:name w:val="Formatvorlage19"/>
    <w:basedOn w:val="Absatz-Standardschriftart"/>
    <w:uiPriority w:val="1"/>
    <w:rsid w:val="008847A8"/>
    <w:rPr>
      <w:color w:val="auto"/>
    </w:rPr>
  </w:style>
  <w:style w:type="character" w:customStyle="1" w:styleId="Formatvorlage20">
    <w:name w:val="Formatvorlage20"/>
    <w:basedOn w:val="Absatz-Standardschriftart"/>
    <w:uiPriority w:val="1"/>
    <w:rsid w:val="005F0498"/>
  </w:style>
  <w:style w:type="character" w:styleId="Fett">
    <w:name w:val="Strong"/>
    <w:basedOn w:val="Absatz-Standardschriftart"/>
    <w:qFormat/>
    <w:rsid w:val="00BA1D15"/>
    <w:rPr>
      <w:b/>
      <w:bCs/>
    </w:rPr>
  </w:style>
  <w:style w:type="paragraph" w:styleId="Literaturverzeichnis">
    <w:name w:val="Bibliography"/>
    <w:basedOn w:val="Standard"/>
    <w:next w:val="Standard"/>
    <w:uiPriority w:val="37"/>
    <w:unhideWhenUsed/>
    <w:rsid w:val="00F07EBE"/>
  </w:style>
  <w:style w:type="paragraph" w:styleId="NurText">
    <w:name w:val="Plain Text"/>
    <w:basedOn w:val="Standard"/>
    <w:link w:val="NurTextZchn"/>
    <w:unhideWhenUsed/>
    <w:rsid w:val="0003460F"/>
    <w:rPr>
      <w:rFonts w:ascii="Consolas" w:hAnsi="Consolas"/>
      <w:sz w:val="21"/>
      <w:szCs w:val="21"/>
    </w:rPr>
  </w:style>
  <w:style w:type="character" w:customStyle="1" w:styleId="NurTextZchn">
    <w:name w:val="Nur Text Zchn"/>
    <w:basedOn w:val="Absatz-Standardschriftart"/>
    <w:link w:val="NurText"/>
    <w:rsid w:val="0003460F"/>
    <w:rPr>
      <w:rFonts w:ascii="Consolas" w:hAnsi="Consolas"/>
      <w:sz w:val="21"/>
      <w:szCs w:val="21"/>
      <w:lang w:eastAsia="de-DE"/>
    </w:rPr>
  </w:style>
  <w:style w:type="character" w:styleId="SchwacheHervorhebung">
    <w:name w:val="Subtle Emphasis"/>
    <w:basedOn w:val="Absatz-Standardschriftart"/>
    <w:uiPriority w:val="19"/>
    <w:qFormat/>
    <w:rsid w:val="0003460F"/>
    <w:rPr>
      <w:i/>
      <w:iCs/>
      <w:color w:val="404040" w:themeColor="text1" w:themeTint="BF"/>
    </w:rPr>
  </w:style>
  <w:style w:type="character" w:styleId="SchwacherVerweis">
    <w:name w:val="Subtle Reference"/>
    <w:basedOn w:val="Absatz-Standardschriftart"/>
    <w:uiPriority w:val="31"/>
    <w:qFormat/>
    <w:rsid w:val="008D0F54"/>
    <w:rPr>
      <w:smallCaps/>
      <w:color w:val="5A5A5A" w:themeColor="text1" w:themeTint="A5"/>
    </w:rPr>
  </w:style>
  <w:style w:type="character" w:customStyle="1" w:styleId="Formatvorlage21">
    <w:name w:val="Formatvorlage21"/>
    <w:basedOn w:val="Absatz-Standardschriftart"/>
    <w:uiPriority w:val="1"/>
    <w:rsid w:val="008D0F54"/>
    <w:rPr>
      <w:b/>
    </w:rPr>
  </w:style>
  <w:style w:type="character" w:customStyle="1" w:styleId="Formatvorlage22">
    <w:name w:val="Formatvorlage22"/>
    <w:basedOn w:val="Absatz-Standardschriftart"/>
    <w:uiPriority w:val="1"/>
    <w:rsid w:val="005B1489"/>
    <w:rPr>
      <w:rFonts w:ascii="Arial" w:hAnsi="Arial"/>
      <w:sz w:val="20"/>
    </w:rPr>
  </w:style>
  <w:style w:type="character" w:customStyle="1" w:styleId="Formatvorlage23">
    <w:name w:val="Formatvorlage23"/>
    <w:basedOn w:val="Absatz-Standardschriftart"/>
    <w:uiPriority w:val="1"/>
    <w:qFormat/>
    <w:rsid w:val="005B1489"/>
    <w:rPr>
      <w:rFonts w:ascii="Arial" w:hAnsi="Arial"/>
      <w:sz w:val="20"/>
    </w:rPr>
  </w:style>
  <w:style w:type="character" w:customStyle="1" w:styleId="Formatvorlage24">
    <w:name w:val="Formatvorlage24"/>
    <w:basedOn w:val="Absatz-Standardschriftart"/>
    <w:uiPriority w:val="1"/>
    <w:qFormat/>
    <w:rsid w:val="005B1489"/>
    <w:rPr>
      <w:rFonts w:ascii="Arial" w:hAnsi="Arial"/>
      <w:sz w:val="20"/>
    </w:rPr>
  </w:style>
  <w:style w:type="character" w:styleId="IntensiverVerweis">
    <w:name w:val="Intense Reference"/>
    <w:basedOn w:val="Absatz-Standardschriftart"/>
    <w:uiPriority w:val="32"/>
    <w:qFormat/>
    <w:rsid w:val="003B33AA"/>
    <w:rPr>
      <w:b/>
      <w:bCs/>
      <w:smallCaps/>
      <w:color w:val="4F81BD" w:themeColor="accent1"/>
      <w:spacing w:val="5"/>
    </w:rPr>
  </w:style>
  <w:style w:type="paragraph" w:styleId="Datum">
    <w:name w:val="Date"/>
    <w:basedOn w:val="Standard"/>
    <w:next w:val="Standard"/>
    <w:link w:val="DatumZchn"/>
    <w:rsid w:val="00AD55B6"/>
  </w:style>
  <w:style w:type="character" w:customStyle="1" w:styleId="DatumZchn">
    <w:name w:val="Datum Zchn"/>
    <w:basedOn w:val="Absatz-Standardschriftart"/>
    <w:link w:val="Datum"/>
    <w:rsid w:val="00AD55B6"/>
  </w:style>
  <w:style w:type="character" w:styleId="BesuchterLink">
    <w:name w:val="FollowedHyperlink"/>
    <w:basedOn w:val="Absatz-Standardschriftart"/>
    <w:semiHidden/>
    <w:unhideWhenUsed/>
    <w:rsid w:val="00BA7F1F"/>
    <w:rPr>
      <w:color w:val="800080" w:themeColor="followedHyperlink"/>
      <w:u w:val="single"/>
    </w:rPr>
  </w:style>
  <w:style w:type="character" w:customStyle="1" w:styleId="Formatvorlage25">
    <w:name w:val="Formatvorlage25"/>
    <w:basedOn w:val="Absatz-Standardschriftart"/>
    <w:uiPriority w:val="1"/>
    <w:rsid w:val="00793D23"/>
    <w:rPr>
      <w:rFonts w:ascii="Arial" w:hAnsi="Arial"/>
      <w:sz w:val="20"/>
    </w:rPr>
  </w:style>
  <w:style w:type="character" w:customStyle="1" w:styleId="Formatvorlage26">
    <w:name w:val="Formatvorlage26"/>
    <w:basedOn w:val="Absatz-Standardschriftart"/>
    <w:uiPriority w:val="1"/>
    <w:rsid w:val="00793D23"/>
    <w:rPr>
      <w:rFonts w:ascii="Arial" w:hAnsi="Arial"/>
      <w:sz w:val="20"/>
    </w:rPr>
  </w:style>
  <w:style w:type="character" w:customStyle="1" w:styleId="Formatvorlage27">
    <w:name w:val="Formatvorlage27"/>
    <w:basedOn w:val="Absatz-Standardschriftart"/>
    <w:uiPriority w:val="1"/>
    <w:rsid w:val="00793D23"/>
    <w:rPr>
      <w:rFonts w:ascii="Arial" w:hAnsi="Arial"/>
    </w:rPr>
  </w:style>
  <w:style w:type="character" w:customStyle="1" w:styleId="Formatvorlage28">
    <w:name w:val="Formatvorlage28"/>
    <w:basedOn w:val="Absatz-Standardschriftart"/>
    <w:uiPriority w:val="1"/>
    <w:qFormat/>
    <w:rsid w:val="00793D23"/>
    <w:rPr>
      <w:rFonts w:ascii="Arial" w:hAnsi="Arial"/>
    </w:rPr>
  </w:style>
  <w:style w:type="character" w:customStyle="1" w:styleId="berschrift4Zchn">
    <w:name w:val="Überschrift 4 Zchn"/>
    <w:basedOn w:val="Absatz-Standardschriftart"/>
    <w:link w:val="berschrift4"/>
    <w:rsid w:val="008C203C"/>
    <w:rPr>
      <w:rFonts w:cs="Arial"/>
      <w:b/>
      <w:bCs/>
      <w:iCs/>
      <w:sz w:val="22"/>
      <w:szCs w:val="28"/>
      <w:lang w:eastAsia="de-DE"/>
    </w:rPr>
  </w:style>
  <w:style w:type="character" w:customStyle="1" w:styleId="berschrift5Zchn">
    <w:name w:val="Überschrift 5 Zchn"/>
    <w:basedOn w:val="Absatz-Standardschriftart"/>
    <w:link w:val="berschrift5"/>
    <w:rsid w:val="008C203C"/>
    <w:rPr>
      <w:b/>
      <w:bCs/>
      <w:i/>
      <w:iCs/>
      <w:sz w:val="26"/>
      <w:szCs w:val="26"/>
    </w:rPr>
  </w:style>
  <w:style w:type="character" w:customStyle="1" w:styleId="berschrift6Zchn">
    <w:name w:val="Überschrift 6 Zchn"/>
    <w:basedOn w:val="Absatz-Standardschriftart"/>
    <w:link w:val="berschrift6"/>
    <w:rsid w:val="008C203C"/>
    <w:rPr>
      <w:rFonts w:ascii="Times New Roman" w:hAnsi="Times New Roman"/>
      <w:b/>
      <w:bCs/>
      <w:szCs w:val="22"/>
    </w:rPr>
  </w:style>
  <w:style w:type="character" w:customStyle="1" w:styleId="berschrift7Zchn">
    <w:name w:val="Überschrift 7 Zchn"/>
    <w:basedOn w:val="Absatz-Standardschriftart"/>
    <w:link w:val="berschrift7"/>
    <w:rsid w:val="008C203C"/>
    <w:rPr>
      <w:rFonts w:ascii="Times New Roman" w:hAnsi="Times New Roman"/>
      <w:sz w:val="24"/>
      <w:szCs w:val="24"/>
    </w:rPr>
  </w:style>
  <w:style w:type="character" w:customStyle="1" w:styleId="berschrift8Zchn">
    <w:name w:val="Überschrift 8 Zchn"/>
    <w:basedOn w:val="Absatz-Standardschriftart"/>
    <w:link w:val="berschrift8"/>
    <w:rsid w:val="008C203C"/>
    <w:rPr>
      <w:rFonts w:ascii="Times New Roman" w:hAnsi="Times New Roman"/>
      <w:i/>
      <w:iCs/>
      <w:sz w:val="24"/>
      <w:szCs w:val="24"/>
    </w:rPr>
  </w:style>
  <w:style w:type="character" w:customStyle="1" w:styleId="berschrift9Zchn">
    <w:name w:val="Überschrift 9 Zchn"/>
    <w:basedOn w:val="Absatz-Standardschriftart"/>
    <w:link w:val="berschrift9"/>
    <w:rsid w:val="008C203C"/>
    <w:rPr>
      <w:rFonts w:cs="Arial"/>
      <w:szCs w:val="22"/>
    </w:rPr>
  </w:style>
  <w:style w:type="character" w:customStyle="1" w:styleId="SprechblasentextZchn">
    <w:name w:val="Sprechblasentext Zchn"/>
    <w:basedOn w:val="Absatz-Standardschriftart"/>
    <w:link w:val="Sprechblasentext"/>
    <w:semiHidden/>
    <w:rsid w:val="008C203C"/>
    <w:rPr>
      <w:rFonts w:ascii="Tahoma" w:hAnsi="Tahoma" w:cs="Tahoma"/>
      <w:sz w:val="16"/>
    </w:rPr>
  </w:style>
  <w:style w:type="character" w:styleId="NichtaufgelsteErwhnung">
    <w:name w:val="Unresolved Mention"/>
    <w:basedOn w:val="Absatz-Standardschriftart"/>
    <w:uiPriority w:val="99"/>
    <w:semiHidden/>
    <w:unhideWhenUsed/>
    <w:rsid w:val="00AE7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4397">
      <w:bodyDiv w:val="1"/>
      <w:marLeft w:val="0"/>
      <w:marRight w:val="0"/>
      <w:marTop w:val="0"/>
      <w:marBottom w:val="0"/>
      <w:divBdr>
        <w:top w:val="none" w:sz="0" w:space="0" w:color="auto"/>
        <w:left w:val="none" w:sz="0" w:space="0" w:color="auto"/>
        <w:bottom w:val="none" w:sz="0" w:space="0" w:color="auto"/>
        <w:right w:val="none" w:sz="0" w:space="0" w:color="auto"/>
      </w:divBdr>
    </w:div>
    <w:div w:id="61022813">
      <w:bodyDiv w:val="1"/>
      <w:marLeft w:val="0"/>
      <w:marRight w:val="0"/>
      <w:marTop w:val="0"/>
      <w:marBottom w:val="0"/>
      <w:divBdr>
        <w:top w:val="none" w:sz="0" w:space="0" w:color="auto"/>
        <w:left w:val="none" w:sz="0" w:space="0" w:color="auto"/>
        <w:bottom w:val="none" w:sz="0" w:space="0" w:color="auto"/>
        <w:right w:val="none" w:sz="0" w:space="0" w:color="auto"/>
      </w:divBdr>
    </w:div>
    <w:div w:id="138423939">
      <w:bodyDiv w:val="1"/>
      <w:marLeft w:val="0"/>
      <w:marRight w:val="0"/>
      <w:marTop w:val="0"/>
      <w:marBottom w:val="0"/>
      <w:divBdr>
        <w:top w:val="none" w:sz="0" w:space="0" w:color="auto"/>
        <w:left w:val="none" w:sz="0" w:space="0" w:color="auto"/>
        <w:bottom w:val="none" w:sz="0" w:space="0" w:color="auto"/>
        <w:right w:val="none" w:sz="0" w:space="0" w:color="auto"/>
      </w:divBdr>
    </w:div>
    <w:div w:id="173302700">
      <w:bodyDiv w:val="1"/>
      <w:marLeft w:val="0"/>
      <w:marRight w:val="0"/>
      <w:marTop w:val="0"/>
      <w:marBottom w:val="0"/>
      <w:divBdr>
        <w:top w:val="none" w:sz="0" w:space="0" w:color="auto"/>
        <w:left w:val="none" w:sz="0" w:space="0" w:color="auto"/>
        <w:bottom w:val="none" w:sz="0" w:space="0" w:color="auto"/>
        <w:right w:val="none" w:sz="0" w:space="0" w:color="auto"/>
      </w:divBdr>
    </w:div>
    <w:div w:id="177542242">
      <w:bodyDiv w:val="1"/>
      <w:marLeft w:val="0"/>
      <w:marRight w:val="0"/>
      <w:marTop w:val="0"/>
      <w:marBottom w:val="0"/>
      <w:divBdr>
        <w:top w:val="none" w:sz="0" w:space="0" w:color="auto"/>
        <w:left w:val="none" w:sz="0" w:space="0" w:color="auto"/>
        <w:bottom w:val="none" w:sz="0" w:space="0" w:color="auto"/>
        <w:right w:val="none" w:sz="0" w:space="0" w:color="auto"/>
      </w:divBdr>
    </w:div>
    <w:div w:id="178397722">
      <w:bodyDiv w:val="1"/>
      <w:marLeft w:val="0"/>
      <w:marRight w:val="0"/>
      <w:marTop w:val="0"/>
      <w:marBottom w:val="0"/>
      <w:divBdr>
        <w:top w:val="none" w:sz="0" w:space="0" w:color="auto"/>
        <w:left w:val="none" w:sz="0" w:space="0" w:color="auto"/>
        <w:bottom w:val="none" w:sz="0" w:space="0" w:color="auto"/>
        <w:right w:val="none" w:sz="0" w:space="0" w:color="auto"/>
      </w:divBdr>
    </w:div>
    <w:div w:id="201285744">
      <w:bodyDiv w:val="1"/>
      <w:marLeft w:val="0"/>
      <w:marRight w:val="0"/>
      <w:marTop w:val="0"/>
      <w:marBottom w:val="0"/>
      <w:divBdr>
        <w:top w:val="none" w:sz="0" w:space="0" w:color="auto"/>
        <w:left w:val="none" w:sz="0" w:space="0" w:color="auto"/>
        <w:bottom w:val="none" w:sz="0" w:space="0" w:color="auto"/>
        <w:right w:val="none" w:sz="0" w:space="0" w:color="auto"/>
      </w:divBdr>
    </w:div>
    <w:div w:id="205413315">
      <w:bodyDiv w:val="1"/>
      <w:marLeft w:val="0"/>
      <w:marRight w:val="0"/>
      <w:marTop w:val="0"/>
      <w:marBottom w:val="0"/>
      <w:divBdr>
        <w:top w:val="none" w:sz="0" w:space="0" w:color="auto"/>
        <w:left w:val="none" w:sz="0" w:space="0" w:color="auto"/>
        <w:bottom w:val="none" w:sz="0" w:space="0" w:color="auto"/>
        <w:right w:val="none" w:sz="0" w:space="0" w:color="auto"/>
      </w:divBdr>
    </w:div>
    <w:div w:id="327438400">
      <w:bodyDiv w:val="1"/>
      <w:marLeft w:val="0"/>
      <w:marRight w:val="0"/>
      <w:marTop w:val="0"/>
      <w:marBottom w:val="0"/>
      <w:divBdr>
        <w:top w:val="none" w:sz="0" w:space="0" w:color="auto"/>
        <w:left w:val="none" w:sz="0" w:space="0" w:color="auto"/>
        <w:bottom w:val="none" w:sz="0" w:space="0" w:color="auto"/>
        <w:right w:val="none" w:sz="0" w:space="0" w:color="auto"/>
      </w:divBdr>
    </w:div>
    <w:div w:id="350643289">
      <w:bodyDiv w:val="1"/>
      <w:marLeft w:val="0"/>
      <w:marRight w:val="0"/>
      <w:marTop w:val="0"/>
      <w:marBottom w:val="0"/>
      <w:divBdr>
        <w:top w:val="none" w:sz="0" w:space="0" w:color="auto"/>
        <w:left w:val="none" w:sz="0" w:space="0" w:color="auto"/>
        <w:bottom w:val="none" w:sz="0" w:space="0" w:color="auto"/>
        <w:right w:val="none" w:sz="0" w:space="0" w:color="auto"/>
      </w:divBdr>
    </w:div>
    <w:div w:id="383722233">
      <w:bodyDiv w:val="1"/>
      <w:marLeft w:val="0"/>
      <w:marRight w:val="0"/>
      <w:marTop w:val="0"/>
      <w:marBottom w:val="0"/>
      <w:divBdr>
        <w:top w:val="none" w:sz="0" w:space="0" w:color="auto"/>
        <w:left w:val="none" w:sz="0" w:space="0" w:color="auto"/>
        <w:bottom w:val="none" w:sz="0" w:space="0" w:color="auto"/>
        <w:right w:val="none" w:sz="0" w:space="0" w:color="auto"/>
      </w:divBdr>
    </w:div>
    <w:div w:id="432433466">
      <w:bodyDiv w:val="1"/>
      <w:marLeft w:val="0"/>
      <w:marRight w:val="0"/>
      <w:marTop w:val="0"/>
      <w:marBottom w:val="0"/>
      <w:divBdr>
        <w:top w:val="none" w:sz="0" w:space="0" w:color="auto"/>
        <w:left w:val="none" w:sz="0" w:space="0" w:color="auto"/>
        <w:bottom w:val="none" w:sz="0" w:space="0" w:color="auto"/>
        <w:right w:val="none" w:sz="0" w:space="0" w:color="auto"/>
      </w:divBdr>
    </w:div>
    <w:div w:id="510993377">
      <w:bodyDiv w:val="1"/>
      <w:marLeft w:val="0"/>
      <w:marRight w:val="0"/>
      <w:marTop w:val="0"/>
      <w:marBottom w:val="0"/>
      <w:divBdr>
        <w:top w:val="none" w:sz="0" w:space="0" w:color="auto"/>
        <w:left w:val="none" w:sz="0" w:space="0" w:color="auto"/>
        <w:bottom w:val="none" w:sz="0" w:space="0" w:color="auto"/>
        <w:right w:val="none" w:sz="0" w:space="0" w:color="auto"/>
      </w:divBdr>
    </w:div>
    <w:div w:id="542444207">
      <w:bodyDiv w:val="1"/>
      <w:marLeft w:val="0"/>
      <w:marRight w:val="0"/>
      <w:marTop w:val="0"/>
      <w:marBottom w:val="0"/>
      <w:divBdr>
        <w:top w:val="none" w:sz="0" w:space="0" w:color="auto"/>
        <w:left w:val="none" w:sz="0" w:space="0" w:color="auto"/>
        <w:bottom w:val="none" w:sz="0" w:space="0" w:color="auto"/>
        <w:right w:val="none" w:sz="0" w:space="0" w:color="auto"/>
      </w:divBdr>
    </w:div>
    <w:div w:id="594019486">
      <w:bodyDiv w:val="1"/>
      <w:marLeft w:val="0"/>
      <w:marRight w:val="0"/>
      <w:marTop w:val="0"/>
      <w:marBottom w:val="0"/>
      <w:divBdr>
        <w:top w:val="none" w:sz="0" w:space="0" w:color="auto"/>
        <w:left w:val="none" w:sz="0" w:space="0" w:color="auto"/>
        <w:bottom w:val="none" w:sz="0" w:space="0" w:color="auto"/>
        <w:right w:val="none" w:sz="0" w:space="0" w:color="auto"/>
      </w:divBdr>
    </w:div>
    <w:div w:id="604659127">
      <w:bodyDiv w:val="1"/>
      <w:marLeft w:val="0"/>
      <w:marRight w:val="0"/>
      <w:marTop w:val="0"/>
      <w:marBottom w:val="0"/>
      <w:divBdr>
        <w:top w:val="none" w:sz="0" w:space="0" w:color="auto"/>
        <w:left w:val="none" w:sz="0" w:space="0" w:color="auto"/>
        <w:bottom w:val="none" w:sz="0" w:space="0" w:color="auto"/>
        <w:right w:val="none" w:sz="0" w:space="0" w:color="auto"/>
      </w:divBdr>
    </w:div>
    <w:div w:id="659696050">
      <w:bodyDiv w:val="1"/>
      <w:marLeft w:val="0"/>
      <w:marRight w:val="0"/>
      <w:marTop w:val="0"/>
      <w:marBottom w:val="0"/>
      <w:divBdr>
        <w:top w:val="none" w:sz="0" w:space="0" w:color="auto"/>
        <w:left w:val="none" w:sz="0" w:space="0" w:color="auto"/>
        <w:bottom w:val="none" w:sz="0" w:space="0" w:color="auto"/>
        <w:right w:val="none" w:sz="0" w:space="0" w:color="auto"/>
      </w:divBdr>
    </w:div>
    <w:div w:id="668142489">
      <w:bodyDiv w:val="1"/>
      <w:marLeft w:val="0"/>
      <w:marRight w:val="0"/>
      <w:marTop w:val="0"/>
      <w:marBottom w:val="0"/>
      <w:divBdr>
        <w:top w:val="none" w:sz="0" w:space="0" w:color="auto"/>
        <w:left w:val="none" w:sz="0" w:space="0" w:color="auto"/>
        <w:bottom w:val="none" w:sz="0" w:space="0" w:color="auto"/>
        <w:right w:val="none" w:sz="0" w:space="0" w:color="auto"/>
      </w:divBdr>
    </w:div>
    <w:div w:id="681782928">
      <w:bodyDiv w:val="1"/>
      <w:marLeft w:val="0"/>
      <w:marRight w:val="0"/>
      <w:marTop w:val="0"/>
      <w:marBottom w:val="0"/>
      <w:divBdr>
        <w:top w:val="none" w:sz="0" w:space="0" w:color="auto"/>
        <w:left w:val="none" w:sz="0" w:space="0" w:color="auto"/>
        <w:bottom w:val="none" w:sz="0" w:space="0" w:color="auto"/>
        <w:right w:val="none" w:sz="0" w:space="0" w:color="auto"/>
      </w:divBdr>
    </w:div>
    <w:div w:id="714811622">
      <w:bodyDiv w:val="1"/>
      <w:marLeft w:val="0"/>
      <w:marRight w:val="0"/>
      <w:marTop w:val="0"/>
      <w:marBottom w:val="0"/>
      <w:divBdr>
        <w:top w:val="none" w:sz="0" w:space="0" w:color="auto"/>
        <w:left w:val="none" w:sz="0" w:space="0" w:color="auto"/>
        <w:bottom w:val="none" w:sz="0" w:space="0" w:color="auto"/>
        <w:right w:val="none" w:sz="0" w:space="0" w:color="auto"/>
      </w:divBdr>
    </w:div>
    <w:div w:id="750198349">
      <w:bodyDiv w:val="1"/>
      <w:marLeft w:val="0"/>
      <w:marRight w:val="0"/>
      <w:marTop w:val="0"/>
      <w:marBottom w:val="0"/>
      <w:divBdr>
        <w:top w:val="none" w:sz="0" w:space="0" w:color="auto"/>
        <w:left w:val="none" w:sz="0" w:space="0" w:color="auto"/>
        <w:bottom w:val="none" w:sz="0" w:space="0" w:color="auto"/>
        <w:right w:val="none" w:sz="0" w:space="0" w:color="auto"/>
      </w:divBdr>
    </w:div>
    <w:div w:id="773284636">
      <w:bodyDiv w:val="1"/>
      <w:marLeft w:val="0"/>
      <w:marRight w:val="0"/>
      <w:marTop w:val="0"/>
      <w:marBottom w:val="0"/>
      <w:divBdr>
        <w:top w:val="none" w:sz="0" w:space="0" w:color="auto"/>
        <w:left w:val="none" w:sz="0" w:space="0" w:color="auto"/>
        <w:bottom w:val="none" w:sz="0" w:space="0" w:color="auto"/>
        <w:right w:val="none" w:sz="0" w:space="0" w:color="auto"/>
      </w:divBdr>
    </w:div>
    <w:div w:id="781460554">
      <w:bodyDiv w:val="1"/>
      <w:marLeft w:val="0"/>
      <w:marRight w:val="0"/>
      <w:marTop w:val="0"/>
      <w:marBottom w:val="0"/>
      <w:divBdr>
        <w:top w:val="none" w:sz="0" w:space="0" w:color="auto"/>
        <w:left w:val="none" w:sz="0" w:space="0" w:color="auto"/>
        <w:bottom w:val="none" w:sz="0" w:space="0" w:color="auto"/>
        <w:right w:val="none" w:sz="0" w:space="0" w:color="auto"/>
      </w:divBdr>
    </w:div>
    <w:div w:id="791290347">
      <w:bodyDiv w:val="1"/>
      <w:marLeft w:val="0"/>
      <w:marRight w:val="0"/>
      <w:marTop w:val="0"/>
      <w:marBottom w:val="0"/>
      <w:divBdr>
        <w:top w:val="none" w:sz="0" w:space="0" w:color="auto"/>
        <w:left w:val="none" w:sz="0" w:space="0" w:color="auto"/>
        <w:bottom w:val="none" w:sz="0" w:space="0" w:color="auto"/>
        <w:right w:val="none" w:sz="0" w:space="0" w:color="auto"/>
      </w:divBdr>
    </w:div>
    <w:div w:id="802426233">
      <w:bodyDiv w:val="1"/>
      <w:marLeft w:val="0"/>
      <w:marRight w:val="0"/>
      <w:marTop w:val="0"/>
      <w:marBottom w:val="0"/>
      <w:divBdr>
        <w:top w:val="none" w:sz="0" w:space="0" w:color="auto"/>
        <w:left w:val="none" w:sz="0" w:space="0" w:color="auto"/>
        <w:bottom w:val="none" w:sz="0" w:space="0" w:color="auto"/>
        <w:right w:val="none" w:sz="0" w:space="0" w:color="auto"/>
      </w:divBdr>
    </w:div>
    <w:div w:id="845288792">
      <w:bodyDiv w:val="1"/>
      <w:marLeft w:val="0"/>
      <w:marRight w:val="0"/>
      <w:marTop w:val="0"/>
      <w:marBottom w:val="0"/>
      <w:divBdr>
        <w:top w:val="none" w:sz="0" w:space="0" w:color="auto"/>
        <w:left w:val="none" w:sz="0" w:space="0" w:color="auto"/>
        <w:bottom w:val="none" w:sz="0" w:space="0" w:color="auto"/>
        <w:right w:val="none" w:sz="0" w:space="0" w:color="auto"/>
      </w:divBdr>
    </w:div>
    <w:div w:id="852842704">
      <w:bodyDiv w:val="1"/>
      <w:marLeft w:val="0"/>
      <w:marRight w:val="0"/>
      <w:marTop w:val="0"/>
      <w:marBottom w:val="0"/>
      <w:divBdr>
        <w:top w:val="none" w:sz="0" w:space="0" w:color="auto"/>
        <w:left w:val="none" w:sz="0" w:space="0" w:color="auto"/>
        <w:bottom w:val="none" w:sz="0" w:space="0" w:color="auto"/>
        <w:right w:val="none" w:sz="0" w:space="0" w:color="auto"/>
      </w:divBdr>
    </w:div>
    <w:div w:id="975525221">
      <w:bodyDiv w:val="1"/>
      <w:marLeft w:val="0"/>
      <w:marRight w:val="0"/>
      <w:marTop w:val="0"/>
      <w:marBottom w:val="0"/>
      <w:divBdr>
        <w:top w:val="none" w:sz="0" w:space="0" w:color="auto"/>
        <w:left w:val="none" w:sz="0" w:space="0" w:color="auto"/>
        <w:bottom w:val="none" w:sz="0" w:space="0" w:color="auto"/>
        <w:right w:val="none" w:sz="0" w:space="0" w:color="auto"/>
      </w:divBdr>
    </w:div>
    <w:div w:id="985664044">
      <w:bodyDiv w:val="1"/>
      <w:marLeft w:val="0"/>
      <w:marRight w:val="0"/>
      <w:marTop w:val="0"/>
      <w:marBottom w:val="0"/>
      <w:divBdr>
        <w:top w:val="none" w:sz="0" w:space="0" w:color="auto"/>
        <w:left w:val="none" w:sz="0" w:space="0" w:color="auto"/>
        <w:bottom w:val="none" w:sz="0" w:space="0" w:color="auto"/>
        <w:right w:val="none" w:sz="0" w:space="0" w:color="auto"/>
      </w:divBdr>
    </w:div>
    <w:div w:id="1042631548">
      <w:bodyDiv w:val="1"/>
      <w:marLeft w:val="0"/>
      <w:marRight w:val="0"/>
      <w:marTop w:val="0"/>
      <w:marBottom w:val="0"/>
      <w:divBdr>
        <w:top w:val="none" w:sz="0" w:space="0" w:color="auto"/>
        <w:left w:val="none" w:sz="0" w:space="0" w:color="auto"/>
        <w:bottom w:val="none" w:sz="0" w:space="0" w:color="auto"/>
        <w:right w:val="none" w:sz="0" w:space="0" w:color="auto"/>
      </w:divBdr>
    </w:div>
    <w:div w:id="1096946316">
      <w:bodyDiv w:val="1"/>
      <w:marLeft w:val="0"/>
      <w:marRight w:val="0"/>
      <w:marTop w:val="0"/>
      <w:marBottom w:val="0"/>
      <w:divBdr>
        <w:top w:val="none" w:sz="0" w:space="0" w:color="auto"/>
        <w:left w:val="none" w:sz="0" w:space="0" w:color="auto"/>
        <w:bottom w:val="none" w:sz="0" w:space="0" w:color="auto"/>
        <w:right w:val="none" w:sz="0" w:space="0" w:color="auto"/>
      </w:divBdr>
    </w:div>
    <w:div w:id="1175193050">
      <w:bodyDiv w:val="1"/>
      <w:marLeft w:val="0"/>
      <w:marRight w:val="0"/>
      <w:marTop w:val="0"/>
      <w:marBottom w:val="0"/>
      <w:divBdr>
        <w:top w:val="none" w:sz="0" w:space="0" w:color="auto"/>
        <w:left w:val="none" w:sz="0" w:space="0" w:color="auto"/>
        <w:bottom w:val="none" w:sz="0" w:space="0" w:color="auto"/>
        <w:right w:val="none" w:sz="0" w:space="0" w:color="auto"/>
      </w:divBdr>
    </w:div>
    <w:div w:id="1250308866">
      <w:bodyDiv w:val="1"/>
      <w:marLeft w:val="0"/>
      <w:marRight w:val="0"/>
      <w:marTop w:val="0"/>
      <w:marBottom w:val="0"/>
      <w:divBdr>
        <w:top w:val="none" w:sz="0" w:space="0" w:color="auto"/>
        <w:left w:val="none" w:sz="0" w:space="0" w:color="auto"/>
        <w:bottom w:val="none" w:sz="0" w:space="0" w:color="auto"/>
        <w:right w:val="none" w:sz="0" w:space="0" w:color="auto"/>
      </w:divBdr>
    </w:div>
    <w:div w:id="1275749192">
      <w:bodyDiv w:val="1"/>
      <w:marLeft w:val="0"/>
      <w:marRight w:val="0"/>
      <w:marTop w:val="0"/>
      <w:marBottom w:val="0"/>
      <w:divBdr>
        <w:top w:val="none" w:sz="0" w:space="0" w:color="auto"/>
        <w:left w:val="none" w:sz="0" w:space="0" w:color="auto"/>
        <w:bottom w:val="none" w:sz="0" w:space="0" w:color="auto"/>
        <w:right w:val="none" w:sz="0" w:space="0" w:color="auto"/>
      </w:divBdr>
    </w:div>
    <w:div w:id="1310549124">
      <w:bodyDiv w:val="1"/>
      <w:marLeft w:val="0"/>
      <w:marRight w:val="0"/>
      <w:marTop w:val="0"/>
      <w:marBottom w:val="0"/>
      <w:divBdr>
        <w:top w:val="none" w:sz="0" w:space="0" w:color="auto"/>
        <w:left w:val="none" w:sz="0" w:space="0" w:color="auto"/>
        <w:bottom w:val="none" w:sz="0" w:space="0" w:color="auto"/>
        <w:right w:val="none" w:sz="0" w:space="0" w:color="auto"/>
      </w:divBdr>
    </w:div>
    <w:div w:id="1326011921">
      <w:bodyDiv w:val="1"/>
      <w:marLeft w:val="0"/>
      <w:marRight w:val="0"/>
      <w:marTop w:val="0"/>
      <w:marBottom w:val="0"/>
      <w:divBdr>
        <w:top w:val="none" w:sz="0" w:space="0" w:color="auto"/>
        <w:left w:val="none" w:sz="0" w:space="0" w:color="auto"/>
        <w:bottom w:val="none" w:sz="0" w:space="0" w:color="auto"/>
        <w:right w:val="none" w:sz="0" w:space="0" w:color="auto"/>
      </w:divBdr>
    </w:div>
    <w:div w:id="1346593738">
      <w:bodyDiv w:val="1"/>
      <w:marLeft w:val="0"/>
      <w:marRight w:val="0"/>
      <w:marTop w:val="0"/>
      <w:marBottom w:val="0"/>
      <w:divBdr>
        <w:top w:val="none" w:sz="0" w:space="0" w:color="auto"/>
        <w:left w:val="none" w:sz="0" w:space="0" w:color="auto"/>
        <w:bottom w:val="none" w:sz="0" w:space="0" w:color="auto"/>
        <w:right w:val="none" w:sz="0" w:space="0" w:color="auto"/>
      </w:divBdr>
    </w:div>
    <w:div w:id="1407073077">
      <w:bodyDiv w:val="1"/>
      <w:marLeft w:val="0"/>
      <w:marRight w:val="0"/>
      <w:marTop w:val="0"/>
      <w:marBottom w:val="0"/>
      <w:divBdr>
        <w:top w:val="none" w:sz="0" w:space="0" w:color="auto"/>
        <w:left w:val="none" w:sz="0" w:space="0" w:color="auto"/>
        <w:bottom w:val="none" w:sz="0" w:space="0" w:color="auto"/>
        <w:right w:val="none" w:sz="0" w:space="0" w:color="auto"/>
      </w:divBdr>
    </w:div>
    <w:div w:id="1416048024">
      <w:bodyDiv w:val="1"/>
      <w:marLeft w:val="0"/>
      <w:marRight w:val="0"/>
      <w:marTop w:val="0"/>
      <w:marBottom w:val="0"/>
      <w:divBdr>
        <w:top w:val="none" w:sz="0" w:space="0" w:color="auto"/>
        <w:left w:val="none" w:sz="0" w:space="0" w:color="auto"/>
        <w:bottom w:val="none" w:sz="0" w:space="0" w:color="auto"/>
        <w:right w:val="none" w:sz="0" w:space="0" w:color="auto"/>
      </w:divBdr>
    </w:div>
    <w:div w:id="1576164820">
      <w:bodyDiv w:val="1"/>
      <w:marLeft w:val="0"/>
      <w:marRight w:val="0"/>
      <w:marTop w:val="0"/>
      <w:marBottom w:val="0"/>
      <w:divBdr>
        <w:top w:val="none" w:sz="0" w:space="0" w:color="auto"/>
        <w:left w:val="none" w:sz="0" w:space="0" w:color="auto"/>
        <w:bottom w:val="none" w:sz="0" w:space="0" w:color="auto"/>
        <w:right w:val="none" w:sz="0" w:space="0" w:color="auto"/>
      </w:divBdr>
    </w:div>
    <w:div w:id="1591083521">
      <w:bodyDiv w:val="1"/>
      <w:marLeft w:val="0"/>
      <w:marRight w:val="0"/>
      <w:marTop w:val="0"/>
      <w:marBottom w:val="0"/>
      <w:divBdr>
        <w:top w:val="none" w:sz="0" w:space="0" w:color="auto"/>
        <w:left w:val="none" w:sz="0" w:space="0" w:color="auto"/>
        <w:bottom w:val="none" w:sz="0" w:space="0" w:color="auto"/>
        <w:right w:val="none" w:sz="0" w:space="0" w:color="auto"/>
      </w:divBdr>
    </w:div>
    <w:div w:id="1591818858">
      <w:bodyDiv w:val="1"/>
      <w:marLeft w:val="0"/>
      <w:marRight w:val="0"/>
      <w:marTop w:val="0"/>
      <w:marBottom w:val="0"/>
      <w:divBdr>
        <w:top w:val="none" w:sz="0" w:space="0" w:color="auto"/>
        <w:left w:val="none" w:sz="0" w:space="0" w:color="auto"/>
        <w:bottom w:val="none" w:sz="0" w:space="0" w:color="auto"/>
        <w:right w:val="none" w:sz="0" w:space="0" w:color="auto"/>
      </w:divBdr>
    </w:div>
    <w:div w:id="1615138901">
      <w:bodyDiv w:val="1"/>
      <w:marLeft w:val="0"/>
      <w:marRight w:val="0"/>
      <w:marTop w:val="0"/>
      <w:marBottom w:val="0"/>
      <w:divBdr>
        <w:top w:val="none" w:sz="0" w:space="0" w:color="auto"/>
        <w:left w:val="none" w:sz="0" w:space="0" w:color="auto"/>
        <w:bottom w:val="none" w:sz="0" w:space="0" w:color="auto"/>
        <w:right w:val="none" w:sz="0" w:space="0" w:color="auto"/>
      </w:divBdr>
    </w:div>
    <w:div w:id="1633320218">
      <w:bodyDiv w:val="1"/>
      <w:marLeft w:val="0"/>
      <w:marRight w:val="0"/>
      <w:marTop w:val="0"/>
      <w:marBottom w:val="0"/>
      <w:divBdr>
        <w:top w:val="none" w:sz="0" w:space="0" w:color="auto"/>
        <w:left w:val="none" w:sz="0" w:space="0" w:color="auto"/>
        <w:bottom w:val="none" w:sz="0" w:space="0" w:color="auto"/>
        <w:right w:val="none" w:sz="0" w:space="0" w:color="auto"/>
      </w:divBdr>
    </w:div>
    <w:div w:id="1658145980">
      <w:bodyDiv w:val="1"/>
      <w:marLeft w:val="0"/>
      <w:marRight w:val="0"/>
      <w:marTop w:val="0"/>
      <w:marBottom w:val="0"/>
      <w:divBdr>
        <w:top w:val="none" w:sz="0" w:space="0" w:color="auto"/>
        <w:left w:val="none" w:sz="0" w:space="0" w:color="auto"/>
        <w:bottom w:val="none" w:sz="0" w:space="0" w:color="auto"/>
        <w:right w:val="none" w:sz="0" w:space="0" w:color="auto"/>
      </w:divBdr>
    </w:div>
    <w:div w:id="1662659694">
      <w:bodyDiv w:val="1"/>
      <w:marLeft w:val="0"/>
      <w:marRight w:val="0"/>
      <w:marTop w:val="0"/>
      <w:marBottom w:val="0"/>
      <w:divBdr>
        <w:top w:val="none" w:sz="0" w:space="0" w:color="auto"/>
        <w:left w:val="none" w:sz="0" w:space="0" w:color="auto"/>
        <w:bottom w:val="none" w:sz="0" w:space="0" w:color="auto"/>
        <w:right w:val="none" w:sz="0" w:space="0" w:color="auto"/>
      </w:divBdr>
    </w:div>
    <w:div w:id="1666008357">
      <w:bodyDiv w:val="1"/>
      <w:marLeft w:val="0"/>
      <w:marRight w:val="0"/>
      <w:marTop w:val="0"/>
      <w:marBottom w:val="0"/>
      <w:divBdr>
        <w:top w:val="none" w:sz="0" w:space="0" w:color="auto"/>
        <w:left w:val="none" w:sz="0" w:space="0" w:color="auto"/>
        <w:bottom w:val="none" w:sz="0" w:space="0" w:color="auto"/>
        <w:right w:val="none" w:sz="0" w:space="0" w:color="auto"/>
      </w:divBdr>
    </w:div>
    <w:div w:id="1710181006">
      <w:bodyDiv w:val="1"/>
      <w:marLeft w:val="0"/>
      <w:marRight w:val="0"/>
      <w:marTop w:val="0"/>
      <w:marBottom w:val="0"/>
      <w:divBdr>
        <w:top w:val="none" w:sz="0" w:space="0" w:color="auto"/>
        <w:left w:val="none" w:sz="0" w:space="0" w:color="auto"/>
        <w:bottom w:val="none" w:sz="0" w:space="0" w:color="auto"/>
        <w:right w:val="none" w:sz="0" w:space="0" w:color="auto"/>
      </w:divBdr>
    </w:div>
    <w:div w:id="1723560789">
      <w:bodyDiv w:val="1"/>
      <w:marLeft w:val="0"/>
      <w:marRight w:val="0"/>
      <w:marTop w:val="0"/>
      <w:marBottom w:val="0"/>
      <w:divBdr>
        <w:top w:val="none" w:sz="0" w:space="0" w:color="auto"/>
        <w:left w:val="none" w:sz="0" w:space="0" w:color="auto"/>
        <w:bottom w:val="none" w:sz="0" w:space="0" w:color="auto"/>
        <w:right w:val="none" w:sz="0" w:space="0" w:color="auto"/>
      </w:divBdr>
    </w:div>
    <w:div w:id="1802266001">
      <w:bodyDiv w:val="1"/>
      <w:marLeft w:val="0"/>
      <w:marRight w:val="0"/>
      <w:marTop w:val="0"/>
      <w:marBottom w:val="0"/>
      <w:divBdr>
        <w:top w:val="none" w:sz="0" w:space="0" w:color="auto"/>
        <w:left w:val="none" w:sz="0" w:space="0" w:color="auto"/>
        <w:bottom w:val="none" w:sz="0" w:space="0" w:color="auto"/>
        <w:right w:val="none" w:sz="0" w:space="0" w:color="auto"/>
      </w:divBdr>
    </w:div>
    <w:div w:id="1865360988">
      <w:bodyDiv w:val="1"/>
      <w:marLeft w:val="0"/>
      <w:marRight w:val="0"/>
      <w:marTop w:val="0"/>
      <w:marBottom w:val="0"/>
      <w:divBdr>
        <w:top w:val="none" w:sz="0" w:space="0" w:color="auto"/>
        <w:left w:val="none" w:sz="0" w:space="0" w:color="auto"/>
        <w:bottom w:val="none" w:sz="0" w:space="0" w:color="auto"/>
        <w:right w:val="none" w:sz="0" w:space="0" w:color="auto"/>
      </w:divBdr>
    </w:div>
    <w:div w:id="1936597448">
      <w:bodyDiv w:val="1"/>
      <w:marLeft w:val="0"/>
      <w:marRight w:val="0"/>
      <w:marTop w:val="0"/>
      <w:marBottom w:val="0"/>
      <w:divBdr>
        <w:top w:val="none" w:sz="0" w:space="0" w:color="auto"/>
        <w:left w:val="none" w:sz="0" w:space="0" w:color="auto"/>
        <w:bottom w:val="none" w:sz="0" w:space="0" w:color="auto"/>
        <w:right w:val="none" w:sz="0" w:space="0" w:color="auto"/>
      </w:divBdr>
    </w:div>
    <w:div w:id="2020035587">
      <w:bodyDiv w:val="1"/>
      <w:marLeft w:val="0"/>
      <w:marRight w:val="0"/>
      <w:marTop w:val="0"/>
      <w:marBottom w:val="0"/>
      <w:divBdr>
        <w:top w:val="none" w:sz="0" w:space="0" w:color="auto"/>
        <w:left w:val="none" w:sz="0" w:space="0" w:color="auto"/>
        <w:bottom w:val="none" w:sz="0" w:space="0" w:color="auto"/>
        <w:right w:val="none" w:sz="0" w:space="0" w:color="auto"/>
      </w:divBdr>
    </w:div>
    <w:div w:id="2087223233">
      <w:bodyDiv w:val="1"/>
      <w:marLeft w:val="0"/>
      <w:marRight w:val="0"/>
      <w:marTop w:val="0"/>
      <w:marBottom w:val="0"/>
      <w:divBdr>
        <w:top w:val="none" w:sz="0" w:space="0" w:color="auto"/>
        <w:left w:val="none" w:sz="0" w:space="0" w:color="auto"/>
        <w:bottom w:val="none" w:sz="0" w:space="0" w:color="auto"/>
        <w:right w:val="none" w:sz="0" w:space="0" w:color="auto"/>
      </w:divBdr>
    </w:div>
    <w:div w:id="211216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intranet.immogis.vbs.admin.ch/portal/apps/webappviewer/index.html?id=a41be1babfb44a658cafec7b0794688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0855~1\AppData\Local\Temp\MicrosoftEdgeDownloads\dce650cb-f2c5-4fe2-ac85-84b5f3bf929a\FORM_Beduerfnisformulierung_Immo_V_J-P_Thel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D64EDCD9A94CE69A87048DFB096AFC"/>
        <w:category>
          <w:name w:val="Allgemein"/>
          <w:gallery w:val="placeholder"/>
        </w:category>
        <w:types>
          <w:type w:val="bbPlcHdr"/>
        </w:types>
        <w:behaviors>
          <w:behavior w:val="content"/>
        </w:behaviors>
        <w:guid w:val="{EB210FDD-1A5F-4382-8738-1830C728FCAD}"/>
      </w:docPartPr>
      <w:docPartBody>
        <w:p w:rsidR="001C60D1" w:rsidRDefault="001C60D1">
          <w:pPr>
            <w:pStyle w:val="55D64EDCD9A94CE69A87048DFB096AFC"/>
          </w:pPr>
          <w:r w:rsidRPr="002D3AFC">
            <w:rPr>
              <w:rStyle w:val="Platzhaltertext"/>
            </w:rPr>
            <w:t>- Bitte auswählen -</w:t>
          </w:r>
        </w:p>
      </w:docPartBody>
    </w:docPart>
    <w:docPart>
      <w:docPartPr>
        <w:name w:val="AACDD9C8A04B4EC9A84D863C9668D003"/>
        <w:category>
          <w:name w:val="Allgemein"/>
          <w:gallery w:val="placeholder"/>
        </w:category>
        <w:types>
          <w:type w:val="bbPlcHdr"/>
        </w:types>
        <w:behaviors>
          <w:behavior w:val="content"/>
        </w:behaviors>
        <w:guid w:val="{2AC83933-DDEE-48DE-8121-6B69266AFE49}"/>
      </w:docPartPr>
      <w:docPartBody>
        <w:p w:rsidR="0072754F" w:rsidRDefault="0072754F" w:rsidP="0072754F">
          <w:pPr>
            <w:pStyle w:val="9CDB845A1E85459A9FD120AAC4BBF848"/>
          </w:pPr>
          <w:r>
            <w:rPr>
              <w:rStyle w:val="Platzhaltertext"/>
            </w:rPr>
            <w:t>Auswahl</w:t>
          </w:r>
        </w:p>
      </w:docPartBody>
    </w:docPart>
    <w:docPart>
      <w:docPartPr>
        <w:name w:val="E28254E8FCD04897836B5B47B4823815"/>
        <w:category>
          <w:name w:val="Allgemein"/>
          <w:gallery w:val="placeholder"/>
        </w:category>
        <w:types>
          <w:type w:val="bbPlcHdr"/>
        </w:types>
        <w:behaviors>
          <w:behavior w:val="content"/>
        </w:behaviors>
        <w:guid w:val="{9111898B-604A-42EC-95E0-49AB0688A4B0}"/>
      </w:docPartPr>
      <w:docPartBody>
        <w:p w:rsidR="00E354C1" w:rsidRDefault="00E354C1" w:rsidP="00E354C1">
          <w:pPr>
            <w:pStyle w:val="E28254E8FCD04897836B5B47B4823815"/>
          </w:pPr>
          <w:r>
            <w:rPr>
              <w:rStyle w:val="Platzhaltertext"/>
            </w:rPr>
            <w:t>Auswahl</w:t>
          </w:r>
        </w:p>
      </w:docPartBody>
    </w:docPart>
    <w:docPart>
      <w:docPartPr>
        <w:name w:val="AA8EE12820A340D0BA0798029915CF35"/>
        <w:category>
          <w:name w:val="Allgemein"/>
          <w:gallery w:val="placeholder"/>
        </w:category>
        <w:types>
          <w:type w:val="bbPlcHdr"/>
        </w:types>
        <w:behaviors>
          <w:behavior w:val="content"/>
        </w:behaviors>
        <w:guid w:val="{EB6EB910-1751-4360-8F81-DA92B6AF06FA}"/>
      </w:docPartPr>
      <w:docPartBody>
        <w:p w:rsidR="00E354C1" w:rsidRDefault="00E354C1" w:rsidP="00E354C1">
          <w:pPr>
            <w:pStyle w:val="AA8EE12820A340D0BA0798029915CF35"/>
          </w:pPr>
          <w:r>
            <w:rPr>
              <w:rStyle w:val="Platzhaltertext"/>
              <w:sz w:val="20"/>
            </w:rPr>
            <w:t>Klicken oder tippen Sie hier, um Text einzugeben. (</w:t>
          </w:r>
          <w:r>
            <w:rPr>
              <w:i/>
              <w:sz w:val="20"/>
            </w:rPr>
            <w:t>Betriebsabläufe, funktionale Beziehungen zwischen einzelnen Raumbereichen und Materialflüsse angeben, ebenso Betriebszeiten. Für komplexe Vorhaben grösser 3 Millionen ist ein NSB-K beizulegen.)</w:t>
          </w:r>
        </w:p>
      </w:docPartBody>
    </w:docPart>
    <w:docPart>
      <w:docPartPr>
        <w:name w:val="079E92BF206741459FCF5D56840EA082"/>
        <w:category>
          <w:name w:val="Allgemein"/>
          <w:gallery w:val="placeholder"/>
        </w:category>
        <w:types>
          <w:type w:val="bbPlcHdr"/>
        </w:types>
        <w:behaviors>
          <w:behavior w:val="content"/>
        </w:behaviors>
        <w:guid w:val="{FA66536E-7ED2-474F-85D9-90B0268781F6}"/>
      </w:docPartPr>
      <w:docPartBody>
        <w:p w:rsidR="00E354C1" w:rsidRDefault="00295361" w:rsidP="00295361">
          <w:pPr>
            <w:pStyle w:val="079E92BF206741459FCF5D56840EA0822"/>
          </w:pPr>
          <w:r w:rsidRPr="001B1D3C">
            <w:rPr>
              <w:rStyle w:val="Platzhaltertext"/>
              <w:color w:val="auto"/>
            </w:rPr>
            <w:t>Klicken oder tippen Sie hier, um Text einzugeben. (</w:t>
          </w:r>
          <w:r w:rsidRPr="001B1D3C">
            <w:rPr>
              <w:i/>
              <w:color w:val="auto"/>
            </w:rPr>
            <w:t xml:space="preserve">Mieter/Nutzer der Gebäude, </w:t>
          </w:r>
          <w:r w:rsidRPr="001B1D3C">
            <w:rPr>
              <w:b/>
              <w:bCs/>
              <w:i/>
              <w:color w:val="auto"/>
            </w:rPr>
            <w:t>Kurzbeschreibung</w:t>
          </w:r>
          <w:r w:rsidRPr="001B1D3C">
            <w:rPr>
              <w:i/>
              <w:color w:val="auto"/>
            </w:rPr>
            <w:t xml:space="preserve"> der heutigen und zukünftigen Aufgaben (Tätigkeiten), NSB-K</w:t>
          </w:r>
          <w:r w:rsidRPr="001B1D3C">
            <w:rPr>
              <w:color w:val="auto"/>
            </w:rPr>
            <w:t>)</w:t>
          </w:r>
        </w:p>
      </w:docPartBody>
    </w:docPart>
    <w:docPart>
      <w:docPartPr>
        <w:name w:val="82788AF9EA4B44069A34D0A80F6098E9"/>
        <w:category>
          <w:name w:val="Allgemein"/>
          <w:gallery w:val="placeholder"/>
        </w:category>
        <w:types>
          <w:type w:val="bbPlcHdr"/>
        </w:types>
        <w:behaviors>
          <w:behavior w:val="content"/>
        </w:behaviors>
        <w:guid w:val="{39993DF7-50C9-4B18-BE2F-5984277D26B4}"/>
      </w:docPartPr>
      <w:docPartBody>
        <w:p w:rsidR="00E354C1" w:rsidRDefault="00E354C1" w:rsidP="00E354C1">
          <w:pPr>
            <w:pStyle w:val="82788AF9EA4B44069A34D0A80F6098E9"/>
          </w:pPr>
          <w:r w:rsidRPr="001B1D3C">
            <w:rPr>
              <w:rStyle w:val="Platzhaltertext"/>
              <w:color w:val="auto"/>
            </w:rPr>
            <w:t>Klicken oder tippen Sie hier, um Text einzugeben.</w:t>
          </w:r>
          <w:r w:rsidRPr="001B1D3C">
            <w:t xml:space="preserve"> (</w:t>
          </w:r>
          <w:r w:rsidRPr="001B1D3C">
            <w:rPr>
              <w:i/>
            </w:rPr>
            <w:t>Grundlagen, rechtlich und konzeptionell (Stationierungskonzept, Masterplan, Grundlagenpapiere, militärische Pflichtenhefte, EP, VEK, NUK, GEP, Anpassungen von Ausbildungsbedürfnissen, bestehende Verträge, etc.) mit direktem Bezug zum Bedürfnis.)</w:t>
          </w:r>
        </w:p>
      </w:docPartBody>
    </w:docPart>
    <w:docPart>
      <w:docPartPr>
        <w:name w:val="F4CACAFE3E4941BBA075C1D1C92109DA"/>
        <w:category>
          <w:name w:val="Allgemein"/>
          <w:gallery w:val="placeholder"/>
        </w:category>
        <w:types>
          <w:type w:val="bbPlcHdr"/>
        </w:types>
        <w:behaviors>
          <w:behavior w:val="content"/>
        </w:behaviors>
        <w:guid w:val="{878C0DE0-023F-4141-9988-E0F7F7491055}"/>
      </w:docPartPr>
      <w:docPartBody>
        <w:p w:rsidR="00E354C1" w:rsidRDefault="00E354C1" w:rsidP="00E354C1">
          <w:pPr>
            <w:pStyle w:val="F4CACAFE3E4941BBA075C1D1C92109DA"/>
          </w:pPr>
          <w:r w:rsidRPr="001B1D3C">
            <w:rPr>
              <w:sz w:val="20"/>
            </w:rPr>
            <w:t xml:space="preserve">Klicken oder tippen Sie hier, um Text einzugeben. </w:t>
          </w:r>
          <w:r w:rsidRPr="001B1D3C">
            <w:rPr>
              <w:i/>
              <w:sz w:val="20"/>
            </w:rPr>
            <w:t>(Dokumentation des Bedürfnisses mit genehmigten Grundlagen wie Angaben zu Beständen (inkl. Personenbelegung), geplante Belegung etc. vor allem aus NSB-K)</w:t>
          </w:r>
          <w:r w:rsidRPr="001B1D3C">
            <w:t xml:space="preserve"> </w:t>
          </w:r>
        </w:p>
      </w:docPartBody>
    </w:docPart>
    <w:docPart>
      <w:docPartPr>
        <w:name w:val="3A07206C94DE43FCB9A0A34EC5ACED2E"/>
        <w:category>
          <w:name w:val="Allgemein"/>
          <w:gallery w:val="placeholder"/>
        </w:category>
        <w:types>
          <w:type w:val="bbPlcHdr"/>
        </w:types>
        <w:behaviors>
          <w:behavior w:val="content"/>
        </w:behaviors>
        <w:guid w:val="{B535BBE1-FED0-40B1-A727-62C664FD25BB}"/>
      </w:docPartPr>
      <w:docPartBody>
        <w:p w:rsidR="00E354C1" w:rsidRDefault="00295361" w:rsidP="00295361">
          <w:pPr>
            <w:pStyle w:val="3A07206C94DE43FCB9A0A34EC5ACED2E2"/>
          </w:pPr>
          <w:r w:rsidRPr="001B1D3C">
            <w:rPr>
              <w:rStyle w:val="Platzhaltertext"/>
              <w:color w:val="auto"/>
              <w:sz w:val="20"/>
            </w:rPr>
            <w:t xml:space="preserve">Klicken oder tippen Sie hier, um Text einzugeben. </w:t>
          </w:r>
          <w:r w:rsidRPr="001B1D3C">
            <w:rPr>
              <w:rStyle w:val="Platzhaltertext"/>
              <w:i/>
              <w:color w:val="auto"/>
              <w:sz w:val="20"/>
            </w:rPr>
            <w:t>(</w:t>
          </w:r>
          <w:r w:rsidRPr="001B1D3C">
            <w:rPr>
              <w:i/>
              <w:color w:val="auto"/>
              <w:sz w:val="20"/>
            </w:rPr>
            <w:t>Mängel bei Betriebsabläufen, nicht mehr zweckmässig für aktuelle Nutzung, Sicherheitsmängel etc.)</w:t>
          </w:r>
          <w:r w:rsidRPr="001B1D3C">
            <w:rPr>
              <w:color w:val="auto"/>
            </w:rPr>
            <w:t xml:space="preserve"> </w:t>
          </w:r>
        </w:p>
      </w:docPartBody>
    </w:docPart>
    <w:docPart>
      <w:docPartPr>
        <w:name w:val="9915ACEAE26845A280C7E3DA86FC216C"/>
        <w:category>
          <w:name w:val="Allgemein"/>
          <w:gallery w:val="placeholder"/>
        </w:category>
        <w:types>
          <w:type w:val="bbPlcHdr"/>
        </w:types>
        <w:behaviors>
          <w:behavior w:val="content"/>
        </w:behaviors>
        <w:guid w:val="{417B4E57-53C1-4D86-A574-9D736DA13D10}"/>
      </w:docPartPr>
      <w:docPartBody>
        <w:p w:rsidR="00E354C1" w:rsidRDefault="00295361" w:rsidP="00295361">
          <w:pPr>
            <w:pStyle w:val="9915ACEAE26845A280C7E3DA86FC216C2"/>
          </w:pPr>
          <w:r w:rsidRPr="001B1D3C">
            <w:rPr>
              <w:rStyle w:val="Platzhaltertext"/>
              <w:color w:val="auto"/>
              <w:sz w:val="20"/>
              <w:szCs w:val="20"/>
            </w:rPr>
            <w:t>Klicken oder tippen Sie hier, um Text einzugeben.</w:t>
          </w:r>
          <w:r w:rsidRPr="001B1D3C">
            <w:rPr>
              <w:rStyle w:val="Platzhaltertext"/>
              <w:color w:val="auto"/>
            </w:rPr>
            <w:t xml:space="preserve"> </w:t>
          </w:r>
          <w:r w:rsidRPr="001B1D3C">
            <w:rPr>
              <w:rStyle w:val="Platzhaltertext"/>
              <w:i/>
              <w:color w:val="auto"/>
              <w:sz w:val="20"/>
            </w:rPr>
            <w:t>(</w:t>
          </w:r>
          <w:r w:rsidRPr="001B1D3C">
            <w:rPr>
              <w:i/>
              <w:color w:val="auto"/>
              <w:sz w:val="20"/>
            </w:rPr>
            <w:t xml:space="preserve">Erkenntnisse aus Zustandsbeurteilungen, erkannte Mängel, weitere Abklärungen (z.B. EP, VEK, NUK, GEP), mögliche Risiken (z.B. Schadstoffe). Probleme Gebäudebetrieb, Angabe Restnutzungsdauer ohne bauliche Massnahmen sind aufzuführen. </w:t>
          </w:r>
          <w:r>
            <w:rPr>
              <w:i/>
              <w:color w:val="auto"/>
              <w:sz w:val="20"/>
            </w:rPr>
            <w:t xml:space="preserve">Mieter koordiniert die Beiträge Betreiber, </w:t>
          </w:r>
          <w:r w:rsidRPr="001B1D3C">
            <w:rPr>
              <w:i/>
              <w:color w:val="auto"/>
              <w:sz w:val="20"/>
            </w:rPr>
            <w:t>PFM koordiniert die Beiträge Betreiber, FM, SIP und UNS.)</w:t>
          </w:r>
        </w:p>
      </w:docPartBody>
    </w:docPart>
    <w:docPart>
      <w:docPartPr>
        <w:name w:val="E4C828A527FD4E49A3AA35B63C3E5D29"/>
        <w:category>
          <w:name w:val="Allgemein"/>
          <w:gallery w:val="placeholder"/>
        </w:category>
        <w:types>
          <w:type w:val="bbPlcHdr"/>
        </w:types>
        <w:behaviors>
          <w:behavior w:val="content"/>
        </w:behaviors>
        <w:guid w:val="{0F157D21-969A-4424-8EF8-44EC17A633F9}"/>
      </w:docPartPr>
      <w:docPartBody>
        <w:p w:rsidR="00E354C1" w:rsidRDefault="00295361" w:rsidP="00295361">
          <w:pPr>
            <w:pStyle w:val="E4C828A527FD4E49A3AA35B63C3E5D292"/>
          </w:pPr>
          <w:r w:rsidRPr="001B1D3C">
            <w:rPr>
              <w:rStyle w:val="Platzhaltertext"/>
              <w:color w:val="auto"/>
              <w:sz w:val="20"/>
            </w:rPr>
            <w:t>Klicken oder tippen Sie hier, um Text einzugeben.</w:t>
          </w:r>
          <w:r w:rsidRPr="001B1D3C">
            <w:rPr>
              <w:rStyle w:val="Platzhaltertext"/>
              <w:i/>
              <w:color w:val="auto"/>
              <w:sz w:val="20"/>
            </w:rPr>
            <w:t xml:space="preserve"> (</w:t>
          </w:r>
          <w:r w:rsidRPr="001B1D3C">
            <w:rPr>
              <w:i/>
              <w:color w:val="auto"/>
              <w:sz w:val="20"/>
            </w:rPr>
            <w:t xml:space="preserve">Werden Nutzungen Dritter berührt, sind Mietverträge oder Dienstbarkeiten betroffen? Muss die Standortgebundenheit nachgewiesen werden? Ist die Denkmalpflege betroffen?) </w:t>
          </w:r>
        </w:p>
      </w:docPartBody>
    </w:docPart>
    <w:docPart>
      <w:docPartPr>
        <w:name w:val="231A24EC85B5413DA81BEE49D7954EDF"/>
        <w:category>
          <w:name w:val="Allgemein"/>
          <w:gallery w:val="placeholder"/>
        </w:category>
        <w:types>
          <w:type w:val="bbPlcHdr"/>
        </w:types>
        <w:behaviors>
          <w:behavior w:val="content"/>
        </w:behaviors>
        <w:guid w:val="{4CC2FCE4-C764-4A6C-88FA-22EB75D93F7F}"/>
      </w:docPartPr>
      <w:docPartBody>
        <w:p w:rsidR="00E354C1" w:rsidRDefault="00295361" w:rsidP="00295361">
          <w:pPr>
            <w:pStyle w:val="231A24EC85B5413DA81BEE49D7954EDF2"/>
          </w:pPr>
          <w:r w:rsidRPr="001B1D3C">
            <w:rPr>
              <w:rStyle w:val="Platzhaltertext"/>
              <w:color w:val="auto"/>
              <w:sz w:val="20"/>
            </w:rPr>
            <w:t>Klicken oder tippen Sie hier, um Text einzugeben.</w:t>
          </w:r>
          <w:r w:rsidRPr="001B1D3C">
            <w:rPr>
              <w:rStyle w:val="Platzhaltertext"/>
              <w:i/>
              <w:color w:val="auto"/>
              <w:sz w:val="20"/>
            </w:rPr>
            <w:t xml:space="preserve"> </w:t>
          </w:r>
          <w:r w:rsidRPr="001B1D3C">
            <w:rPr>
              <w:i/>
              <w:color w:val="auto"/>
              <w:sz w:val="20"/>
            </w:rPr>
            <w:t>Anforderungen an den Standort (z. B. Perimeter resp. Region für Lösungssuche, Distanz zu Waffenplätzen, Distanz zu Ausbildungsanlagen, Anbindung an den öffentlichen Verkehr, etc.)</w:t>
          </w:r>
        </w:p>
      </w:docPartBody>
    </w:docPart>
    <w:docPart>
      <w:docPartPr>
        <w:name w:val="AD48609CB7A04F89BC2426508D62728C"/>
        <w:category>
          <w:name w:val="Allgemein"/>
          <w:gallery w:val="placeholder"/>
        </w:category>
        <w:types>
          <w:type w:val="bbPlcHdr"/>
        </w:types>
        <w:behaviors>
          <w:behavior w:val="content"/>
        </w:behaviors>
        <w:guid w:val="{13F88940-4A34-410F-B11B-0C0BB682357C}"/>
      </w:docPartPr>
      <w:docPartBody>
        <w:p w:rsidR="00E354C1" w:rsidRDefault="00295361" w:rsidP="00295361">
          <w:pPr>
            <w:pStyle w:val="AD48609CB7A04F89BC2426508D62728C2"/>
          </w:pPr>
          <w:r w:rsidRPr="00D04929">
            <w:rPr>
              <w:rStyle w:val="Platzhaltertext"/>
              <w:color w:val="auto"/>
              <w:sz w:val="20"/>
            </w:rPr>
            <w:t xml:space="preserve">Klicken oder tippen Sie hier, um Text einzugeben. </w:t>
          </w:r>
          <w:r w:rsidRPr="00CC3749">
            <w:rPr>
              <w:rStyle w:val="Platzhaltertext"/>
              <w:color w:val="auto"/>
              <w:sz w:val="20"/>
            </w:rPr>
            <w:t>(</w:t>
          </w:r>
          <w:r>
            <w:rPr>
              <w:rStyle w:val="Platzhaltertext"/>
              <w:color w:val="auto"/>
              <w:sz w:val="20"/>
            </w:rPr>
            <w:t>Wenn nötig Bemerkungen zur Flächentabelle</w:t>
          </w:r>
          <w:r w:rsidRPr="00CC3749">
            <w:rPr>
              <w:i/>
              <w:sz w:val="20"/>
            </w:rPr>
            <w:t>)</w:t>
          </w:r>
        </w:p>
      </w:docPartBody>
    </w:docPart>
    <w:docPart>
      <w:docPartPr>
        <w:name w:val="20B9D866F36A4FA3AFE8E9B332EA1127"/>
        <w:category>
          <w:name w:val="Allgemein"/>
          <w:gallery w:val="placeholder"/>
        </w:category>
        <w:types>
          <w:type w:val="bbPlcHdr"/>
        </w:types>
        <w:behaviors>
          <w:behavior w:val="content"/>
        </w:behaviors>
        <w:guid w:val="{D4FF6EBD-ECDD-4062-A8ED-026ACA757513}"/>
      </w:docPartPr>
      <w:docPartBody>
        <w:p w:rsidR="00E354C1" w:rsidRDefault="00295361" w:rsidP="00295361">
          <w:pPr>
            <w:pStyle w:val="20B9D866F36A4FA3AFE8E9B332EA11272"/>
          </w:pPr>
          <w:r w:rsidRPr="00D04929">
            <w:rPr>
              <w:rStyle w:val="Platzhaltertext"/>
              <w:color w:val="auto"/>
              <w:sz w:val="20"/>
            </w:rPr>
            <w:t xml:space="preserve">Klicken oder tippen Sie hier, um Text einzugeben. </w:t>
          </w:r>
          <w:r w:rsidRPr="001B1D3C">
            <w:rPr>
              <w:rStyle w:val="Platzhaltertext"/>
              <w:color w:val="auto"/>
              <w:sz w:val="20"/>
            </w:rPr>
            <w:t>(</w:t>
          </w:r>
          <w:r w:rsidRPr="001B1D3C">
            <w:rPr>
              <w:i/>
              <w:sz w:val="20"/>
            </w:rPr>
            <w:t>Betriebsabläufe, funktionale Beziehungen zwischen einzelnen Raumbereichen und Materialflüsse angeben, ebenso Betriebszeiten. Für komplexe Vorhaben grösser 3 Millionen ist ein NSB-K beizulegen.)</w:t>
          </w:r>
        </w:p>
      </w:docPartBody>
    </w:docPart>
    <w:docPart>
      <w:docPartPr>
        <w:name w:val="54295F0BAC1444F6AC5540735475A1D4"/>
        <w:category>
          <w:name w:val="Allgemein"/>
          <w:gallery w:val="placeholder"/>
        </w:category>
        <w:types>
          <w:type w:val="bbPlcHdr"/>
        </w:types>
        <w:behaviors>
          <w:behavior w:val="content"/>
        </w:behaviors>
        <w:guid w:val="{CEDFAFC5-F3E5-4BDD-88B3-5D11AEB009E4}"/>
      </w:docPartPr>
      <w:docPartBody>
        <w:p w:rsidR="00E354C1" w:rsidRDefault="00295361" w:rsidP="00295361">
          <w:pPr>
            <w:pStyle w:val="54295F0BAC1444F6AC5540735475A1D42"/>
          </w:pPr>
          <w:r w:rsidRPr="00D04929">
            <w:rPr>
              <w:rStyle w:val="Platzhaltertext"/>
              <w:color w:val="auto"/>
              <w:sz w:val="16"/>
            </w:rPr>
            <w:t>Klicken oder tippen Sie hier, um Text einzugeben.</w:t>
          </w:r>
        </w:p>
      </w:docPartBody>
    </w:docPart>
    <w:docPart>
      <w:docPartPr>
        <w:name w:val="0A09F1731D124DA1ADA75A996337595C"/>
        <w:category>
          <w:name w:val="Allgemein"/>
          <w:gallery w:val="placeholder"/>
        </w:category>
        <w:types>
          <w:type w:val="bbPlcHdr"/>
        </w:types>
        <w:behaviors>
          <w:behavior w:val="content"/>
        </w:behaviors>
        <w:guid w:val="{59C23843-58AB-4830-83BC-652AF27CFFDC}"/>
      </w:docPartPr>
      <w:docPartBody>
        <w:p w:rsidR="00E354C1" w:rsidRDefault="00E354C1" w:rsidP="00E354C1">
          <w:pPr>
            <w:pStyle w:val="0A09F1731D124DA1ADA75A996337595C"/>
          </w:pPr>
          <w:r w:rsidRPr="001B1D3C">
            <w:rPr>
              <w:rStyle w:val="Formatvorlage24"/>
            </w:rPr>
            <w:t xml:space="preserve">Klicken oder tippen Sie hier, um Text einzugeben. </w:t>
          </w:r>
          <w:r w:rsidRPr="001B1D3C">
            <w:rPr>
              <w:rStyle w:val="Formatvorlage24"/>
              <w:i/>
            </w:rPr>
            <w:t>(Grundsätzlich gelten die einschlägigen Normen sowie die Bedarfs- und Flächenstandards. Mieterspezifische Aus-, Um- und Einbauten (vgl. Detailspezifikation Mietsache) müssen mit der Bedürfnisformulierung explizit bestellt und begründet werden. Qualitative Anforderungen an Konstruktion, Haustechnik, Anschlussleistungen (z. B. für Systeme, Material oder IKT) und spezielle Anforderungen an die Raumbedingungen (z. B. Akustik, Bodenbelastung, Beleuchtung), Klima und/oder Angaben zu ausserordentlichen Wärmelasten (z. B. Simulatoren) sind zu beschreiben. Relevante nutzungsbezogene Normen und Gesetze sind aufzuführen.)</w:t>
          </w:r>
        </w:p>
      </w:docPartBody>
    </w:docPart>
    <w:docPart>
      <w:docPartPr>
        <w:name w:val="8922ED1C442E4DF7AB6E52AC5E101A1A"/>
        <w:category>
          <w:name w:val="Allgemein"/>
          <w:gallery w:val="placeholder"/>
        </w:category>
        <w:types>
          <w:type w:val="bbPlcHdr"/>
        </w:types>
        <w:behaviors>
          <w:behavior w:val="content"/>
        </w:behaviors>
        <w:guid w:val="{2628FD56-7BCE-4109-987C-56BA7E1854AD}"/>
      </w:docPartPr>
      <w:docPartBody>
        <w:p w:rsidR="00E354C1" w:rsidRDefault="00295361" w:rsidP="00295361">
          <w:pPr>
            <w:pStyle w:val="8922ED1C442E4DF7AB6E52AC5E101A1A2"/>
          </w:pPr>
          <w:r w:rsidRPr="001B1D3C">
            <w:rPr>
              <w:rStyle w:val="Platzhaltertext"/>
              <w:color w:val="auto"/>
              <w:sz w:val="20"/>
            </w:rPr>
            <w:t>Klicken oder tippen Sie hier, um Text einzugeben.</w:t>
          </w:r>
          <w:r w:rsidRPr="001B1D3C">
            <w:rPr>
              <w:i/>
              <w:color w:val="auto"/>
              <w:sz w:val="20"/>
            </w:rPr>
            <w:t xml:space="preserve"> (Beschrieb Soll-Zustand aus Immobilien-Sicht durch armasuisse Immobilien und aus Betreiber-Sicht durch LBA/BABS.</w:t>
          </w:r>
          <w:r>
            <w:rPr>
              <w:i/>
              <w:color w:val="auto"/>
              <w:sz w:val="20"/>
            </w:rPr>
            <w:t xml:space="preserve"> Mieter koordiniert die Beiträge Betreiber,</w:t>
          </w:r>
          <w:r w:rsidRPr="001B1D3C">
            <w:rPr>
              <w:i/>
              <w:color w:val="auto"/>
              <w:sz w:val="20"/>
            </w:rPr>
            <w:t xml:space="preserve"> PFM koordiniert die Beiträge Betreiber, FM, SIP und UNS)</w:t>
          </w:r>
          <w:r w:rsidRPr="001B1D3C">
            <w:rPr>
              <w:color w:val="auto"/>
              <w:sz w:val="20"/>
            </w:rPr>
            <w:t xml:space="preserve"> </w:t>
          </w:r>
        </w:p>
      </w:docPartBody>
    </w:docPart>
    <w:docPart>
      <w:docPartPr>
        <w:name w:val="96DB89E0181C4F19BD87B01C597285BF"/>
        <w:category>
          <w:name w:val="Allgemein"/>
          <w:gallery w:val="placeholder"/>
        </w:category>
        <w:types>
          <w:type w:val="bbPlcHdr"/>
        </w:types>
        <w:behaviors>
          <w:behavior w:val="content"/>
        </w:behaviors>
        <w:guid w:val="{CE8B494B-23AC-44E3-B7C2-DB71B8E24A57}"/>
      </w:docPartPr>
      <w:docPartBody>
        <w:p w:rsidR="00E354C1" w:rsidRDefault="00295361" w:rsidP="00295361">
          <w:pPr>
            <w:pStyle w:val="96DB89E0181C4F19BD87B01C597285BF2"/>
          </w:pPr>
          <w:r w:rsidRPr="001B1D3C">
            <w:rPr>
              <w:rStyle w:val="Platzhaltertext"/>
              <w:color w:val="auto"/>
              <w:sz w:val="20"/>
            </w:rPr>
            <w:t>Klicken oder tippen Sie hier, um Text einzugeben.</w:t>
          </w:r>
          <w:r w:rsidRPr="001B1D3C">
            <w:rPr>
              <w:rStyle w:val="Platzhaltertext"/>
              <w:i/>
              <w:color w:val="auto"/>
              <w:sz w:val="20"/>
            </w:rPr>
            <w:t xml:space="preserve"> (</w:t>
          </w:r>
          <w:r w:rsidRPr="001B1D3C">
            <w:rPr>
              <w:i/>
              <w:color w:val="auto"/>
              <w:sz w:val="20"/>
            </w:rPr>
            <w:t>Bezugstermin? Einbautermine für System- und Mieterausbauten? Nutzungsdauer?)</w:t>
          </w:r>
          <w:r w:rsidRPr="001B1D3C">
            <w:rPr>
              <w:color w:val="auto"/>
              <w:sz w:val="20"/>
            </w:rPr>
            <w:t xml:space="preserve"> </w:t>
          </w:r>
        </w:p>
      </w:docPartBody>
    </w:docPart>
    <w:docPart>
      <w:docPartPr>
        <w:name w:val="3E85956F4D6A4AE7A6BC4FA8AB66A1D6"/>
        <w:category>
          <w:name w:val="Allgemein"/>
          <w:gallery w:val="placeholder"/>
        </w:category>
        <w:types>
          <w:type w:val="bbPlcHdr"/>
        </w:types>
        <w:behaviors>
          <w:behavior w:val="content"/>
        </w:behaviors>
        <w:guid w:val="{22FAB8EE-4877-4177-96EC-4CF6DBF6F8C7}"/>
      </w:docPartPr>
      <w:docPartBody>
        <w:p w:rsidR="00E354C1" w:rsidRDefault="00E354C1" w:rsidP="00E354C1">
          <w:pPr>
            <w:pStyle w:val="3E85956F4D6A4AE7A6BC4FA8AB66A1D6"/>
          </w:pPr>
          <w:r w:rsidRPr="00CC3749">
            <w:rPr>
              <w:rStyle w:val="Platzhaltertext"/>
              <w:color w:val="FF0000"/>
            </w:rPr>
            <w:t>Klicken oder tippen Sie hier, um Text einzugeben</w:t>
          </w:r>
          <w:r>
            <w:rPr>
              <w:rStyle w:val="Platzhaltertext"/>
              <w:color w:val="FF0000"/>
            </w:rPr>
            <w:t xml:space="preserve">. </w:t>
          </w:r>
          <w:r w:rsidRPr="00CC3749">
            <w:rPr>
              <w:rStyle w:val="Platzhaltertext"/>
              <w:i/>
              <w:color w:val="auto"/>
            </w:rPr>
            <w:t>(Aufzeigen, was weiter geprüft wurde und warum weitere Varianten nicht weiterverfolgt werden sollten</w:t>
          </w:r>
          <w:r>
            <w:rPr>
              <w:rStyle w:val="Platzhaltertext"/>
              <w:i/>
              <w:color w:val="auto"/>
            </w:rPr>
            <w:t>.</w:t>
          </w:r>
          <w:r w:rsidRPr="00CC3749">
            <w:rPr>
              <w:rStyle w:val="Platzhaltertext"/>
              <w:i/>
              <w:color w:val="auto"/>
            </w:rPr>
            <w:t>)</w:t>
          </w:r>
        </w:p>
      </w:docPartBody>
    </w:docPart>
    <w:docPart>
      <w:docPartPr>
        <w:name w:val="CFD6768C086C4E23A5341C9AA538350C"/>
        <w:category>
          <w:name w:val="Allgemein"/>
          <w:gallery w:val="placeholder"/>
        </w:category>
        <w:types>
          <w:type w:val="bbPlcHdr"/>
        </w:types>
        <w:behaviors>
          <w:behavior w:val="content"/>
        </w:behaviors>
        <w:guid w:val="{A4D10AA3-75ED-46D7-8BF0-00C18AFADD1D}"/>
      </w:docPartPr>
      <w:docPartBody>
        <w:p w:rsidR="00E354C1" w:rsidRDefault="00E354C1" w:rsidP="00E354C1">
          <w:pPr>
            <w:pStyle w:val="CFD6768C086C4E23A5341C9AA538350C"/>
          </w:pPr>
          <w:r w:rsidRPr="00FB7139">
            <w:rPr>
              <w:color w:val="FF0000"/>
              <w:szCs w:val="20"/>
            </w:rPr>
            <w:t>Klicken oder tippen Sie hier, um Text einzugeben.</w:t>
          </w:r>
          <w:r w:rsidRPr="00FB7139">
            <w:rPr>
              <w:i/>
              <w:szCs w:val="20"/>
            </w:rPr>
            <w:t xml:space="preserve"> (Mögliche Standorte, abgestimmt mit vorhandenen strategischen Planungen, abgesprochen mit PFM</w:t>
          </w:r>
          <w:r w:rsidRPr="00FB7139">
            <w:rPr>
              <w:rStyle w:val="Platzhaltertext"/>
              <w:i/>
              <w:szCs w:val="20"/>
            </w:rPr>
            <w:t>.)</w:t>
          </w:r>
        </w:p>
      </w:docPartBody>
    </w:docPart>
    <w:docPart>
      <w:docPartPr>
        <w:name w:val="2B57926D3AF04F148CDC345836753BD7"/>
        <w:category>
          <w:name w:val="Allgemein"/>
          <w:gallery w:val="placeholder"/>
        </w:category>
        <w:types>
          <w:type w:val="bbPlcHdr"/>
        </w:types>
        <w:behaviors>
          <w:behavior w:val="content"/>
        </w:behaviors>
        <w:guid w:val="{246CC593-E700-4AB0-9D1C-1E10435F85E8}"/>
      </w:docPartPr>
      <w:docPartBody>
        <w:p w:rsidR="00E354C1" w:rsidRDefault="00E354C1" w:rsidP="00E354C1">
          <w:pPr>
            <w:pStyle w:val="2B57926D3AF04F148CDC345836753BD7"/>
          </w:pPr>
          <w:r w:rsidRPr="00B56F96">
            <w:rPr>
              <w:rStyle w:val="Platzhaltertext"/>
              <w:color w:val="FF0000"/>
              <w:sz w:val="20"/>
            </w:rPr>
            <w:t xml:space="preserve">Klicken oder tippen Sie hier, um Text einzugeben. </w:t>
          </w:r>
          <w:r w:rsidRPr="00B56F96">
            <w:rPr>
              <w:rStyle w:val="Platzhaltertext"/>
              <w:i/>
              <w:color w:val="auto"/>
              <w:sz w:val="20"/>
            </w:rPr>
            <w:t>(</w:t>
          </w:r>
          <w:r w:rsidRPr="00B56F96">
            <w:rPr>
              <w:i/>
              <w:sz w:val="20"/>
            </w:rPr>
            <w:t>Grobkosten ermittelt mit «Raumbedarf global» und Kostenkennwerte? Anhand von abgerechneten Projekten oder Erfahrungswerten? Nachvollziehbare Berechnung ist zwingend, evtl. als Beilage.</w:t>
          </w:r>
          <w:r>
            <w:rPr>
              <w:i/>
              <w:sz w:val="20"/>
            </w:rPr>
            <w:t>)</w:t>
          </w:r>
        </w:p>
      </w:docPartBody>
    </w:docPart>
    <w:docPart>
      <w:docPartPr>
        <w:name w:val="6EAE6F308C12406CA7657083E53EE113"/>
        <w:category>
          <w:name w:val="Allgemein"/>
          <w:gallery w:val="placeholder"/>
        </w:category>
        <w:types>
          <w:type w:val="bbPlcHdr"/>
        </w:types>
        <w:behaviors>
          <w:behavior w:val="content"/>
        </w:behaviors>
        <w:guid w:val="{D0964402-716F-4851-A849-ED551930A35E}"/>
      </w:docPartPr>
      <w:docPartBody>
        <w:p w:rsidR="00E354C1" w:rsidRDefault="00E354C1" w:rsidP="00E354C1">
          <w:pPr>
            <w:pStyle w:val="6EAE6F308C12406CA7657083E53EE113"/>
          </w:pPr>
          <w:r w:rsidRPr="00CC3749">
            <w:rPr>
              <w:rStyle w:val="Platzhaltertext"/>
              <w:color w:val="FF0000"/>
            </w:rPr>
            <w:t>Klicken oder tippen Sie hier, um Text einzugeben</w:t>
          </w:r>
          <w:r>
            <w:rPr>
              <w:rStyle w:val="Platzhaltertext"/>
              <w:color w:val="FF0000"/>
            </w:rPr>
            <w:t xml:space="preserve">. </w:t>
          </w:r>
          <w:r w:rsidRPr="00CC3749">
            <w:rPr>
              <w:rStyle w:val="Platzhaltertext"/>
              <w:i/>
              <w:color w:val="auto"/>
            </w:rPr>
            <w:t>(Aufzeigen, was weiter geprüft wurde und warum weitere Varianten nicht weiterverfolgt werden sollten</w:t>
          </w:r>
          <w:r>
            <w:rPr>
              <w:rStyle w:val="Platzhaltertext"/>
              <w:i/>
              <w:color w:val="auto"/>
            </w:rPr>
            <w:t>.</w:t>
          </w:r>
          <w:r w:rsidRPr="00CC3749">
            <w:rPr>
              <w:rStyle w:val="Platzhaltertext"/>
              <w:i/>
              <w:color w:val="auto"/>
            </w:rPr>
            <w:t>)</w:t>
          </w:r>
        </w:p>
      </w:docPartBody>
    </w:docPart>
    <w:docPart>
      <w:docPartPr>
        <w:name w:val="FF1A5B434B9E443DA99CC8765B97D961"/>
        <w:category>
          <w:name w:val="Allgemein"/>
          <w:gallery w:val="placeholder"/>
        </w:category>
        <w:types>
          <w:type w:val="bbPlcHdr"/>
        </w:types>
        <w:behaviors>
          <w:behavior w:val="content"/>
        </w:behaviors>
        <w:guid w:val="{34C3BC4C-81E8-4E43-AB7E-8E5AADE3C490}"/>
      </w:docPartPr>
      <w:docPartBody>
        <w:p w:rsidR="00E354C1" w:rsidRDefault="00E354C1" w:rsidP="00E354C1">
          <w:pPr>
            <w:pStyle w:val="FF1A5B434B9E443DA99CC8765B97D961"/>
          </w:pPr>
          <w:r w:rsidRPr="002641F5">
            <w:rPr>
              <w:rStyle w:val="Platzhaltertext"/>
              <w:color w:val="auto"/>
              <w:sz w:val="20"/>
            </w:rPr>
            <w:t>Klicken oder tippen Sie hier, um Text einzugeben.</w:t>
          </w:r>
        </w:p>
      </w:docPartBody>
    </w:docPart>
    <w:docPart>
      <w:docPartPr>
        <w:name w:val="3B75418D88FA48FAA0336DF382578142"/>
        <w:category>
          <w:name w:val="Allgemein"/>
          <w:gallery w:val="placeholder"/>
        </w:category>
        <w:types>
          <w:type w:val="bbPlcHdr"/>
        </w:types>
        <w:behaviors>
          <w:behavior w:val="content"/>
        </w:behaviors>
        <w:guid w:val="{60F9E500-0297-4B00-9087-B8924AD69F78}"/>
      </w:docPartPr>
      <w:docPartBody>
        <w:p w:rsidR="00E354C1" w:rsidRDefault="00E354C1" w:rsidP="00E354C1">
          <w:pPr>
            <w:pStyle w:val="3B75418D88FA48FAA0336DF382578142"/>
          </w:pPr>
          <w:r w:rsidRPr="00CC3749">
            <w:rPr>
              <w:rStyle w:val="Platzhaltertext"/>
              <w:color w:val="FF0000"/>
              <w:sz w:val="20"/>
            </w:rPr>
            <w:t>Klicken oder tippen Sie hier, um Text einzugeben.</w:t>
          </w:r>
        </w:p>
      </w:docPartBody>
    </w:docPart>
    <w:docPart>
      <w:docPartPr>
        <w:name w:val="678EFB93F8F94DE3B32815176665929B"/>
        <w:category>
          <w:name w:val="Allgemein"/>
          <w:gallery w:val="placeholder"/>
        </w:category>
        <w:types>
          <w:type w:val="bbPlcHdr"/>
        </w:types>
        <w:behaviors>
          <w:behavior w:val="content"/>
        </w:behaviors>
        <w:guid w:val="{6EB267F8-D3D3-4671-979B-C43E6F03EEB4}"/>
      </w:docPartPr>
      <w:docPartBody>
        <w:p w:rsidR="00E354C1" w:rsidRDefault="00E354C1" w:rsidP="00E354C1">
          <w:pPr>
            <w:pStyle w:val="678EFB93F8F94DE3B32815176665929B"/>
          </w:pPr>
          <w:r w:rsidRPr="00CC3749">
            <w:rPr>
              <w:rStyle w:val="Platzhaltertext"/>
              <w:color w:val="FF0000"/>
            </w:rPr>
            <w:t>Klicken oder tippen Sie hier, um Text einzugeben.</w:t>
          </w:r>
        </w:p>
      </w:docPartBody>
    </w:docPart>
    <w:docPart>
      <w:docPartPr>
        <w:name w:val="2937EEAF63ED427F9C720C8675D74C58"/>
        <w:category>
          <w:name w:val="Allgemein"/>
          <w:gallery w:val="placeholder"/>
        </w:category>
        <w:types>
          <w:type w:val="bbPlcHdr"/>
        </w:types>
        <w:behaviors>
          <w:behavior w:val="content"/>
        </w:behaviors>
        <w:guid w:val="{53F8A3C2-CD76-4DCA-9882-B92D6AD1CCA6}"/>
      </w:docPartPr>
      <w:docPartBody>
        <w:p w:rsidR="00707E1E" w:rsidRDefault="00295361" w:rsidP="00295361">
          <w:pPr>
            <w:pStyle w:val="2937EEAF63ED427F9C720C8675D74C581"/>
          </w:pPr>
          <w:r w:rsidRPr="0048051D">
            <w:rPr>
              <w:rStyle w:val="Platzhaltertext"/>
            </w:rPr>
            <w:t>Wählen Sie ein Element aus.</w:t>
          </w:r>
        </w:p>
      </w:docPartBody>
    </w:docPart>
    <w:docPart>
      <w:docPartPr>
        <w:name w:val="44EF17F48DE54632B21BD424B6E97B3B"/>
        <w:category>
          <w:name w:val="Allgemein"/>
          <w:gallery w:val="placeholder"/>
        </w:category>
        <w:types>
          <w:type w:val="bbPlcHdr"/>
        </w:types>
        <w:behaviors>
          <w:behavior w:val="content"/>
        </w:behaviors>
        <w:guid w:val="{816A6AF1-8E37-4855-A249-BDA90EFE80C2}"/>
      </w:docPartPr>
      <w:docPartBody>
        <w:p w:rsidR="00C96667" w:rsidRDefault="00C96667" w:rsidP="00C96667">
          <w:pPr>
            <w:pStyle w:val="44EF17F48DE54632B21BD424B6E97B3B"/>
          </w:pPr>
          <w:r w:rsidRPr="0048051D">
            <w:rPr>
              <w:rStyle w:val="Platzhaltertext"/>
            </w:rPr>
            <w:t>Wählen Sie ein Element aus.</w:t>
          </w:r>
        </w:p>
      </w:docPartBody>
    </w:docPart>
    <w:docPart>
      <w:docPartPr>
        <w:name w:val="7C79DFE6F66E439EB96F0BF195113959"/>
        <w:category>
          <w:name w:val="Allgemein"/>
          <w:gallery w:val="placeholder"/>
        </w:category>
        <w:types>
          <w:type w:val="bbPlcHdr"/>
        </w:types>
        <w:behaviors>
          <w:behavior w:val="content"/>
        </w:behaviors>
        <w:guid w:val="{2BBF3439-6EAA-4873-BE04-175B65A7C2C2}"/>
      </w:docPartPr>
      <w:docPartBody>
        <w:p w:rsidR="00295361" w:rsidRDefault="00295361" w:rsidP="00295361">
          <w:pPr>
            <w:pStyle w:val="7C79DFE6F66E439EB96F0BF195113959"/>
          </w:pPr>
          <w:r w:rsidRPr="0048051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D1"/>
    <w:rsid w:val="0000110D"/>
    <w:rsid w:val="00044C03"/>
    <w:rsid w:val="00064221"/>
    <w:rsid w:val="000803CC"/>
    <w:rsid w:val="0009459A"/>
    <w:rsid w:val="000948CD"/>
    <w:rsid w:val="000967DD"/>
    <w:rsid w:val="000B2DC6"/>
    <w:rsid w:val="000E4E20"/>
    <w:rsid w:val="000F39FC"/>
    <w:rsid w:val="00103ED1"/>
    <w:rsid w:val="001160AE"/>
    <w:rsid w:val="0013013A"/>
    <w:rsid w:val="00175E1B"/>
    <w:rsid w:val="001B70C6"/>
    <w:rsid w:val="001B7DCC"/>
    <w:rsid w:val="001C60D1"/>
    <w:rsid w:val="00200BC3"/>
    <w:rsid w:val="00203EFB"/>
    <w:rsid w:val="00295361"/>
    <w:rsid w:val="002F7DB4"/>
    <w:rsid w:val="0031787D"/>
    <w:rsid w:val="003846DC"/>
    <w:rsid w:val="0039079F"/>
    <w:rsid w:val="003A033B"/>
    <w:rsid w:val="003C27FD"/>
    <w:rsid w:val="003D5D8C"/>
    <w:rsid w:val="004160A8"/>
    <w:rsid w:val="00430644"/>
    <w:rsid w:val="00441FC7"/>
    <w:rsid w:val="00463081"/>
    <w:rsid w:val="004677E8"/>
    <w:rsid w:val="00471E66"/>
    <w:rsid w:val="00494C3B"/>
    <w:rsid w:val="004A6CB3"/>
    <w:rsid w:val="004C351D"/>
    <w:rsid w:val="004E23D5"/>
    <w:rsid w:val="004F3539"/>
    <w:rsid w:val="00507A37"/>
    <w:rsid w:val="005149A5"/>
    <w:rsid w:val="0054471A"/>
    <w:rsid w:val="0055513E"/>
    <w:rsid w:val="0055680F"/>
    <w:rsid w:val="0057719F"/>
    <w:rsid w:val="006022EE"/>
    <w:rsid w:val="00602DDD"/>
    <w:rsid w:val="00613A17"/>
    <w:rsid w:val="006251E6"/>
    <w:rsid w:val="00681BEF"/>
    <w:rsid w:val="006E60FD"/>
    <w:rsid w:val="006F157C"/>
    <w:rsid w:val="006F36CD"/>
    <w:rsid w:val="00707E1E"/>
    <w:rsid w:val="007123BF"/>
    <w:rsid w:val="0072754F"/>
    <w:rsid w:val="007464DE"/>
    <w:rsid w:val="00763537"/>
    <w:rsid w:val="00790976"/>
    <w:rsid w:val="007C2B53"/>
    <w:rsid w:val="007D1DFE"/>
    <w:rsid w:val="007D530E"/>
    <w:rsid w:val="007D5745"/>
    <w:rsid w:val="008237E7"/>
    <w:rsid w:val="0087631E"/>
    <w:rsid w:val="0087741D"/>
    <w:rsid w:val="0089093C"/>
    <w:rsid w:val="0089587C"/>
    <w:rsid w:val="008A6BAB"/>
    <w:rsid w:val="008B57C9"/>
    <w:rsid w:val="008C74C7"/>
    <w:rsid w:val="008D5D1E"/>
    <w:rsid w:val="00911C66"/>
    <w:rsid w:val="00967DEC"/>
    <w:rsid w:val="00980309"/>
    <w:rsid w:val="009A03AD"/>
    <w:rsid w:val="009A0CD2"/>
    <w:rsid w:val="009B7C60"/>
    <w:rsid w:val="009D381B"/>
    <w:rsid w:val="009F6C3C"/>
    <w:rsid w:val="00A139DE"/>
    <w:rsid w:val="00A264CA"/>
    <w:rsid w:val="00A44027"/>
    <w:rsid w:val="00A933BC"/>
    <w:rsid w:val="00A97ABA"/>
    <w:rsid w:val="00AA53D9"/>
    <w:rsid w:val="00AB71F0"/>
    <w:rsid w:val="00AC5B43"/>
    <w:rsid w:val="00AD7061"/>
    <w:rsid w:val="00B16478"/>
    <w:rsid w:val="00B41C23"/>
    <w:rsid w:val="00B53FC7"/>
    <w:rsid w:val="00B60E92"/>
    <w:rsid w:val="00B66A34"/>
    <w:rsid w:val="00B95BEA"/>
    <w:rsid w:val="00BD7352"/>
    <w:rsid w:val="00C30DDC"/>
    <w:rsid w:val="00C37006"/>
    <w:rsid w:val="00C40227"/>
    <w:rsid w:val="00C56DE2"/>
    <w:rsid w:val="00C6663E"/>
    <w:rsid w:val="00C96667"/>
    <w:rsid w:val="00CF53DB"/>
    <w:rsid w:val="00D0595C"/>
    <w:rsid w:val="00D32647"/>
    <w:rsid w:val="00D63639"/>
    <w:rsid w:val="00D67FBA"/>
    <w:rsid w:val="00DF0288"/>
    <w:rsid w:val="00E354C1"/>
    <w:rsid w:val="00EC7726"/>
    <w:rsid w:val="00EE7DB4"/>
    <w:rsid w:val="00F46F5C"/>
    <w:rsid w:val="00F473B0"/>
    <w:rsid w:val="00F642F2"/>
    <w:rsid w:val="00F73A25"/>
    <w:rsid w:val="00F92DF5"/>
    <w:rsid w:val="00F94E6F"/>
    <w:rsid w:val="00FA63C3"/>
    <w:rsid w:val="00FA7F7D"/>
    <w:rsid w:val="00FB345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95361"/>
    <w:rPr>
      <w:color w:val="808080"/>
    </w:rPr>
  </w:style>
  <w:style w:type="paragraph" w:customStyle="1" w:styleId="55D64EDCD9A94CE69A87048DFB096AFC">
    <w:name w:val="55D64EDCD9A94CE69A87048DFB096AFC"/>
  </w:style>
  <w:style w:type="paragraph" w:customStyle="1" w:styleId="9CDB845A1E85459A9FD120AAC4BBF848">
    <w:name w:val="9CDB845A1E85459A9FD120AAC4BBF848"/>
    <w:rsid w:val="0000110D"/>
  </w:style>
  <w:style w:type="paragraph" w:customStyle="1" w:styleId="E0CD58811A1B43CDA9F8FD70B8909192">
    <w:name w:val="E0CD58811A1B43CDA9F8FD70B8909192"/>
    <w:rsid w:val="00707E1E"/>
    <w:pPr>
      <w:spacing w:after="0" w:line="240" w:lineRule="auto"/>
    </w:pPr>
    <w:rPr>
      <w:rFonts w:ascii="Arial" w:eastAsia="Times New Roman" w:hAnsi="Arial" w:cs="Times New Roman"/>
      <w:color w:val="000000" w:themeColor="text1"/>
      <w:sz w:val="20"/>
      <w:szCs w:val="16"/>
    </w:rPr>
  </w:style>
  <w:style w:type="paragraph" w:customStyle="1" w:styleId="079E92BF206741459FCF5D56840EA0821">
    <w:name w:val="079E92BF206741459FCF5D56840EA0821"/>
    <w:rsid w:val="00707E1E"/>
    <w:pPr>
      <w:spacing w:after="0" w:line="240" w:lineRule="auto"/>
    </w:pPr>
    <w:rPr>
      <w:rFonts w:ascii="Arial" w:eastAsia="Times New Roman" w:hAnsi="Arial" w:cs="Times New Roman"/>
      <w:color w:val="000000" w:themeColor="text1"/>
      <w:sz w:val="20"/>
      <w:szCs w:val="16"/>
    </w:rPr>
  </w:style>
  <w:style w:type="paragraph" w:customStyle="1" w:styleId="3A07206C94DE43FCB9A0A34EC5ACED2E1">
    <w:name w:val="3A07206C94DE43FCB9A0A34EC5ACED2E1"/>
    <w:rsid w:val="00707E1E"/>
    <w:pPr>
      <w:spacing w:before="20" w:after="20" w:line="240" w:lineRule="auto"/>
    </w:pPr>
    <w:rPr>
      <w:rFonts w:ascii="Arial" w:eastAsia="Times New Roman" w:hAnsi="Arial" w:cs="Times New Roman"/>
      <w:color w:val="000000" w:themeColor="text1"/>
      <w:sz w:val="16"/>
      <w:szCs w:val="16"/>
    </w:rPr>
  </w:style>
  <w:style w:type="paragraph" w:customStyle="1" w:styleId="9915ACEAE26845A280C7E3DA86FC216C1">
    <w:name w:val="9915ACEAE26845A280C7E3DA86FC216C1"/>
    <w:rsid w:val="00707E1E"/>
    <w:pPr>
      <w:spacing w:before="20" w:after="20" w:line="240" w:lineRule="auto"/>
    </w:pPr>
    <w:rPr>
      <w:rFonts w:ascii="Arial" w:eastAsia="Times New Roman" w:hAnsi="Arial" w:cs="Times New Roman"/>
      <w:color w:val="000000" w:themeColor="text1"/>
      <w:sz w:val="16"/>
      <w:szCs w:val="16"/>
    </w:rPr>
  </w:style>
  <w:style w:type="paragraph" w:customStyle="1" w:styleId="E4C828A527FD4E49A3AA35B63C3E5D291">
    <w:name w:val="E4C828A527FD4E49A3AA35B63C3E5D29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231A24EC85B5413DA81BEE49D7954EDF1">
    <w:name w:val="231A24EC85B5413DA81BEE49D7954EDF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AD48609CB7A04F89BC2426508D62728C1">
    <w:name w:val="AD48609CB7A04F89BC2426508D62728C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20B9D866F36A4FA3AFE8E9B332EA11271">
    <w:name w:val="20B9D866F36A4FA3AFE8E9B332EA1127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E28254E8FCD04897836B5B47B4823815">
    <w:name w:val="E28254E8FCD04897836B5B47B4823815"/>
    <w:rsid w:val="00E354C1"/>
    <w:pPr>
      <w:spacing w:line="278" w:lineRule="auto"/>
    </w:pPr>
    <w:rPr>
      <w:kern w:val="2"/>
      <w:sz w:val="24"/>
      <w:szCs w:val="24"/>
      <w14:ligatures w14:val="standardContextual"/>
    </w:rPr>
  </w:style>
  <w:style w:type="paragraph" w:customStyle="1" w:styleId="54295F0BAC1444F6AC5540735475A1D41">
    <w:name w:val="54295F0BAC1444F6AC5540735475A1D41"/>
    <w:rsid w:val="00707E1E"/>
    <w:pPr>
      <w:spacing w:after="0" w:line="240" w:lineRule="auto"/>
    </w:pPr>
    <w:rPr>
      <w:rFonts w:ascii="Arial" w:eastAsia="Times New Roman" w:hAnsi="Arial" w:cs="Times New Roman"/>
      <w:color w:val="000000" w:themeColor="text1"/>
      <w:sz w:val="20"/>
      <w:szCs w:val="16"/>
    </w:rPr>
  </w:style>
  <w:style w:type="paragraph" w:customStyle="1" w:styleId="8922ED1C442E4DF7AB6E52AC5E101A1A1">
    <w:name w:val="8922ED1C442E4DF7AB6E52AC5E101A1A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96DB89E0181C4F19BD87B01C597285BF1">
    <w:name w:val="96DB89E0181C4F19BD87B01C597285BF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35351012E2DE43DB943A08F00BFF59FF">
    <w:name w:val="35351012E2DE43DB943A08F00BFF59FF"/>
    <w:rsid w:val="00707E1E"/>
    <w:pPr>
      <w:spacing w:line="278" w:lineRule="auto"/>
    </w:pPr>
    <w:rPr>
      <w:kern w:val="2"/>
      <w:sz w:val="24"/>
      <w:szCs w:val="24"/>
      <w14:ligatures w14:val="standardContextual"/>
    </w:rPr>
  </w:style>
  <w:style w:type="paragraph" w:customStyle="1" w:styleId="2937EEAF63ED427F9C720C8675D74C58">
    <w:name w:val="2937EEAF63ED427F9C720C8675D74C58"/>
    <w:rsid w:val="00707E1E"/>
    <w:pPr>
      <w:spacing w:line="278" w:lineRule="auto"/>
    </w:pPr>
    <w:rPr>
      <w:kern w:val="2"/>
      <w:sz w:val="24"/>
      <w:szCs w:val="24"/>
      <w14:ligatures w14:val="standardContextual"/>
    </w:rPr>
  </w:style>
  <w:style w:type="paragraph" w:customStyle="1" w:styleId="72FE765A19EE4F91A06720DB5D29C226">
    <w:name w:val="72FE765A19EE4F91A06720DB5D29C226"/>
    <w:rsid w:val="00707E1E"/>
    <w:pPr>
      <w:spacing w:line="278" w:lineRule="auto"/>
    </w:pPr>
    <w:rPr>
      <w:kern w:val="2"/>
      <w:sz w:val="24"/>
      <w:szCs w:val="24"/>
      <w14:ligatures w14:val="standardContextual"/>
    </w:rPr>
  </w:style>
  <w:style w:type="paragraph" w:customStyle="1" w:styleId="822EE5C29C504B4B945051587353116E">
    <w:name w:val="822EE5C29C504B4B945051587353116E"/>
    <w:rsid w:val="00707E1E"/>
    <w:pPr>
      <w:spacing w:line="278" w:lineRule="auto"/>
    </w:pPr>
    <w:rPr>
      <w:kern w:val="2"/>
      <w:sz w:val="24"/>
      <w:szCs w:val="24"/>
      <w14:ligatures w14:val="standardContextual"/>
    </w:rPr>
  </w:style>
  <w:style w:type="paragraph" w:customStyle="1" w:styleId="AA8EE12820A340D0BA0798029915CF35">
    <w:name w:val="AA8EE12820A340D0BA0798029915CF35"/>
    <w:rsid w:val="00E354C1"/>
    <w:pPr>
      <w:spacing w:line="278" w:lineRule="auto"/>
    </w:pPr>
    <w:rPr>
      <w:kern w:val="2"/>
      <w:sz w:val="24"/>
      <w:szCs w:val="24"/>
      <w14:ligatures w14:val="standardContextual"/>
    </w:rPr>
  </w:style>
  <w:style w:type="paragraph" w:customStyle="1" w:styleId="200A51EFD6874CF0996812C3823A46DD">
    <w:name w:val="200A51EFD6874CF0996812C3823A46DD"/>
    <w:rsid w:val="00707E1E"/>
    <w:pPr>
      <w:spacing w:line="278" w:lineRule="auto"/>
    </w:pPr>
    <w:rPr>
      <w:kern w:val="2"/>
      <w:sz w:val="24"/>
      <w:szCs w:val="24"/>
      <w14:ligatures w14:val="standardContextual"/>
    </w:rPr>
  </w:style>
  <w:style w:type="paragraph" w:customStyle="1" w:styleId="C4E92A870F994B24849940D0268EE64D">
    <w:name w:val="C4E92A870F994B24849940D0268EE64D"/>
    <w:rsid w:val="00707E1E"/>
    <w:pPr>
      <w:spacing w:line="278" w:lineRule="auto"/>
    </w:pPr>
    <w:rPr>
      <w:kern w:val="2"/>
      <w:sz w:val="24"/>
      <w:szCs w:val="24"/>
      <w14:ligatures w14:val="standardContextual"/>
    </w:rPr>
  </w:style>
  <w:style w:type="paragraph" w:customStyle="1" w:styleId="3BF80425222546EEB70A1E5E40E028FC">
    <w:name w:val="3BF80425222546EEB70A1E5E40E028FC"/>
    <w:rsid w:val="00707E1E"/>
    <w:pPr>
      <w:spacing w:line="278" w:lineRule="auto"/>
    </w:pPr>
    <w:rPr>
      <w:kern w:val="2"/>
      <w:sz w:val="24"/>
      <w:szCs w:val="24"/>
      <w14:ligatures w14:val="standardContextual"/>
    </w:rPr>
  </w:style>
  <w:style w:type="paragraph" w:customStyle="1" w:styleId="160A93EAB47948AB9883E9471FC993D0">
    <w:name w:val="160A93EAB47948AB9883E9471FC993D0"/>
    <w:rsid w:val="00707E1E"/>
    <w:pPr>
      <w:spacing w:line="278" w:lineRule="auto"/>
    </w:pPr>
    <w:rPr>
      <w:kern w:val="2"/>
      <w:sz w:val="24"/>
      <w:szCs w:val="24"/>
      <w14:ligatures w14:val="standardContextual"/>
    </w:rPr>
  </w:style>
  <w:style w:type="paragraph" w:customStyle="1" w:styleId="079E92BF206741459FCF5D56840EA082">
    <w:name w:val="079E92BF206741459FCF5D56840EA082"/>
    <w:rsid w:val="00E354C1"/>
    <w:pPr>
      <w:spacing w:line="278" w:lineRule="auto"/>
    </w:pPr>
    <w:rPr>
      <w:kern w:val="2"/>
      <w:sz w:val="24"/>
      <w:szCs w:val="24"/>
      <w14:ligatures w14:val="standardContextual"/>
    </w:rPr>
  </w:style>
  <w:style w:type="paragraph" w:customStyle="1" w:styleId="82788AF9EA4B44069A34D0A80F6098E9">
    <w:name w:val="82788AF9EA4B44069A34D0A80F6098E9"/>
    <w:rsid w:val="00E354C1"/>
    <w:pPr>
      <w:spacing w:line="278" w:lineRule="auto"/>
    </w:pPr>
    <w:rPr>
      <w:kern w:val="2"/>
      <w:sz w:val="24"/>
      <w:szCs w:val="24"/>
      <w14:ligatures w14:val="standardContextual"/>
    </w:rPr>
  </w:style>
  <w:style w:type="paragraph" w:customStyle="1" w:styleId="F4CACAFE3E4941BBA075C1D1C92109DA">
    <w:name w:val="F4CACAFE3E4941BBA075C1D1C92109DA"/>
    <w:rsid w:val="00E354C1"/>
    <w:pPr>
      <w:spacing w:line="278" w:lineRule="auto"/>
    </w:pPr>
    <w:rPr>
      <w:kern w:val="2"/>
      <w:sz w:val="24"/>
      <w:szCs w:val="24"/>
      <w14:ligatures w14:val="standardContextual"/>
    </w:rPr>
  </w:style>
  <w:style w:type="paragraph" w:customStyle="1" w:styleId="3A07206C94DE43FCB9A0A34EC5ACED2E">
    <w:name w:val="3A07206C94DE43FCB9A0A34EC5ACED2E"/>
    <w:rsid w:val="00E354C1"/>
    <w:pPr>
      <w:spacing w:line="278" w:lineRule="auto"/>
    </w:pPr>
    <w:rPr>
      <w:kern w:val="2"/>
      <w:sz w:val="24"/>
      <w:szCs w:val="24"/>
      <w14:ligatures w14:val="standardContextual"/>
    </w:rPr>
  </w:style>
  <w:style w:type="paragraph" w:customStyle="1" w:styleId="9915ACEAE26845A280C7E3DA86FC216C">
    <w:name w:val="9915ACEAE26845A280C7E3DA86FC216C"/>
    <w:rsid w:val="00E354C1"/>
    <w:pPr>
      <w:spacing w:line="278" w:lineRule="auto"/>
    </w:pPr>
    <w:rPr>
      <w:kern w:val="2"/>
      <w:sz w:val="24"/>
      <w:szCs w:val="24"/>
      <w14:ligatures w14:val="standardContextual"/>
    </w:rPr>
  </w:style>
  <w:style w:type="paragraph" w:customStyle="1" w:styleId="E4C828A527FD4E49A3AA35B63C3E5D29">
    <w:name w:val="E4C828A527FD4E49A3AA35B63C3E5D29"/>
    <w:rsid w:val="00E354C1"/>
    <w:pPr>
      <w:spacing w:line="278" w:lineRule="auto"/>
    </w:pPr>
    <w:rPr>
      <w:kern w:val="2"/>
      <w:sz w:val="24"/>
      <w:szCs w:val="24"/>
      <w14:ligatures w14:val="standardContextual"/>
    </w:rPr>
  </w:style>
  <w:style w:type="paragraph" w:customStyle="1" w:styleId="231A24EC85B5413DA81BEE49D7954EDF">
    <w:name w:val="231A24EC85B5413DA81BEE49D7954EDF"/>
    <w:rsid w:val="00E354C1"/>
    <w:pPr>
      <w:spacing w:line="278" w:lineRule="auto"/>
    </w:pPr>
    <w:rPr>
      <w:kern w:val="2"/>
      <w:sz w:val="24"/>
      <w:szCs w:val="24"/>
      <w14:ligatures w14:val="standardContextual"/>
    </w:rPr>
  </w:style>
  <w:style w:type="paragraph" w:customStyle="1" w:styleId="AD48609CB7A04F89BC2426508D62728C">
    <w:name w:val="AD48609CB7A04F89BC2426508D62728C"/>
    <w:rsid w:val="00E354C1"/>
    <w:pPr>
      <w:spacing w:line="278" w:lineRule="auto"/>
    </w:pPr>
    <w:rPr>
      <w:kern w:val="2"/>
      <w:sz w:val="24"/>
      <w:szCs w:val="24"/>
      <w14:ligatures w14:val="standardContextual"/>
    </w:rPr>
  </w:style>
  <w:style w:type="paragraph" w:customStyle="1" w:styleId="20B9D866F36A4FA3AFE8E9B332EA1127">
    <w:name w:val="20B9D866F36A4FA3AFE8E9B332EA1127"/>
    <w:rsid w:val="00E354C1"/>
    <w:pPr>
      <w:spacing w:line="278" w:lineRule="auto"/>
    </w:pPr>
    <w:rPr>
      <w:kern w:val="2"/>
      <w:sz w:val="24"/>
      <w:szCs w:val="24"/>
      <w14:ligatures w14:val="standardContextual"/>
    </w:rPr>
  </w:style>
  <w:style w:type="paragraph" w:customStyle="1" w:styleId="54295F0BAC1444F6AC5540735475A1D4">
    <w:name w:val="54295F0BAC1444F6AC5540735475A1D4"/>
    <w:rsid w:val="00E354C1"/>
    <w:pPr>
      <w:spacing w:line="278" w:lineRule="auto"/>
    </w:pPr>
    <w:rPr>
      <w:kern w:val="2"/>
      <w:sz w:val="24"/>
      <w:szCs w:val="24"/>
      <w14:ligatures w14:val="standardContextual"/>
    </w:rPr>
  </w:style>
  <w:style w:type="character" w:customStyle="1" w:styleId="Formatvorlage24">
    <w:name w:val="Formatvorlage24"/>
    <w:basedOn w:val="Absatz-Standardschriftart"/>
    <w:uiPriority w:val="1"/>
    <w:qFormat/>
    <w:rsid w:val="00E354C1"/>
    <w:rPr>
      <w:rFonts w:ascii="Arial" w:hAnsi="Arial"/>
      <w:sz w:val="20"/>
    </w:rPr>
  </w:style>
  <w:style w:type="paragraph" w:customStyle="1" w:styleId="0A09F1731D124DA1ADA75A996337595C">
    <w:name w:val="0A09F1731D124DA1ADA75A996337595C"/>
    <w:rsid w:val="00E354C1"/>
    <w:pPr>
      <w:spacing w:line="278" w:lineRule="auto"/>
    </w:pPr>
    <w:rPr>
      <w:kern w:val="2"/>
      <w:sz w:val="24"/>
      <w:szCs w:val="24"/>
      <w14:ligatures w14:val="standardContextual"/>
    </w:rPr>
  </w:style>
  <w:style w:type="paragraph" w:customStyle="1" w:styleId="8922ED1C442E4DF7AB6E52AC5E101A1A">
    <w:name w:val="8922ED1C442E4DF7AB6E52AC5E101A1A"/>
    <w:rsid w:val="00E354C1"/>
    <w:pPr>
      <w:spacing w:line="278" w:lineRule="auto"/>
    </w:pPr>
    <w:rPr>
      <w:kern w:val="2"/>
      <w:sz w:val="24"/>
      <w:szCs w:val="24"/>
      <w14:ligatures w14:val="standardContextual"/>
    </w:rPr>
  </w:style>
  <w:style w:type="paragraph" w:customStyle="1" w:styleId="96DB89E0181C4F19BD87B01C597285BF">
    <w:name w:val="96DB89E0181C4F19BD87B01C597285BF"/>
    <w:rsid w:val="00E354C1"/>
    <w:pPr>
      <w:spacing w:line="278" w:lineRule="auto"/>
    </w:pPr>
    <w:rPr>
      <w:kern w:val="2"/>
      <w:sz w:val="24"/>
      <w:szCs w:val="24"/>
      <w14:ligatures w14:val="standardContextual"/>
    </w:rPr>
  </w:style>
  <w:style w:type="paragraph" w:customStyle="1" w:styleId="3E85956F4D6A4AE7A6BC4FA8AB66A1D6">
    <w:name w:val="3E85956F4D6A4AE7A6BC4FA8AB66A1D6"/>
    <w:rsid w:val="00E354C1"/>
    <w:pPr>
      <w:spacing w:line="278" w:lineRule="auto"/>
    </w:pPr>
    <w:rPr>
      <w:kern w:val="2"/>
      <w:sz w:val="24"/>
      <w:szCs w:val="24"/>
      <w14:ligatures w14:val="standardContextual"/>
    </w:rPr>
  </w:style>
  <w:style w:type="paragraph" w:customStyle="1" w:styleId="CFD6768C086C4E23A5341C9AA538350C">
    <w:name w:val="CFD6768C086C4E23A5341C9AA538350C"/>
    <w:rsid w:val="00E354C1"/>
    <w:pPr>
      <w:spacing w:line="278" w:lineRule="auto"/>
    </w:pPr>
    <w:rPr>
      <w:kern w:val="2"/>
      <w:sz w:val="24"/>
      <w:szCs w:val="24"/>
      <w14:ligatures w14:val="standardContextual"/>
    </w:rPr>
  </w:style>
  <w:style w:type="paragraph" w:customStyle="1" w:styleId="2B57926D3AF04F148CDC345836753BD7">
    <w:name w:val="2B57926D3AF04F148CDC345836753BD7"/>
    <w:rsid w:val="00E354C1"/>
    <w:pPr>
      <w:spacing w:line="278" w:lineRule="auto"/>
    </w:pPr>
    <w:rPr>
      <w:kern w:val="2"/>
      <w:sz w:val="24"/>
      <w:szCs w:val="24"/>
      <w14:ligatures w14:val="standardContextual"/>
    </w:rPr>
  </w:style>
  <w:style w:type="paragraph" w:customStyle="1" w:styleId="6EAE6F308C12406CA7657083E53EE113">
    <w:name w:val="6EAE6F308C12406CA7657083E53EE113"/>
    <w:rsid w:val="00E354C1"/>
    <w:pPr>
      <w:spacing w:line="278" w:lineRule="auto"/>
    </w:pPr>
    <w:rPr>
      <w:kern w:val="2"/>
      <w:sz w:val="24"/>
      <w:szCs w:val="24"/>
      <w14:ligatures w14:val="standardContextual"/>
    </w:rPr>
  </w:style>
  <w:style w:type="paragraph" w:customStyle="1" w:styleId="FF1A5B434B9E443DA99CC8765B97D961">
    <w:name w:val="FF1A5B434B9E443DA99CC8765B97D961"/>
    <w:rsid w:val="00E354C1"/>
    <w:pPr>
      <w:spacing w:line="278" w:lineRule="auto"/>
    </w:pPr>
    <w:rPr>
      <w:kern w:val="2"/>
      <w:sz w:val="24"/>
      <w:szCs w:val="24"/>
      <w14:ligatures w14:val="standardContextual"/>
    </w:rPr>
  </w:style>
  <w:style w:type="paragraph" w:customStyle="1" w:styleId="3B75418D88FA48FAA0336DF382578142">
    <w:name w:val="3B75418D88FA48FAA0336DF382578142"/>
    <w:rsid w:val="00E354C1"/>
    <w:pPr>
      <w:spacing w:line="278" w:lineRule="auto"/>
    </w:pPr>
    <w:rPr>
      <w:kern w:val="2"/>
      <w:sz w:val="24"/>
      <w:szCs w:val="24"/>
      <w14:ligatures w14:val="standardContextual"/>
    </w:rPr>
  </w:style>
  <w:style w:type="paragraph" w:customStyle="1" w:styleId="678EFB93F8F94DE3B32815176665929B">
    <w:name w:val="678EFB93F8F94DE3B32815176665929B"/>
    <w:rsid w:val="00E354C1"/>
    <w:pPr>
      <w:spacing w:line="278" w:lineRule="auto"/>
    </w:pPr>
    <w:rPr>
      <w:kern w:val="2"/>
      <w:sz w:val="24"/>
      <w:szCs w:val="24"/>
      <w14:ligatures w14:val="standardContextual"/>
    </w:rPr>
  </w:style>
  <w:style w:type="paragraph" w:customStyle="1" w:styleId="8FD087E03CEE4B6A97A49D1A15DC45F2">
    <w:name w:val="8FD087E03CEE4B6A97A49D1A15DC45F2"/>
    <w:rsid w:val="0087741D"/>
    <w:pPr>
      <w:spacing w:line="278" w:lineRule="auto"/>
    </w:pPr>
    <w:rPr>
      <w:kern w:val="2"/>
      <w:sz w:val="24"/>
      <w:szCs w:val="24"/>
      <w14:ligatures w14:val="standardContextual"/>
    </w:rPr>
  </w:style>
  <w:style w:type="paragraph" w:customStyle="1" w:styleId="AE03D04DB107485280997951B349622D">
    <w:name w:val="AE03D04DB107485280997951B349622D"/>
    <w:rsid w:val="0087741D"/>
    <w:pPr>
      <w:spacing w:line="278" w:lineRule="auto"/>
    </w:pPr>
    <w:rPr>
      <w:kern w:val="2"/>
      <w:sz w:val="24"/>
      <w:szCs w:val="24"/>
      <w14:ligatures w14:val="standardContextual"/>
    </w:rPr>
  </w:style>
  <w:style w:type="paragraph" w:customStyle="1" w:styleId="BF626764CAD848A291A032888033507B">
    <w:name w:val="BF626764CAD848A291A032888033507B"/>
    <w:rsid w:val="0087741D"/>
    <w:pPr>
      <w:spacing w:line="278" w:lineRule="auto"/>
    </w:pPr>
    <w:rPr>
      <w:kern w:val="2"/>
      <w:sz w:val="24"/>
      <w:szCs w:val="24"/>
      <w14:ligatures w14:val="standardContextual"/>
    </w:rPr>
  </w:style>
  <w:style w:type="paragraph" w:customStyle="1" w:styleId="848D8E49A74A482AB72913F8751DDF0B">
    <w:name w:val="848D8E49A74A482AB72913F8751DDF0B"/>
    <w:rsid w:val="0087741D"/>
    <w:pPr>
      <w:spacing w:line="278" w:lineRule="auto"/>
    </w:pPr>
    <w:rPr>
      <w:kern w:val="2"/>
      <w:sz w:val="24"/>
      <w:szCs w:val="24"/>
      <w14:ligatures w14:val="standardContextual"/>
    </w:rPr>
  </w:style>
  <w:style w:type="paragraph" w:customStyle="1" w:styleId="56576C93518E445D831945BBCD3491AB">
    <w:name w:val="56576C93518E445D831945BBCD3491AB"/>
    <w:rsid w:val="00C96667"/>
    <w:pPr>
      <w:spacing w:line="278" w:lineRule="auto"/>
    </w:pPr>
    <w:rPr>
      <w:kern w:val="2"/>
      <w:sz w:val="24"/>
      <w:szCs w:val="24"/>
      <w14:ligatures w14:val="standardContextual"/>
    </w:rPr>
  </w:style>
  <w:style w:type="paragraph" w:customStyle="1" w:styleId="0EB451F64BB74256B290C76B5E02EBA5">
    <w:name w:val="0EB451F64BB74256B290C76B5E02EBA5"/>
    <w:rsid w:val="00C96667"/>
    <w:pPr>
      <w:spacing w:line="278" w:lineRule="auto"/>
    </w:pPr>
    <w:rPr>
      <w:kern w:val="2"/>
      <w:sz w:val="24"/>
      <w:szCs w:val="24"/>
      <w14:ligatures w14:val="standardContextual"/>
    </w:rPr>
  </w:style>
  <w:style w:type="paragraph" w:customStyle="1" w:styleId="F3DC7EFBA1B74145AF2705C57530687C">
    <w:name w:val="F3DC7EFBA1B74145AF2705C57530687C"/>
    <w:rsid w:val="00C96667"/>
    <w:pPr>
      <w:spacing w:line="278" w:lineRule="auto"/>
    </w:pPr>
    <w:rPr>
      <w:kern w:val="2"/>
      <w:sz w:val="24"/>
      <w:szCs w:val="24"/>
      <w14:ligatures w14:val="standardContextual"/>
    </w:rPr>
  </w:style>
  <w:style w:type="paragraph" w:customStyle="1" w:styleId="128B7330333C412EBAF4685BC1814C8E">
    <w:name w:val="128B7330333C412EBAF4685BC1814C8E"/>
    <w:rsid w:val="00C96667"/>
    <w:pPr>
      <w:spacing w:line="278" w:lineRule="auto"/>
    </w:pPr>
    <w:rPr>
      <w:kern w:val="2"/>
      <w:sz w:val="24"/>
      <w:szCs w:val="24"/>
      <w14:ligatures w14:val="standardContextual"/>
    </w:rPr>
  </w:style>
  <w:style w:type="paragraph" w:customStyle="1" w:styleId="7929E67F98D549CC860A1D8F69540D88">
    <w:name w:val="7929E67F98D549CC860A1D8F69540D88"/>
    <w:rsid w:val="00C96667"/>
    <w:pPr>
      <w:spacing w:line="278" w:lineRule="auto"/>
    </w:pPr>
    <w:rPr>
      <w:kern w:val="2"/>
      <w:sz w:val="24"/>
      <w:szCs w:val="24"/>
      <w14:ligatures w14:val="standardContextual"/>
    </w:rPr>
  </w:style>
  <w:style w:type="paragraph" w:customStyle="1" w:styleId="44EF17F48DE54632B21BD424B6E97B3B">
    <w:name w:val="44EF17F48DE54632B21BD424B6E97B3B"/>
    <w:rsid w:val="00C96667"/>
    <w:pPr>
      <w:spacing w:line="278" w:lineRule="auto"/>
    </w:pPr>
    <w:rPr>
      <w:kern w:val="2"/>
      <w:sz w:val="24"/>
      <w:szCs w:val="24"/>
      <w14:ligatures w14:val="standardContextual"/>
    </w:rPr>
  </w:style>
  <w:style w:type="paragraph" w:customStyle="1" w:styleId="2937EEAF63ED427F9C720C8675D74C581">
    <w:name w:val="2937EEAF63ED427F9C720C8675D74C581"/>
    <w:rsid w:val="00295361"/>
    <w:pPr>
      <w:spacing w:after="0" w:line="240" w:lineRule="auto"/>
    </w:pPr>
    <w:rPr>
      <w:rFonts w:ascii="Arial" w:eastAsia="Times New Roman" w:hAnsi="Arial" w:cs="Times New Roman"/>
      <w:color w:val="000000" w:themeColor="text1"/>
      <w:sz w:val="20"/>
      <w:szCs w:val="16"/>
    </w:rPr>
  </w:style>
  <w:style w:type="paragraph" w:customStyle="1" w:styleId="079E92BF206741459FCF5D56840EA0822">
    <w:name w:val="079E92BF206741459FCF5D56840EA0822"/>
    <w:rsid w:val="00295361"/>
    <w:pPr>
      <w:spacing w:after="0" w:line="240" w:lineRule="auto"/>
    </w:pPr>
    <w:rPr>
      <w:rFonts w:ascii="Arial" w:eastAsia="Times New Roman" w:hAnsi="Arial" w:cs="Times New Roman"/>
      <w:color w:val="000000" w:themeColor="text1"/>
      <w:sz w:val="20"/>
      <w:szCs w:val="16"/>
    </w:rPr>
  </w:style>
  <w:style w:type="paragraph" w:customStyle="1" w:styleId="3A07206C94DE43FCB9A0A34EC5ACED2E2">
    <w:name w:val="3A07206C94DE43FCB9A0A34EC5ACED2E2"/>
    <w:rsid w:val="00295361"/>
    <w:pPr>
      <w:spacing w:before="20" w:after="20" w:line="240" w:lineRule="auto"/>
    </w:pPr>
    <w:rPr>
      <w:rFonts w:ascii="Arial" w:eastAsia="Times New Roman" w:hAnsi="Arial" w:cs="Times New Roman"/>
      <w:color w:val="000000" w:themeColor="text1"/>
      <w:sz w:val="16"/>
      <w:szCs w:val="16"/>
    </w:rPr>
  </w:style>
  <w:style w:type="paragraph" w:customStyle="1" w:styleId="9915ACEAE26845A280C7E3DA86FC216C2">
    <w:name w:val="9915ACEAE26845A280C7E3DA86FC216C2"/>
    <w:rsid w:val="00295361"/>
    <w:pPr>
      <w:spacing w:before="20" w:after="20" w:line="240" w:lineRule="auto"/>
    </w:pPr>
    <w:rPr>
      <w:rFonts w:ascii="Arial" w:eastAsia="Times New Roman" w:hAnsi="Arial" w:cs="Times New Roman"/>
      <w:color w:val="000000" w:themeColor="text1"/>
      <w:sz w:val="16"/>
      <w:szCs w:val="16"/>
    </w:rPr>
  </w:style>
  <w:style w:type="paragraph" w:customStyle="1" w:styleId="E4C828A527FD4E49A3AA35B63C3E5D292">
    <w:name w:val="E4C828A527FD4E49A3AA35B63C3E5D29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231A24EC85B5413DA81BEE49D7954EDF2">
    <w:name w:val="231A24EC85B5413DA81BEE49D7954EDF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AD48609CB7A04F89BC2426508D62728C2">
    <w:name w:val="AD48609CB7A04F89BC2426508D62728C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20B9D866F36A4FA3AFE8E9B332EA11272">
    <w:name w:val="20B9D866F36A4FA3AFE8E9B332EA1127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54295F0BAC1444F6AC5540735475A1D42">
    <w:name w:val="54295F0BAC1444F6AC5540735475A1D42"/>
    <w:rsid w:val="00295361"/>
    <w:pPr>
      <w:spacing w:after="0" w:line="240" w:lineRule="auto"/>
    </w:pPr>
    <w:rPr>
      <w:rFonts w:ascii="Arial" w:eastAsia="Times New Roman" w:hAnsi="Arial" w:cs="Times New Roman"/>
      <w:color w:val="000000" w:themeColor="text1"/>
      <w:sz w:val="20"/>
      <w:szCs w:val="16"/>
    </w:rPr>
  </w:style>
  <w:style w:type="paragraph" w:customStyle="1" w:styleId="8922ED1C442E4DF7AB6E52AC5E101A1A2">
    <w:name w:val="8922ED1C442E4DF7AB6E52AC5E101A1A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96DB89E0181C4F19BD87B01C597285BF2">
    <w:name w:val="96DB89E0181C4F19BD87B01C597285BF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49535C9D957245A6A389ECCCC2C7037F">
    <w:name w:val="49535C9D957245A6A389ECCCC2C7037F"/>
    <w:rsid w:val="00295361"/>
    <w:pPr>
      <w:spacing w:line="278" w:lineRule="auto"/>
    </w:pPr>
    <w:rPr>
      <w:kern w:val="2"/>
      <w:sz w:val="24"/>
      <w:szCs w:val="24"/>
      <w14:ligatures w14:val="standardContextual"/>
    </w:rPr>
  </w:style>
  <w:style w:type="paragraph" w:customStyle="1" w:styleId="607BD307FE894042AE934E8130B88088">
    <w:name w:val="607BD307FE894042AE934E8130B88088"/>
    <w:rsid w:val="00295361"/>
    <w:pPr>
      <w:spacing w:line="278" w:lineRule="auto"/>
    </w:pPr>
    <w:rPr>
      <w:kern w:val="2"/>
      <w:sz w:val="24"/>
      <w:szCs w:val="24"/>
      <w14:ligatures w14:val="standardContextual"/>
    </w:rPr>
  </w:style>
  <w:style w:type="paragraph" w:customStyle="1" w:styleId="7C79DFE6F66E439EB96F0BF195113959">
    <w:name w:val="7C79DFE6F66E439EB96F0BF195113959"/>
    <w:rsid w:val="0029536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64AF29DFA28714DA0904220AB810F4D" ma:contentTypeVersion="12" ma:contentTypeDescription="Ein neues Dokument erstellen." ma:contentTypeScope="" ma:versionID="ccc908459136db2de2f38a41977dffc9">
  <xsd:schema xmlns:xsd="http://www.w3.org/2001/XMLSchema" xmlns:xs="http://www.w3.org/2001/XMLSchema" xmlns:p="http://schemas.microsoft.com/office/2006/metadata/properties" xmlns:ns1="http://schemas.microsoft.com/sharepoint/v3" xmlns:ns2="http://schemas.microsoft.com/sharepoint/v4" xmlns:ns3="08aa7453-b423-41d2-91f9-3647b04580ba" xmlns:ns4="3fd73970-d00c-485a-8152-409b681b98af" targetNamespace="http://schemas.microsoft.com/office/2006/metadata/properties" ma:root="true" ma:fieldsID="5d5dacb6118a217573fbdb3ced4aebfd" ns1:_="" ns2:_="" ns3:_="" ns4:_="">
    <xsd:import namespace="http://schemas.microsoft.com/sharepoint/v3"/>
    <xsd:import namespace="http://schemas.microsoft.com/sharepoint/v4"/>
    <xsd:import namespace="08aa7453-b423-41d2-91f9-3647b04580ba"/>
    <xsd:import namespace="3fd73970-d00c-485a-8152-409b681b98af"/>
    <xsd:element name="properties">
      <xsd:complexType>
        <xsd:sequence>
          <xsd:element name="documentManagement">
            <xsd:complexType>
              <xsd:all>
                <xsd:element ref="ns2:IconOverlay" minOccurs="0"/>
                <xsd:element ref="ns1:AverageRating" minOccurs="0"/>
                <xsd:element ref="ns1:RatingCount" minOccurs="0"/>
                <xsd:element ref="ns1:RatedBy" minOccurs="0"/>
                <xsd:element ref="ns1:Ratings" minOccurs="0"/>
                <xsd:element ref="ns1:LikesCount" minOccurs="0"/>
                <xsd:element ref="ns1:LikedBy" minOccurs="0"/>
                <xsd:element ref="ns3:SharedWithUsers" minOccurs="0"/>
                <xsd:element ref="ns3:SharedWithDetails" minOccurs="0"/>
                <xsd:element ref="ns4:Vertraulichke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9" nillable="true" ma:displayName="Bewertung (0 - 5)" ma:decimals="2" ma:description="Mittelwert aller Bewertungen, die abgegeben wurden." ma:internalName="AverageRating" ma:readOnly="true">
      <xsd:simpleType>
        <xsd:restriction base="dms:Number"/>
      </xsd:simpleType>
    </xsd:element>
    <xsd:element name="RatingCount" ma:index="10" nillable="true" ma:displayName="Anzahl Bewertungen" ma:decimals="0" ma:description="Anzahl abgegebener Bewertungen" ma:internalName="RatingCount" ma:readOnly="true">
      <xsd:simpleType>
        <xsd:restriction base="dms:Number"/>
      </xsd:simpleType>
    </xsd:element>
    <xsd:element name="RatedBy" ma:index="11" nillable="true" ma:displayName="Bewertet von" ma:description="Benutzer haben das Element bewer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2" nillable="true" ma:displayName="Benutzerbewertungen" ma:description="Bewertungen für das Element" ma:hidden="true" ma:internalName="Ratings">
      <xsd:simpleType>
        <xsd:restriction base="dms:Note"/>
      </xsd:simpleType>
    </xsd:element>
    <xsd:element name="LikesCount" ma:index="13" nillable="true" ma:displayName="Anzahl 'Gefällt mir'" ma:internalName="LikesCount">
      <xsd:simpleType>
        <xsd:restriction base="dms:Unknown"/>
      </xsd:simpleType>
    </xsd:element>
    <xsd:element name="LikedBy" ma:index="14" nillable="true" ma:displayName="Gefällt"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a7453-b423-41d2-91f9-3647b04580ba"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d73970-d00c-485a-8152-409b681b98af" elementFormDefault="qualified">
    <xsd:import namespace="http://schemas.microsoft.com/office/2006/documentManagement/types"/>
    <xsd:import namespace="http://schemas.microsoft.com/office/infopath/2007/PartnerControls"/>
    <xsd:element name="Vertraulichkeit" ma:index="17" nillable="true" ma:displayName="Vertraulichkeit" ma:internalName="Vertraulichkei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IconOverlay xmlns="http://schemas.microsoft.com/sharepoint/v4"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Vertraulichkeit xmlns="3fd73970-d00c-485a-8152-409b681b98af" xsi:nil="true"/>
  </documentManagement>
</p:properties>
</file>

<file path=customXml/itemProps1.xml><?xml version="1.0" encoding="utf-8"?>
<ds:datastoreItem xmlns:ds="http://schemas.openxmlformats.org/officeDocument/2006/customXml" ds:itemID="{29E88FB5-86D2-411E-94B1-384FE386446D}">
  <ds:schemaRefs>
    <ds:schemaRef ds:uri="http://schemas.openxmlformats.org/officeDocument/2006/bibliography"/>
  </ds:schemaRefs>
</ds:datastoreItem>
</file>

<file path=customXml/itemProps2.xml><?xml version="1.0" encoding="utf-8"?>
<ds:datastoreItem xmlns:ds="http://schemas.openxmlformats.org/officeDocument/2006/customXml" ds:itemID="{1E0B591F-1A01-4E02-B55D-36DA41366974}"/>
</file>

<file path=customXml/itemProps3.xml><?xml version="1.0" encoding="utf-8"?>
<ds:datastoreItem xmlns:ds="http://schemas.openxmlformats.org/officeDocument/2006/customXml" ds:itemID="{17777298-434B-4FF1-9A2D-78D83110792C}">
  <ds:schemaRefs>
    <ds:schemaRef ds:uri="http://schemas.microsoft.com/sharepoint/v3/contenttype/forms"/>
  </ds:schemaRefs>
</ds:datastoreItem>
</file>

<file path=customXml/itemProps4.xml><?xml version="1.0" encoding="utf-8"?>
<ds:datastoreItem xmlns:ds="http://schemas.openxmlformats.org/officeDocument/2006/customXml" ds:itemID="{81AAE7DD-64E4-4C13-9671-169D5A24DD88}">
  <ds:schemaRefs>
    <ds:schemaRef ds:uri="http://www.w3.org/XML/1998/namespace"/>
    <ds:schemaRef ds:uri="http://schemas.microsoft.com/office/infopath/2007/PartnerControls"/>
    <ds:schemaRef ds:uri="http://schemas.microsoft.com/office/2006/metadata/properties"/>
    <ds:schemaRef ds:uri="http://schemas.microsoft.com/office/2006/documentManagement/types"/>
    <ds:schemaRef ds:uri="http://schemas.microsoft.com/sharepoint/v4"/>
    <ds:schemaRef ds:uri="http://purl.org/dc/elements/1.1/"/>
    <ds:schemaRef ds:uri="http://purl.org/dc/dcmitype/"/>
    <ds:schemaRef ds:uri="http://schemas.openxmlformats.org/package/2006/metadata/core-properties"/>
    <ds:schemaRef ds:uri="08aa7453-b423-41d2-91f9-3647b04580ba"/>
    <ds:schemaRef ds:uri="http://schemas.microsoft.com/sharepoint/v3"/>
    <ds:schemaRef ds:uri="http://purl.org/dc/terms/"/>
  </ds:schemaRefs>
</ds:datastoreItem>
</file>

<file path=docProps/app.xml><?xml version="1.0" encoding="utf-8"?>
<Properties xmlns="http://schemas.openxmlformats.org/officeDocument/2006/extended-properties" xmlns:vt="http://schemas.openxmlformats.org/officeDocument/2006/docPropsVTypes">
  <Template>FORM_Beduerfnisformulierung_Immo_V_J-P_Theler</Template>
  <TotalTime>0</TotalTime>
  <Pages>10</Pages>
  <Words>1791</Words>
  <Characters>14574</Characters>
  <Application>Microsoft Office Word</Application>
  <DocSecurity>0</DocSecurity>
  <Lines>121</Lines>
  <Paragraphs>32</Paragraphs>
  <ScaleCrop>false</ScaleCrop>
  <HeadingPairs>
    <vt:vector size="2" baseType="variant">
      <vt:variant>
        <vt:lpstr>Titel</vt:lpstr>
      </vt:variant>
      <vt:variant>
        <vt:i4>1</vt:i4>
      </vt:variant>
    </vt:vector>
  </HeadingPairs>
  <TitlesOfParts>
    <vt:vector size="1" baseType="lpstr">
      <vt:lpstr/>
    </vt:vector>
  </TitlesOfParts>
  <Company>BURAUT VBS</Company>
  <LinksUpToDate>false</LinksUpToDate>
  <CharactersWithSpaces>16333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Jost Andreas ASTAB</dc:creator>
  <cp:lastModifiedBy>Probst Cynthia ARMASUISSE</cp:lastModifiedBy>
  <cp:revision>10</cp:revision>
  <cp:lastPrinted>2022-01-10T15:31:00Z</cp:lastPrinted>
  <dcterms:created xsi:type="dcterms:W3CDTF">2025-09-30T09:21:00Z</dcterms:created>
  <dcterms:modified xsi:type="dcterms:W3CDTF">2026-03-26T06:45:00Z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Vorlage">
    <vt:bool>true</vt:bool>
  </property>
  <property fmtid="{D5CDD505-2E9C-101B-9397-08002B2CF9AE}" pid="3" name="Anzeigemodus">
    <vt:lpwstr>PDCS_</vt:lpwstr>
  </property>
  <property fmtid="{D5CDD505-2E9C-101B-9397-08002B2CF9AE}" pid="4" name="GRVersion">
    <vt:lpwstr>11</vt:lpwstr>
  </property>
  <property fmtid="{D5CDD505-2E9C-101B-9397-08002B2CF9AE}" pid="5" name="ContentTypeId">
    <vt:lpwstr>0x010100A64AF29DFA28714DA0904220AB810F4D</vt:lpwstr>
  </property>
  <property fmtid="{D5CDD505-2E9C-101B-9397-08002B2CF9AE}" pid="6" name="MSIP_Label_aa112399-b73b-40c1-8af2-919b124b9d91_Enabled">
    <vt:lpwstr>true</vt:lpwstr>
  </property>
  <property fmtid="{D5CDD505-2E9C-101B-9397-08002B2CF9AE}" pid="7" name="MSIP_Label_aa112399-b73b-40c1-8af2-919b124b9d91_SetDate">
    <vt:lpwstr>2025-06-02T09:22:30Z</vt:lpwstr>
  </property>
  <property fmtid="{D5CDD505-2E9C-101B-9397-08002B2CF9AE}" pid="8" name="MSIP_Label_aa112399-b73b-40c1-8af2-919b124b9d91_Method">
    <vt:lpwstr>Privileged</vt:lpwstr>
  </property>
  <property fmtid="{D5CDD505-2E9C-101B-9397-08002B2CF9AE}" pid="9" name="MSIP_Label_aa112399-b73b-40c1-8af2-919b124b9d91_Name">
    <vt:lpwstr>L2</vt:lpwstr>
  </property>
  <property fmtid="{D5CDD505-2E9C-101B-9397-08002B2CF9AE}" pid="10" name="MSIP_Label_aa112399-b73b-40c1-8af2-919b124b9d91_SiteId">
    <vt:lpwstr>6ae27add-8276-4a38-88c1-3a9c1f973767</vt:lpwstr>
  </property>
  <property fmtid="{D5CDD505-2E9C-101B-9397-08002B2CF9AE}" pid="11" name="MSIP_Label_aa112399-b73b-40c1-8af2-919b124b9d91_ActionId">
    <vt:lpwstr>854dd3b9-62f3-4190-a9bc-52cb5853da1b</vt:lpwstr>
  </property>
  <property fmtid="{D5CDD505-2E9C-101B-9397-08002B2CF9AE}" pid="12" name="MSIP_Label_aa112399-b73b-40c1-8af2-919b124b9d91_ContentBits">
    <vt:lpwstr>0</vt:lpwstr>
  </property>
  <property fmtid="{D5CDD505-2E9C-101B-9397-08002B2CF9AE}" pid="13" name="MSIP_Label_aa112399-b73b-40c1-8af2-919b124b9d91_Tag">
    <vt:lpwstr>10, 0, 1, 1</vt:lpwstr>
  </property>
</Properties>
</file>